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95B4C0" w14:textId="21FCE82B" w:rsidR="4ECC011B" w:rsidRDefault="4ECC011B">
      <w:bookmarkStart w:id="0" w:name="_GoBack"/>
      <w:bookmarkEnd w:id="0"/>
    </w:p>
    <w:p w14:paraId="7CB6CC9A" w14:textId="77777777" w:rsidR="00395BA2" w:rsidRDefault="00556DF8" w:rsidP="00395BA2">
      <w:pPr>
        <w:pStyle w:val="BodyTextFlush"/>
        <w:jc w:val="right"/>
        <w:rPr>
          <w:rFonts w:ascii="Garamond" w:hAnsi="Garamond"/>
          <w:b/>
          <w:sz w:val="72"/>
          <w:szCs w:val="72"/>
        </w:rPr>
      </w:pPr>
      <w:r>
        <w:rPr>
          <w:rFonts w:ascii="Garamond" w:hAnsi="Garamond"/>
          <w:b/>
          <w:noProof/>
          <w:sz w:val="72"/>
          <w:szCs w:val="72"/>
        </w:rPr>
        <w:drawing>
          <wp:anchor distT="0" distB="0" distL="114300" distR="114300" simplePos="0" relativeHeight="251672576" behindDoc="0" locked="0" layoutInCell="1" allowOverlap="1" wp14:anchorId="2692D937" wp14:editId="07777777">
            <wp:simplePos x="0" y="0"/>
            <wp:positionH relativeFrom="column">
              <wp:posOffset>5557520</wp:posOffset>
            </wp:positionH>
            <wp:positionV relativeFrom="paragraph">
              <wp:posOffset>-640080</wp:posOffset>
            </wp:positionV>
            <wp:extent cx="1095375" cy="1171575"/>
            <wp:effectExtent l="1905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cstate="print"/>
                    <a:srcRect/>
                    <a:stretch>
                      <a:fillRect/>
                    </a:stretch>
                  </pic:blipFill>
                  <pic:spPr bwMode="auto">
                    <a:xfrm>
                      <a:off x="0" y="0"/>
                      <a:ext cx="1095375" cy="1171575"/>
                    </a:xfrm>
                    <a:prstGeom prst="rect">
                      <a:avLst/>
                    </a:prstGeom>
                    <a:noFill/>
                  </pic:spPr>
                </pic:pic>
              </a:graphicData>
            </a:graphic>
          </wp:anchor>
        </w:drawing>
      </w:r>
      <w:r w:rsidR="00E45FF8">
        <w:rPr>
          <w:rFonts w:ascii="Garamond" w:hAnsi="Garamond"/>
          <w:b/>
          <w:noProof/>
          <w:sz w:val="72"/>
          <w:szCs w:val="72"/>
        </w:rPr>
        <mc:AlternateContent>
          <mc:Choice Requires="wps">
            <w:drawing>
              <wp:anchor distT="45720" distB="45720" distL="114300" distR="114300" simplePos="0" relativeHeight="251671552" behindDoc="0" locked="0" layoutInCell="1" allowOverlap="1" wp14:anchorId="6A37AB92" wp14:editId="07777777">
                <wp:simplePos x="0" y="0"/>
                <wp:positionH relativeFrom="column">
                  <wp:posOffset>-317500</wp:posOffset>
                </wp:positionH>
                <wp:positionV relativeFrom="paragraph">
                  <wp:posOffset>-66675</wp:posOffset>
                </wp:positionV>
                <wp:extent cx="6918325" cy="158750"/>
                <wp:effectExtent l="15875" t="123825" r="9525" b="1270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587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14:paraId="56F4F3FB" w14:textId="77777777" w:rsidR="007C418D" w:rsidRDefault="007C418D" w:rsidP="00395BA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37AB92" id="_x0000_t202" coordsize="21600,21600" o:spt="202" path="m,l,21600r21600,l21600,xe">
                <v:stroke joinstyle="miter"/>
                <v:path gradientshapeok="t" o:connecttype="rect"/>
              </v:shapetype>
              <v:shape id="Text Box 2" o:spid="_x0000_s1026" type="#_x0000_t202" style="position:absolute;left:0;text-align:left;margin-left:-25pt;margin-top:-5.25pt;width:544.75pt;height:1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">
                <o:extrusion v:ext="view" backdepth="1in" color="white" on="t" viewpoint="0" viewpointorigin="0" skewangle="-90" type="perspective"/>
                <v:textbox>
                  <w:txbxContent>
                    <w:p w14:paraId="56F4F3FB" w14:textId="77777777" w:rsidR="007C418D" w:rsidRDefault="007C418D" w:rsidP="00395BA2"/>
                  </w:txbxContent>
                </v:textbox>
                <w10:wrap type="square"/>
              </v:shape>
            </w:pict>
          </mc:Fallback>
        </mc:AlternateContent>
      </w:r>
      <w:r w:rsidR="00F31A9E">
        <w:rPr>
          <w:rFonts w:ascii="Garamond" w:hAnsi="Garamond"/>
          <w:b/>
          <w:sz w:val="72"/>
          <w:szCs w:val="72"/>
        </w:rPr>
        <w:t xml:space="preserve"> </w:t>
      </w:r>
    </w:p>
    <w:p w14:paraId="5ECE834C" w14:textId="77777777" w:rsidR="00395BA2" w:rsidRDefault="006C64F9" w:rsidP="00E45FF8">
      <w:pPr>
        <w:pStyle w:val="BodyTextFlush"/>
        <w:jc w:val="center"/>
        <w:rPr>
          <w:rFonts w:ascii="Garamond" w:hAnsi="Garamond"/>
          <w:b/>
          <w:sz w:val="72"/>
          <w:szCs w:val="72"/>
        </w:rPr>
      </w:pPr>
      <w:r>
        <w:rPr>
          <w:rFonts w:ascii="Garamond" w:hAnsi="Garamond"/>
          <w:b/>
          <w:sz w:val="72"/>
          <w:szCs w:val="72"/>
        </w:rPr>
        <w:t>YUBA COLLEGE</w:t>
      </w:r>
    </w:p>
    <w:p w14:paraId="733652A9" w14:textId="77777777" w:rsidR="00395BA2" w:rsidRPr="00395BA2" w:rsidRDefault="00395BA2" w:rsidP="00E45FF8">
      <w:pPr>
        <w:pStyle w:val="BodyTextFlush"/>
        <w:spacing w:after="0"/>
        <w:jc w:val="center"/>
        <w:rPr>
          <w:rFonts w:ascii="Garamond" w:hAnsi="Garamond"/>
          <w:b/>
          <w:sz w:val="48"/>
          <w:szCs w:val="48"/>
        </w:rPr>
      </w:pPr>
      <w:r w:rsidRPr="00395BA2">
        <w:rPr>
          <w:rFonts w:ascii="Garamond" w:hAnsi="Garamond"/>
          <w:b/>
          <w:sz w:val="48"/>
          <w:szCs w:val="48"/>
        </w:rPr>
        <w:t>Public Safety Program</w:t>
      </w:r>
    </w:p>
    <w:p w14:paraId="6AD4ADBC" w14:textId="77777777" w:rsidR="00395BA2" w:rsidRDefault="00556DF8" w:rsidP="00395BA2">
      <w:pPr>
        <w:pStyle w:val="BodyTextFlush"/>
        <w:tabs>
          <w:tab w:val="left" w:pos="4080"/>
        </w:tabs>
        <w:spacing w:before="240"/>
        <w:jc w:val="left"/>
        <w:rPr>
          <w:rFonts w:ascii="Garamond" w:hAnsi="Garamond"/>
          <w:b/>
          <w:sz w:val="56"/>
          <w:szCs w:val="72"/>
        </w:rPr>
      </w:pPr>
      <w:r>
        <w:rPr>
          <w:rFonts w:ascii="Garamond" w:hAnsi="Garamond"/>
          <w:b/>
          <w:noProof/>
          <w:sz w:val="56"/>
          <w:szCs w:val="72"/>
        </w:rPr>
        <w:drawing>
          <wp:anchor distT="36576" distB="36576" distL="36576" distR="36576" simplePos="0" relativeHeight="251673600" behindDoc="1" locked="0" layoutInCell="1" allowOverlap="1" wp14:anchorId="6332E21B" wp14:editId="75F29D55">
            <wp:simplePos x="0" y="0"/>
            <wp:positionH relativeFrom="column">
              <wp:posOffset>2063750</wp:posOffset>
            </wp:positionH>
            <wp:positionV relativeFrom="paragraph">
              <wp:posOffset>377190</wp:posOffset>
            </wp:positionV>
            <wp:extent cx="1805940" cy="1784350"/>
            <wp:effectExtent l="0" t="0" r="3810" b="6350"/>
            <wp:wrapNone/>
            <wp:docPr id="110" name="Picture 4" descr="aj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j logo"/>
                    <pic:cNvPicPr>
                      <a:picLocks noChangeAspect="1" noChangeArrowheads="1"/>
                    </pic:cNvPicPr>
                  </pic:nvPicPr>
                  <pic:blipFill>
                    <a:blip r:embed="rId12" cstate="print"/>
                    <a:srcRect/>
                    <a:stretch>
                      <a:fillRect/>
                    </a:stretch>
                  </pic:blipFill>
                  <pic:spPr bwMode="auto">
                    <a:xfrm>
                      <a:off x="0" y="0"/>
                      <a:ext cx="1805940" cy="1784350"/>
                    </a:xfrm>
                    <a:prstGeom prst="rect">
                      <a:avLst/>
                    </a:prstGeom>
                    <a:noFill/>
                    <a:ln w="9525">
                      <a:noFill/>
                      <a:miter lim="800000"/>
                      <a:headEnd/>
                      <a:tailEnd/>
                    </a:ln>
                  </pic:spPr>
                </pic:pic>
              </a:graphicData>
            </a:graphic>
            <wp14:sizeRelV relativeFrom="margin">
              <wp14:pctHeight>0</wp14:pctHeight>
            </wp14:sizeRelV>
          </wp:anchor>
        </w:drawing>
      </w:r>
      <w:r w:rsidR="00395BA2">
        <w:rPr>
          <w:rFonts w:ascii="Garamond" w:hAnsi="Garamond"/>
          <w:b/>
          <w:sz w:val="56"/>
          <w:szCs w:val="72"/>
        </w:rPr>
        <w:tab/>
      </w:r>
    </w:p>
    <w:p w14:paraId="7675BDA3" w14:textId="77777777" w:rsidR="00395BA2" w:rsidRDefault="00395BA2" w:rsidP="00A957FF">
      <w:pPr>
        <w:pStyle w:val="BodyTextFlush"/>
        <w:spacing w:before="240"/>
        <w:jc w:val="center"/>
        <w:rPr>
          <w:rFonts w:ascii="Garamond" w:hAnsi="Garamond"/>
          <w:b/>
          <w:sz w:val="56"/>
          <w:szCs w:val="72"/>
        </w:rPr>
      </w:pPr>
    </w:p>
    <w:p w14:paraId="0AECE0FA" w14:textId="77777777" w:rsidR="00395BA2" w:rsidRDefault="00395BA2" w:rsidP="00A957FF">
      <w:pPr>
        <w:pStyle w:val="BodyTextFlush"/>
        <w:spacing w:before="240"/>
        <w:jc w:val="center"/>
        <w:rPr>
          <w:rFonts w:ascii="Garamond" w:hAnsi="Garamond"/>
          <w:b/>
          <w:sz w:val="56"/>
          <w:szCs w:val="72"/>
        </w:rPr>
      </w:pPr>
    </w:p>
    <w:p w14:paraId="2777BCD0" w14:textId="77777777" w:rsidR="00E45FF8" w:rsidRDefault="00E45FF8" w:rsidP="004F35AF">
      <w:pPr>
        <w:pStyle w:val="BodyTextFlush"/>
        <w:spacing w:before="240" w:after="0"/>
        <w:jc w:val="center"/>
        <w:rPr>
          <w:rFonts w:ascii="Garamond" w:hAnsi="Garamond"/>
          <w:b/>
          <w:sz w:val="56"/>
          <w:szCs w:val="72"/>
        </w:rPr>
      </w:pPr>
    </w:p>
    <w:p w14:paraId="013BAB18" w14:textId="77777777" w:rsidR="00395BA2" w:rsidRDefault="004F35AF" w:rsidP="004F35AF">
      <w:pPr>
        <w:pStyle w:val="BodyTextFlush"/>
        <w:spacing w:before="240" w:after="0"/>
        <w:jc w:val="center"/>
        <w:rPr>
          <w:rFonts w:ascii="Garamond" w:hAnsi="Garamond"/>
          <w:b/>
          <w:sz w:val="56"/>
          <w:szCs w:val="72"/>
        </w:rPr>
      </w:pPr>
      <w:r>
        <w:rPr>
          <w:rFonts w:ascii="Garamond" w:hAnsi="Garamond"/>
          <w:b/>
          <w:sz w:val="56"/>
          <w:szCs w:val="72"/>
        </w:rPr>
        <w:t>Rules &amp; Regulations</w:t>
      </w:r>
    </w:p>
    <w:p w14:paraId="579DC5DC" w14:textId="77777777" w:rsidR="004F35AF" w:rsidRDefault="004F35AF" w:rsidP="004F35AF">
      <w:pPr>
        <w:pStyle w:val="BodyTextFlush"/>
        <w:spacing w:before="240" w:after="0"/>
        <w:jc w:val="center"/>
        <w:rPr>
          <w:rFonts w:ascii="Garamond" w:hAnsi="Garamond"/>
          <w:b/>
          <w:sz w:val="56"/>
          <w:szCs w:val="72"/>
        </w:rPr>
      </w:pPr>
      <w:r>
        <w:rPr>
          <w:rFonts w:ascii="Garamond" w:hAnsi="Garamond"/>
          <w:b/>
          <w:sz w:val="56"/>
          <w:szCs w:val="72"/>
        </w:rPr>
        <w:t>Manual</w:t>
      </w:r>
    </w:p>
    <w:p w14:paraId="77E325C0" w14:textId="77777777" w:rsidR="004354EC" w:rsidRDefault="004354EC" w:rsidP="00E50EF9">
      <w:pPr>
        <w:pStyle w:val="BodyTextFlush"/>
        <w:spacing w:before="240" w:after="0"/>
        <w:rPr>
          <w:rFonts w:ascii="Garamond" w:hAnsi="Garamond"/>
          <w:b/>
          <w:sz w:val="56"/>
          <w:szCs w:val="72"/>
        </w:rPr>
      </w:pPr>
    </w:p>
    <w:p w14:paraId="3AD1B544" w14:textId="77777777" w:rsidR="00E50EF9" w:rsidRDefault="00E50EF9" w:rsidP="00E50EF9">
      <w:pPr>
        <w:pStyle w:val="BodyTextFlush"/>
        <w:spacing w:before="240" w:after="0"/>
        <w:rPr>
          <w:rFonts w:ascii="Garamond" w:hAnsi="Garamond"/>
          <w:b/>
          <w:sz w:val="56"/>
          <w:szCs w:val="72"/>
        </w:rPr>
      </w:pPr>
    </w:p>
    <w:p w14:paraId="1A845CA4" w14:textId="77777777" w:rsidR="006C64F9" w:rsidRDefault="006C64F9" w:rsidP="004F35AF">
      <w:pPr>
        <w:pStyle w:val="BodyTextFlush"/>
        <w:spacing w:after="0"/>
        <w:rPr>
          <w:rFonts w:ascii="Garamond" w:hAnsi="Garamond"/>
          <w:b/>
        </w:rPr>
      </w:pPr>
    </w:p>
    <w:p w14:paraId="12A91122" w14:textId="3BB3DD29" w:rsidR="006C64F9" w:rsidRDefault="00E45FF8" w:rsidP="68F8EE69">
      <w:pPr>
        <w:pStyle w:val="BodyTextFlush"/>
        <w:spacing w:after="0"/>
        <w:ind w:left="1080"/>
      </w:pPr>
      <w:r>
        <w:rPr>
          <w:noProof/>
        </w:rPr>
        <mc:AlternateContent>
          <mc:Choice Requires="wps">
            <w:drawing>
              <wp:anchor distT="45720" distB="45720" distL="114300" distR="114300" simplePos="0" relativeHeight="251674624" behindDoc="0" locked="0" layoutInCell="1" allowOverlap="1" wp14:anchorId="259A66D0" wp14:editId="16EEC4BD">
                <wp:simplePos x="0" y="0"/>
                <wp:positionH relativeFrom="column">
                  <wp:posOffset>-371475</wp:posOffset>
                </wp:positionH>
                <wp:positionV relativeFrom="paragraph">
                  <wp:posOffset>126365</wp:posOffset>
                </wp:positionV>
                <wp:extent cx="6924675" cy="1047750"/>
                <wp:effectExtent l="9525" t="118745" r="9525" b="14605"/>
                <wp:wrapNone/>
                <wp:docPr id="8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4675" cy="1047750"/>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contourClr>
                            <a:srgbClr val="FFFFFF"/>
                          </a:contourClr>
                        </a:sp3d>
                      </wps:spPr>
                      <wps:txbx>
                        <w:txbxContent>
                          <w:p w14:paraId="4849B15F" w14:textId="77777777" w:rsidR="007C418D" w:rsidRPr="00395BA2" w:rsidRDefault="007C418D" w:rsidP="00395BA2">
                            <w:pPr>
                              <w:jc w:val="center"/>
                              <w:rPr>
                                <w:rFonts w:cs="Aharoni"/>
                                <w:sz w:val="32"/>
                                <w:szCs w:val="32"/>
                              </w:rPr>
                            </w:pPr>
                            <w:r w:rsidRPr="00395BA2">
                              <w:rPr>
                                <w:rFonts w:cs="Aharoni"/>
                                <w:sz w:val="32"/>
                                <w:szCs w:val="32"/>
                              </w:rPr>
                              <w:t>Peace Officer Standards and Training</w:t>
                            </w:r>
                          </w:p>
                          <w:p w14:paraId="17738245" w14:textId="3FB15F21" w:rsidR="007C418D" w:rsidRPr="00395BA2" w:rsidRDefault="007C418D" w:rsidP="00395BA2">
                            <w:pPr>
                              <w:jc w:val="center"/>
                              <w:rPr>
                                <w:rFonts w:cs="Aharoni"/>
                                <w:sz w:val="72"/>
                                <w:szCs w:val="72"/>
                              </w:rPr>
                            </w:pPr>
                            <w:r>
                              <w:rPr>
                                <w:rFonts w:cs="Aharoni"/>
                                <w:sz w:val="72"/>
                                <w:szCs w:val="72"/>
                              </w:rPr>
                              <w:t>Law Enforcement</w:t>
                            </w:r>
                            <w:r w:rsidRPr="00395BA2">
                              <w:rPr>
                                <w:rFonts w:cs="Aharoni"/>
                                <w:sz w:val="72"/>
                                <w:szCs w:val="72"/>
                              </w:rPr>
                              <w:t xml:space="preserve"> Academy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A66D0" id="Text Box 111" o:spid="_x0000_s1027" type="#_x0000_t202" style="position:absolute;left:0;text-align:left;margin-left:-29.25pt;margin-top:9.95pt;width:545.25pt;height:8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">
                <o:extrusion v:ext="view" backdepth="1in" color="white" on="t" viewpoint="0" viewpointorigin="0" skewangle="-90" type="perspective"/>
                <v:textbox>
                  <w:txbxContent>
                    <w:p w14:paraId="4849B15F" w14:textId="77777777" w:rsidR="007C418D" w:rsidRPr="00395BA2" w:rsidRDefault="007C418D" w:rsidP="00395BA2">
                      <w:pPr>
                        <w:jc w:val="center"/>
                        <w:rPr>
                          <w:rFonts w:cs="Aharoni"/>
                          <w:sz w:val="32"/>
                          <w:szCs w:val="32"/>
                        </w:rPr>
                      </w:pPr>
                      <w:r w:rsidRPr="00395BA2">
                        <w:rPr>
                          <w:rFonts w:cs="Aharoni"/>
                          <w:sz w:val="32"/>
                          <w:szCs w:val="32"/>
                        </w:rPr>
                        <w:t>Peace Officer Standards and Training</w:t>
                      </w:r>
                    </w:p>
                    <w:p w14:paraId="17738245" w14:textId="3FB15F21" w:rsidR="007C418D" w:rsidRPr="00395BA2" w:rsidRDefault="007C418D" w:rsidP="00395BA2">
                      <w:pPr>
                        <w:jc w:val="center"/>
                        <w:rPr>
                          <w:rFonts w:cs="Aharoni"/>
                          <w:sz w:val="72"/>
                          <w:szCs w:val="72"/>
                        </w:rPr>
                      </w:pPr>
                      <w:r>
                        <w:rPr>
                          <w:rFonts w:cs="Aharoni"/>
                          <w:sz w:val="72"/>
                          <w:szCs w:val="72"/>
                        </w:rPr>
                        <w:t>Law Enforcement</w:t>
                      </w:r>
                      <w:r w:rsidRPr="00395BA2">
                        <w:rPr>
                          <w:rFonts w:cs="Aharoni"/>
                          <w:sz w:val="72"/>
                          <w:szCs w:val="72"/>
                        </w:rPr>
                        <w:t xml:space="preserve"> Academy</w:t>
                      </w:r>
                    </w:p>
                  </w:txbxContent>
                </v:textbox>
              </v:shape>
            </w:pict>
          </mc:Fallback>
        </mc:AlternateContent>
      </w:r>
    </w:p>
    <w:p w14:paraId="6C24ADF7" w14:textId="103BF30B" w:rsidR="006C64F9" w:rsidRDefault="006C64F9" w:rsidP="68F8EE69">
      <w:pPr>
        <w:pStyle w:val="BodyTextFlush"/>
        <w:spacing w:after="0"/>
        <w:ind w:left="1080"/>
      </w:pPr>
    </w:p>
    <w:p w14:paraId="293808A5" w14:textId="597B4BF6" w:rsidR="006C64F9" w:rsidRDefault="006C64F9" w:rsidP="68F8EE69">
      <w:pPr>
        <w:pStyle w:val="BodyTextFlush"/>
        <w:spacing w:after="0"/>
        <w:ind w:left="1080"/>
      </w:pPr>
    </w:p>
    <w:p w14:paraId="45117055" w14:textId="591CF396" w:rsidR="006C64F9" w:rsidRDefault="006C64F9" w:rsidP="68F8EE69">
      <w:pPr>
        <w:pStyle w:val="BodyTextFlush"/>
        <w:spacing w:after="0"/>
        <w:ind w:left="1080"/>
        <w:rPr>
          <w:rFonts w:ascii="Arial" w:hAnsi="Arial" w:cs="Arial"/>
        </w:rPr>
      </w:pPr>
    </w:p>
    <w:p w14:paraId="7AA4916F" w14:textId="77777777" w:rsidR="004D30B1" w:rsidRDefault="004D30B1">
      <w:pPr>
        <w:pStyle w:val="BodyTextFlush"/>
        <w:spacing w:after="0"/>
        <w:jc w:val="center"/>
        <w:rPr>
          <w:rFonts w:ascii="Arial" w:hAnsi="Arial" w:cs="Arial"/>
        </w:rPr>
      </w:pPr>
    </w:p>
    <w:p w14:paraId="555AD3A1" w14:textId="1B507FDF" w:rsidR="364915B3" w:rsidRDefault="364915B3" w:rsidP="004354EC"/>
    <w:p w14:paraId="41D0B241" w14:textId="6CBEB562" w:rsidR="68F8EE69" w:rsidRDefault="68F8EE69" w:rsidP="68F8EE69">
      <w:pPr>
        <w:pStyle w:val="BodyTextFlush"/>
        <w:spacing w:after="0"/>
        <w:jc w:val="center"/>
      </w:pPr>
    </w:p>
    <w:p w14:paraId="63978EF3" w14:textId="27EBA3A7" w:rsidR="00E50EF9" w:rsidRPr="00E50EF9" w:rsidRDefault="00770F4D" w:rsidP="004354EC">
      <w:pPr>
        <w:pStyle w:val="BodyTextFlush"/>
        <w:spacing w:after="0"/>
        <w:rPr>
          <w:sz w:val="20"/>
          <w:szCs w:val="20"/>
        </w:rPr>
      </w:pPr>
      <w:r>
        <w:rPr>
          <w:sz w:val="20"/>
          <w:szCs w:val="20"/>
        </w:rPr>
        <w:t xml:space="preserve">Revised: </w:t>
      </w:r>
      <w:r w:rsidR="00F673DA">
        <w:rPr>
          <w:sz w:val="20"/>
          <w:szCs w:val="20"/>
        </w:rPr>
        <w:t>February 10, 2020</w:t>
      </w:r>
    </w:p>
    <w:p w14:paraId="4853F34B" w14:textId="77777777" w:rsidR="00E50EF9" w:rsidRDefault="00E50EF9" w:rsidP="004354EC">
      <w:pPr>
        <w:pStyle w:val="BodyTextFlush"/>
        <w:spacing w:after="0"/>
      </w:pPr>
    </w:p>
    <w:p w14:paraId="0A2DDF14" w14:textId="0C80C014" w:rsidR="68F8EE69" w:rsidRPr="000464B0" w:rsidRDefault="007E0087" w:rsidP="004354EC">
      <w:pPr>
        <w:pStyle w:val="BodyTextFlush"/>
        <w:spacing w:after="0"/>
        <w:jc w:val="center"/>
      </w:pPr>
      <w:r w:rsidRPr="000464B0">
        <w:rPr>
          <w:rFonts w:ascii="Arial" w:eastAsia="Arial" w:hAnsi="Arial" w:cs="Arial"/>
        </w:rPr>
        <w:t>ACADE</w:t>
      </w:r>
      <w:r w:rsidR="68F8EE69" w:rsidRPr="000464B0">
        <w:rPr>
          <w:rFonts w:ascii="Arial" w:eastAsia="Arial" w:hAnsi="Arial" w:cs="Arial"/>
        </w:rPr>
        <w:t>MY STAFF</w:t>
      </w:r>
    </w:p>
    <w:p w14:paraId="144C5FFA" w14:textId="77777777" w:rsidR="004D30B1" w:rsidRPr="000464B0" w:rsidRDefault="004D30B1">
      <w:pPr>
        <w:pStyle w:val="BodyTextFlush"/>
        <w:spacing w:after="0"/>
        <w:jc w:val="center"/>
        <w:rPr>
          <w:rFonts w:ascii="Arial" w:hAnsi="Arial" w:cs="Arial"/>
        </w:rPr>
      </w:pPr>
    </w:p>
    <w:p w14:paraId="1FAD7B55" w14:textId="77777777" w:rsidR="00B61D76" w:rsidRPr="000464B0" w:rsidRDefault="00B61D76" w:rsidP="00061480">
      <w:pPr>
        <w:pStyle w:val="Heading3"/>
        <w:keepNext w:val="0"/>
        <w:widowControl w:val="0"/>
        <w:ind w:firstLine="720"/>
        <w:rPr>
          <w:b/>
        </w:rPr>
      </w:pPr>
      <w:r w:rsidRPr="000464B0">
        <w:rPr>
          <w:b/>
        </w:rPr>
        <w:t>Academy Phone Numbers:</w:t>
      </w:r>
    </w:p>
    <w:p w14:paraId="70452C59" w14:textId="22FACA4F" w:rsidR="00B61D76" w:rsidRPr="000464B0" w:rsidRDefault="00DA565D" w:rsidP="00B61D76">
      <w:pPr>
        <w:pStyle w:val="Heading3"/>
        <w:keepNext w:val="0"/>
        <w:widowControl w:val="0"/>
        <w:ind w:left="720"/>
      </w:pPr>
      <w:r w:rsidRPr="000464B0">
        <w:t xml:space="preserve">Public Safety Director:  </w:t>
      </w:r>
      <w:r w:rsidR="00E60F39" w:rsidRPr="000464B0">
        <w:tab/>
      </w:r>
      <w:r w:rsidR="00061480" w:rsidRPr="000464B0">
        <w:tab/>
      </w:r>
      <w:r w:rsidR="00061480" w:rsidRPr="000464B0">
        <w:tab/>
      </w:r>
      <w:r w:rsidR="00061480" w:rsidRPr="000464B0">
        <w:tab/>
      </w:r>
      <w:r w:rsidR="00061480" w:rsidRPr="000464B0">
        <w:tab/>
      </w:r>
      <w:r w:rsidR="00061480" w:rsidRPr="000464B0">
        <w:tab/>
      </w:r>
      <w:r w:rsidR="007E0087" w:rsidRPr="000464B0">
        <w:t>530-</w:t>
      </w:r>
      <w:r w:rsidRPr="000464B0">
        <w:t>634-7771</w:t>
      </w:r>
    </w:p>
    <w:p w14:paraId="57C90745" w14:textId="561149CC" w:rsidR="004D30B1" w:rsidRDefault="00DA565D" w:rsidP="00B61D76">
      <w:pPr>
        <w:pStyle w:val="Heading3"/>
        <w:keepNext w:val="0"/>
        <w:widowControl w:val="0"/>
        <w:ind w:left="720"/>
        <w:rPr>
          <w:b/>
        </w:rPr>
      </w:pPr>
      <w:r w:rsidRPr="000464B0">
        <w:t xml:space="preserve">Public Safety </w:t>
      </w:r>
      <w:r w:rsidR="00B61D76" w:rsidRPr="000464B0">
        <w:t>Office</w:t>
      </w:r>
      <w:r w:rsidRPr="000464B0">
        <w:t xml:space="preserve">:  </w:t>
      </w:r>
      <w:r w:rsidR="00566F2F" w:rsidRPr="000464B0">
        <w:tab/>
      </w:r>
      <w:r w:rsidR="00061480" w:rsidRPr="000464B0">
        <w:tab/>
      </w:r>
      <w:r w:rsidR="00061480" w:rsidRPr="000464B0">
        <w:tab/>
      </w:r>
      <w:r w:rsidR="00061480" w:rsidRPr="000464B0">
        <w:tab/>
      </w:r>
      <w:r w:rsidR="00061480" w:rsidRPr="000464B0">
        <w:tab/>
      </w:r>
      <w:r w:rsidR="00061480" w:rsidRPr="000464B0">
        <w:tab/>
      </w:r>
      <w:r w:rsidR="007E0087" w:rsidRPr="000464B0">
        <w:t>530-</w:t>
      </w:r>
      <w:r w:rsidRPr="00061480">
        <w:t>749-3879</w:t>
      </w:r>
    </w:p>
    <w:p w14:paraId="52F1254C" w14:textId="77777777" w:rsidR="00B61D76" w:rsidRPr="00A65771" w:rsidRDefault="00B61D76" w:rsidP="00B61D76">
      <w:pPr>
        <w:pStyle w:val="BodyTextFlush"/>
        <w:rPr>
          <w:b/>
        </w:rPr>
      </w:pPr>
      <w:r>
        <w:tab/>
      </w:r>
      <w:r w:rsidRPr="00A65771">
        <w:rPr>
          <w:b/>
        </w:rPr>
        <w:t>Academy Coordinator(s):</w:t>
      </w:r>
    </w:p>
    <w:p w14:paraId="3D144434" w14:textId="164099B4" w:rsidR="00B61D76" w:rsidRDefault="00A317F7" w:rsidP="00B61D76">
      <w:pPr>
        <w:pStyle w:val="BodyTextFlush"/>
      </w:pPr>
      <w:r>
        <w:tab/>
      </w:r>
      <w:r>
        <w:tab/>
        <w:t>Lieutenant Vizzusi</w:t>
      </w:r>
      <w:r>
        <w:tab/>
      </w:r>
      <w:r>
        <w:tab/>
      </w:r>
      <w:r>
        <w:tab/>
        <w:t xml:space="preserve"> </w:t>
      </w:r>
      <w:r>
        <w:tab/>
      </w:r>
      <w:r>
        <w:tab/>
        <w:t>916-380-0584</w:t>
      </w:r>
    </w:p>
    <w:p w14:paraId="5F33943A" w14:textId="404CE0BF" w:rsidR="00B61D76" w:rsidRDefault="002B6354" w:rsidP="00B61D76">
      <w:pPr>
        <w:pStyle w:val="BodyTextFlush"/>
      </w:pPr>
      <w:r>
        <w:tab/>
      </w:r>
      <w:r>
        <w:tab/>
        <w:t>Undersheriff Johnson</w:t>
      </w:r>
      <w:r>
        <w:tab/>
      </w:r>
      <w:r>
        <w:tab/>
      </w:r>
      <w:r>
        <w:tab/>
      </w:r>
      <w:r>
        <w:tab/>
      </w:r>
      <w:r>
        <w:tab/>
        <w:t>530-749-7738</w:t>
      </w:r>
      <w:r w:rsidR="00A317F7">
        <w:tab/>
      </w:r>
    </w:p>
    <w:p w14:paraId="24958294" w14:textId="1EAC41BE" w:rsidR="00B61D76" w:rsidRDefault="00B61D76" w:rsidP="00B61D76">
      <w:pPr>
        <w:pStyle w:val="BodyTextFlush"/>
      </w:pPr>
      <w:r>
        <w:tab/>
      </w:r>
      <w:r>
        <w:tab/>
      </w:r>
      <w:r w:rsidR="00A317F7">
        <w:t>Chief Hearne</w:t>
      </w:r>
      <w:r w:rsidR="00A317F7">
        <w:tab/>
      </w:r>
      <w:r w:rsidR="00A317F7">
        <w:tab/>
      </w:r>
      <w:r w:rsidR="00A317F7">
        <w:tab/>
      </w:r>
      <w:r w:rsidR="00A317F7">
        <w:tab/>
      </w:r>
      <w:r w:rsidR="00A317F7">
        <w:tab/>
      </w:r>
      <w:r w:rsidR="00A317F7">
        <w:tab/>
        <w:t>530-624-2417</w:t>
      </w:r>
    </w:p>
    <w:p w14:paraId="6A306403" w14:textId="5FCD3A75" w:rsidR="00B61D76" w:rsidRDefault="00B61D76" w:rsidP="00B61D76">
      <w:pPr>
        <w:pStyle w:val="BodyTextFlush"/>
      </w:pPr>
      <w:r>
        <w:tab/>
      </w:r>
      <w:r>
        <w:tab/>
      </w:r>
      <w:r w:rsidR="00A317F7">
        <w:t>Lieutenant Beck</w:t>
      </w:r>
      <w:r w:rsidR="00A317F7">
        <w:tab/>
      </w:r>
      <w:r w:rsidR="00A317F7">
        <w:tab/>
      </w:r>
      <w:r w:rsidR="00A317F7">
        <w:tab/>
      </w:r>
      <w:r w:rsidR="00A317F7">
        <w:tab/>
      </w:r>
      <w:r w:rsidR="00A317F7">
        <w:tab/>
      </w:r>
      <w:r w:rsidR="00A317F7">
        <w:tab/>
        <w:t>530-624-2414</w:t>
      </w:r>
    </w:p>
    <w:p w14:paraId="5F8C80D6" w14:textId="77B9D793" w:rsidR="00800C58" w:rsidRDefault="00800C58" w:rsidP="00B61D76">
      <w:pPr>
        <w:pStyle w:val="BodyTextFlush"/>
      </w:pPr>
      <w:r>
        <w:tab/>
      </w:r>
      <w:r>
        <w:tab/>
        <w:t>Mario Rodriguez</w:t>
      </w:r>
      <w:r>
        <w:tab/>
      </w:r>
      <w:r>
        <w:tab/>
      </w:r>
      <w:r>
        <w:tab/>
      </w:r>
      <w:r>
        <w:tab/>
      </w:r>
      <w:r>
        <w:tab/>
        <w:t>916-300-7114</w:t>
      </w:r>
    </w:p>
    <w:p w14:paraId="179A47A3" w14:textId="77777777" w:rsidR="00B61D76" w:rsidRPr="00A65771" w:rsidRDefault="00B61D76" w:rsidP="00B61D76">
      <w:pPr>
        <w:pStyle w:val="BodyTextFlush"/>
        <w:ind w:firstLine="720"/>
        <w:rPr>
          <w:b/>
        </w:rPr>
      </w:pPr>
      <w:r w:rsidRPr="00A65771">
        <w:rPr>
          <w:b/>
        </w:rPr>
        <w:t>Academy RTO(s):</w:t>
      </w:r>
    </w:p>
    <w:p w14:paraId="2FAE210C" w14:textId="55F2E6C9" w:rsidR="002E4A0E" w:rsidRDefault="00A317F7" w:rsidP="00B61D76">
      <w:pPr>
        <w:pStyle w:val="BodyTextFlush"/>
      </w:pPr>
      <w:r>
        <w:tab/>
      </w:r>
      <w:r>
        <w:tab/>
      </w:r>
      <w:r w:rsidR="002E4A0E">
        <w:t>Investigator Cummings</w:t>
      </w:r>
      <w:r w:rsidR="002E4A0E">
        <w:tab/>
      </w:r>
      <w:r w:rsidR="002E4A0E">
        <w:tab/>
      </w:r>
      <w:r w:rsidR="002E4A0E">
        <w:tab/>
      </w:r>
      <w:r w:rsidR="002E4A0E">
        <w:tab/>
      </w:r>
      <w:r w:rsidR="009F32AC">
        <w:tab/>
      </w:r>
      <w:r w:rsidR="002E4A0E">
        <w:t>530-415-5682</w:t>
      </w:r>
    </w:p>
    <w:p w14:paraId="14BF7F51" w14:textId="46369B55" w:rsidR="004B0B9F" w:rsidRDefault="004B0B9F" w:rsidP="002E4A0E">
      <w:pPr>
        <w:pStyle w:val="BodyTextFlush"/>
        <w:ind w:left="720" w:firstLine="720"/>
      </w:pPr>
      <w:r>
        <w:t>Investigator Dinwiddie</w:t>
      </w:r>
      <w:r>
        <w:tab/>
      </w:r>
      <w:r>
        <w:tab/>
      </w:r>
      <w:r>
        <w:tab/>
      </w:r>
      <w:r>
        <w:tab/>
      </w:r>
      <w:r>
        <w:tab/>
        <w:t>530-682-9968</w:t>
      </w:r>
    </w:p>
    <w:p w14:paraId="0DD21335" w14:textId="2EC79229" w:rsidR="004B0B9F" w:rsidRDefault="0029277C" w:rsidP="00B61D76">
      <w:pPr>
        <w:pStyle w:val="BodyTextFlush"/>
      </w:pPr>
      <w:r>
        <w:tab/>
      </w:r>
      <w:r>
        <w:tab/>
        <w:t>Sergeant</w:t>
      </w:r>
      <w:r w:rsidR="004B0B9F">
        <w:t xml:space="preserve"> Whiteaker</w:t>
      </w:r>
      <w:r w:rsidR="004B0B9F">
        <w:tab/>
      </w:r>
      <w:r w:rsidR="004B0B9F">
        <w:tab/>
      </w:r>
      <w:r w:rsidR="004B0B9F">
        <w:tab/>
      </w:r>
      <w:r w:rsidR="004B0B9F">
        <w:tab/>
      </w:r>
      <w:r w:rsidR="004B0B9F">
        <w:tab/>
        <w:t>530-693-0213</w:t>
      </w:r>
    </w:p>
    <w:p w14:paraId="717F53AF" w14:textId="1183F170" w:rsidR="00207A91" w:rsidRDefault="00A317F7" w:rsidP="004B0B9F">
      <w:pPr>
        <w:pStyle w:val="BodyTextFlush"/>
        <w:ind w:left="720" w:firstLine="720"/>
      </w:pPr>
      <w:r>
        <w:t xml:space="preserve">Deputy </w:t>
      </w:r>
      <w:r w:rsidRPr="000464B0">
        <w:t>William</w:t>
      </w:r>
      <w:r w:rsidR="007E0087" w:rsidRPr="000464B0">
        <w:t>s</w:t>
      </w:r>
      <w:r>
        <w:tab/>
      </w:r>
      <w:r>
        <w:tab/>
      </w:r>
      <w:r>
        <w:tab/>
      </w:r>
      <w:r>
        <w:tab/>
      </w:r>
      <w:r>
        <w:tab/>
        <w:t>530-218</w:t>
      </w:r>
      <w:r w:rsidR="004B0B9F">
        <w:t>-6941</w:t>
      </w:r>
    </w:p>
    <w:p w14:paraId="3377A63A" w14:textId="6E3E70CA" w:rsidR="00B61D76" w:rsidRDefault="00B853A2" w:rsidP="00B61D76">
      <w:pPr>
        <w:pStyle w:val="BodyTextFlush"/>
      </w:pPr>
      <w:r>
        <w:tab/>
      </w:r>
      <w:r>
        <w:tab/>
        <w:t>Detective</w:t>
      </w:r>
      <w:r w:rsidR="00A317F7">
        <w:t xml:space="preserve"> Dexter </w:t>
      </w:r>
      <w:r w:rsidR="00A317F7">
        <w:tab/>
      </w:r>
      <w:r w:rsidR="00A317F7">
        <w:tab/>
      </w:r>
      <w:r w:rsidR="00A317F7">
        <w:tab/>
      </w:r>
      <w:r w:rsidR="00A317F7">
        <w:tab/>
      </w:r>
      <w:r w:rsidR="00A317F7">
        <w:tab/>
        <w:t>916-533-4540</w:t>
      </w:r>
    </w:p>
    <w:p w14:paraId="0F3431DA" w14:textId="68D9B45B" w:rsidR="0029277C" w:rsidRDefault="00A317F7" w:rsidP="0029277C">
      <w:pPr>
        <w:pStyle w:val="BodyTextFlush"/>
      </w:pPr>
      <w:r>
        <w:tab/>
      </w:r>
      <w:r>
        <w:tab/>
      </w:r>
      <w:r w:rsidR="0029277C">
        <w:t>Deputy Harris</w:t>
      </w:r>
      <w:r w:rsidR="0029277C">
        <w:tab/>
      </w:r>
      <w:r w:rsidR="0029277C">
        <w:tab/>
      </w:r>
      <w:r w:rsidR="0029277C">
        <w:tab/>
      </w:r>
      <w:r w:rsidR="0029277C">
        <w:tab/>
      </w:r>
      <w:r w:rsidR="0029277C">
        <w:tab/>
      </w:r>
      <w:r w:rsidR="0029277C">
        <w:tab/>
        <w:t>916-591-6830</w:t>
      </w:r>
    </w:p>
    <w:p w14:paraId="02E908FD" w14:textId="4EB8D9AA" w:rsidR="0029277C" w:rsidRDefault="0029277C" w:rsidP="0029277C">
      <w:pPr>
        <w:pStyle w:val="BodyTextFlush"/>
      </w:pPr>
      <w:r>
        <w:tab/>
      </w:r>
      <w:r>
        <w:tab/>
        <w:t>Investigator Garcia</w:t>
      </w:r>
      <w:r>
        <w:tab/>
      </w:r>
      <w:r>
        <w:tab/>
      </w:r>
      <w:r>
        <w:tab/>
      </w:r>
      <w:r>
        <w:tab/>
      </w:r>
      <w:r>
        <w:tab/>
      </w:r>
      <w:r w:rsidR="000F2664">
        <w:t>530-822-7330</w:t>
      </w:r>
    </w:p>
    <w:p w14:paraId="67A52F84" w14:textId="5CA3E959" w:rsidR="00800C58" w:rsidRDefault="00A65771" w:rsidP="00B61D76">
      <w:pPr>
        <w:pStyle w:val="BodyTextFlush"/>
      </w:pPr>
      <w:r>
        <w:tab/>
      </w:r>
      <w:r>
        <w:tab/>
      </w:r>
      <w:r>
        <w:tab/>
      </w:r>
      <w:r>
        <w:tab/>
      </w:r>
    </w:p>
    <w:p w14:paraId="1CF3436F" w14:textId="066B90F8" w:rsidR="00B61D76" w:rsidRPr="00800C58" w:rsidRDefault="00B61D76" w:rsidP="00800C58">
      <w:pPr>
        <w:pStyle w:val="BodyTextFlush"/>
        <w:ind w:firstLine="720"/>
      </w:pPr>
      <w:r w:rsidRPr="00A65771">
        <w:rPr>
          <w:b/>
        </w:rPr>
        <w:t>Others:</w:t>
      </w:r>
    </w:p>
    <w:p w14:paraId="5CE5BCC8" w14:textId="25A38E89" w:rsidR="004354EC" w:rsidRDefault="00B61D76" w:rsidP="00A65771">
      <w:pPr>
        <w:pStyle w:val="BodyTextFlush"/>
      </w:pPr>
      <w:r>
        <w:tab/>
      </w:r>
      <w:r>
        <w:tab/>
      </w:r>
      <w:r w:rsidR="00A65771">
        <w:t>Yuba College PD Office</w:t>
      </w:r>
      <w:r w:rsidR="00A65771">
        <w:tab/>
      </w:r>
      <w:r w:rsidR="00A65771">
        <w:tab/>
      </w:r>
      <w:r w:rsidR="00A65771">
        <w:tab/>
      </w:r>
      <w:r w:rsidR="00A65771">
        <w:tab/>
      </w:r>
      <w:r w:rsidR="00A65771">
        <w:tab/>
        <w:t>530-634-6771</w:t>
      </w:r>
    </w:p>
    <w:p w14:paraId="7060F008" w14:textId="6A3732C3" w:rsidR="00A65771" w:rsidRDefault="00A65771" w:rsidP="00A65771">
      <w:pPr>
        <w:pStyle w:val="BodyTextFlush"/>
      </w:pPr>
      <w:r>
        <w:tab/>
      </w:r>
      <w:r>
        <w:tab/>
        <w:t>Yuba College PD Cell</w:t>
      </w:r>
      <w:r>
        <w:tab/>
      </w:r>
      <w:r>
        <w:tab/>
      </w:r>
      <w:r>
        <w:tab/>
      </w:r>
      <w:r>
        <w:tab/>
      </w:r>
      <w:r>
        <w:tab/>
        <w:t>530-870-1158</w:t>
      </w:r>
    </w:p>
    <w:p w14:paraId="5E4F5C16" w14:textId="4F1AAFA0" w:rsidR="00A65771" w:rsidRDefault="00A65771" w:rsidP="00A65771">
      <w:pPr>
        <w:pStyle w:val="BodyTextFlush"/>
      </w:pPr>
      <w:r>
        <w:tab/>
      </w:r>
      <w:r>
        <w:tab/>
        <w:t>Ms. Gil</w:t>
      </w:r>
      <w:r>
        <w:tab/>
      </w:r>
      <w:r>
        <w:tab/>
      </w:r>
      <w:r>
        <w:tab/>
      </w:r>
      <w:r>
        <w:tab/>
      </w:r>
      <w:r>
        <w:tab/>
      </w:r>
      <w:r>
        <w:tab/>
      </w:r>
      <w:r>
        <w:tab/>
        <w:t>530-749-3879</w:t>
      </w:r>
    </w:p>
    <w:p w14:paraId="21FE2A61" w14:textId="758750B8" w:rsidR="004354EC" w:rsidRDefault="00A65771" w:rsidP="002E4A0E">
      <w:pPr>
        <w:pStyle w:val="BodyTextFlush"/>
      </w:pPr>
      <w:r>
        <w:tab/>
      </w:r>
      <w:r>
        <w:tab/>
      </w:r>
    </w:p>
    <w:p w14:paraId="633091F6" w14:textId="77777777" w:rsidR="00B853A2" w:rsidRPr="002E4A0E" w:rsidRDefault="00B853A2" w:rsidP="002E4A0E">
      <w:pPr>
        <w:pStyle w:val="BodyTextFlush"/>
      </w:pPr>
    </w:p>
    <w:p w14:paraId="6B674B1A" w14:textId="77777777" w:rsidR="006C64F9" w:rsidRDefault="006C64F9">
      <w:pPr>
        <w:pStyle w:val="BodyTextFlush"/>
        <w:spacing w:after="0"/>
        <w:jc w:val="center"/>
        <w:rPr>
          <w:rFonts w:ascii="Arial" w:hAnsi="Arial" w:cs="Arial"/>
        </w:rPr>
      </w:pPr>
      <w:r>
        <w:rPr>
          <w:rFonts w:ascii="Arial" w:hAnsi="Arial" w:cs="Arial"/>
        </w:rPr>
        <w:lastRenderedPageBreak/>
        <w:t>ACADEMY RULES AND REGULATIONS</w:t>
      </w:r>
    </w:p>
    <w:p w14:paraId="756F9ED7" w14:textId="77777777" w:rsidR="006C64F9" w:rsidRDefault="006C64F9">
      <w:pPr>
        <w:pStyle w:val="BodyTextFlush"/>
        <w:spacing w:after="0"/>
        <w:jc w:val="center"/>
        <w:rPr>
          <w:rFonts w:ascii="Arial" w:hAnsi="Arial" w:cs="Arial"/>
        </w:rPr>
      </w:pPr>
    </w:p>
    <w:p w14:paraId="4D419474" w14:textId="77777777" w:rsidR="006C64F9" w:rsidRDefault="006C64F9">
      <w:pPr>
        <w:pStyle w:val="BodyTextFlush"/>
        <w:spacing w:after="0"/>
        <w:jc w:val="center"/>
        <w:rPr>
          <w:rFonts w:ascii="Arial" w:hAnsi="Arial" w:cs="Arial"/>
          <w:u w:val="single"/>
        </w:rPr>
      </w:pPr>
      <w:r>
        <w:rPr>
          <w:rFonts w:ascii="Arial" w:hAnsi="Arial" w:cs="Arial"/>
          <w:u w:val="single"/>
        </w:rPr>
        <w:t>TABLE OF CONTENTS</w:t>
      </w:r>
    </w:p>
    <w:p w14:paraId="09780503" w14:textId="77777777" w:rsidR="006C64F9" w:rsidRDefault="006C64F9">
      <w:pPr>
        <w:pStyle w:val="BodyTextFlush"/>
        <w:spacing w:after="0"/>
        <w:jc w:val="cente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gridCol w:w="4243"/>
        <w:gridCol w:w="787"/>
      </w:tblGrid>
      <w:tr w:rsidR="004354EC" w14:paraId="08B22491" w14:textId="77777777" w:rsidTr="000673BC">
        <w:tc>
          <w:tcPr>
            <w:tcW w:w="4320" w:type="dxa"/>
          </w:tcPr>
          <w:p w14:paraId="35C7AFAD" w14:textId="1C77DB96" w:rsidR="004354EC" w:rsidRDefault="004354EC" w:rsidP="00E50EF9">
            <w:pPr>
              <w:pStyle w:val="BodyTextFlush"/>
              <w:spacing w:after="0" w:line="360" w:lineRule="auto"/>
              <w:jc w:val="left"/>
              <w:rPr>
                <w:rFonts w:ascii="Arial" w:hAnsi="Arial" w:cs="Arial"/>
              </w:rPr>
            </w:pPr>
            <w:r>
              <w:rPr>
                <w:rFonts w:ascii="Arial" w:hAnsi="Arial" w:cs="Arial"/>
              </w:rPr>
              <w:t>Mission Statement</w:t>
            </w:r>
          </w:p>
        </w:tc>
        <w:tc>
          <w:tcPr>
            <w:tcW w:w="4243" w:type="dxa"/>
          </w:tcPr>
          <w:p w14:paraId="48AB5C16" w14:textId="4BF2D1C5" w:rsidR="004354EC" w:rsidRDefault="004354EC" w:rsidP="00E50EF9">
            <w:pPr>
              <w:pStyle w:val="BodyTextFlush"/>
              <w:spacing w:after="0" w:line="360" w:lineRule="auto"/>
              <w:jc w:val="left"/>
              <w:rPr>
                <w:rFonts w:ascii="Arial" w:hAnsi="Arial" w:cs="Arial"/>
              </w:rPr>
            </w:pPr>
            <w:r>
              <w:rPr>
                <w:rFonts w:ascii="Arial" w:hAnsi="Arial" w:cs="Arial"/>
              </w:rPr>
              <w:t>…</w:t>
            </w:r>
            <w:r w:rsidR="000673BC">
              <w:rPr>
                <w:rFonts w:ascii="Arial" w:hAnsi="Arial" w:cs="Arial"/>
              </w:rPr>
              <w:t>………………………………………........</w:t>
            </w:r>
          </w:p>
        </w:tc>
        <w:tc>
          <w:tcPr>
            <w:tcW w:w="787" w:type="dxa"/>
          </w:tcPr>
          <w:p w14:paraId="70F88278" w14:textId="4F23A97E" w:rsidR="004354EC" w:rsidRDefault="00A613A6">
            <w:pPr>
              <w:pStyle w:val="BodyTextFlush"/>
              <w:spacing w:after="0"/>
              <w:jc w:val="center"/>
              <w:rPr>
                <w:rFonts w:ascii="Arial" w:hAnsi="Arial" w:cs="Arial"/>
              </w:rPr>
            </w:pPr>
            <w:r>
              <w:rPr>
                <w:rFonts w:ascii="Arial" w:hAnsi="Arial" w:cs="Arial"/>
              </w:rPr>
              <w:t>7</w:t>
            </w:r>
          </w:p>
        </w:tc>
      </w:tr>
      <w:tr w:rsidR="000673BC" w14:paraId="324B20B2" w14:textId="77777777" w:rsidTr="000673BC">
        <w:tc>
          <w:tcPr>
            <w:tcW w:w="4320" w:type="dxa"/>
          </w:tcPr>
          <w:p w14:paraId="7E31FC92" w14:textId="07322143" w:rsidR="000673BC" w:rsidRDefault="000673BC" w:rsidP="000673BC">
            <w:pPr>
              <w:pStyle w:val="BodyTextFlush"/>
              <w:spacing w:after="0" w:line="360" w:lineRule="auto"/>
              <w:jc w:val="left"/>
              <w:rPr>
                <w:rFonts w:ascii="Arial" w:hAnsi="Arial" w:cs="Arial"/>
              </w:rPr>
            </w:pPr>
            <w:r>
              <w:rPr>
                <w:rFonts w:ascii="Arial" w:hAnsi="Arial" w:cs="Arial"/>
              </w:rPr>
              <w:t>Code of Ethics</w:t>
            </w:r>
          </w:p>
        </w:tc>
        <w:tc>
          <w:tcPr>
            <w:tcW w:w="4243" w:type="dxa"/>
          </w:tcPr>
          <w:p w14:paraId="5EB36E83" w14:textId="1C9EA3D3"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4A39300" w14:textId="3B14E2FB" w:rsidR="000673BC" w:rsidRDefault="00A613A6" w:rsidP="000673BC">
            <w:pPr>
              <w:pStyle w:val="BodyTextFlush"/>
              <w:spacing w:after="0"/>
              <w:jc w:val="center"/>
              <w:rPr>
                <w:rFonts w:ascii="Arial" w:hAnsi="Arial" w:cs="Arial"/>
              </w:rPr>
            </w:pPr>
            <w:r>
              <w:rPr>
                <w:rFonts w:ascii="Arial" w:hAnsi="Arial" w:cs="Arial"/>
              </w:rPr>
              <w:t>8</w:t>
            </w:r>
          </w:p>
        </w:tc>
      </w:tr>
      <w:tr w:rsidR="000673BC" w14:paraId="4E25DC72" w14:textId="77777777" w:rsidTr="000673BC">
        <w:tc>
          <w:tcPr>
            <w:tcW w:w="4320" w:type="dxa"/>
          </w:tcPr>
          <w:p w14:paraId="0668C130" w14:textId="1D86DD94" w:rsidR="000673BC" w:rsidRDefault="000673BC" w:rsidP="000673BC">
            <w:pPr>
              <w:pStyle w:val="BodyTextFlush"/>
              <w:spacing w:after="0" w:line="360" w:lineRule="auto"/>
              <w:jc w:val="left"/>
              <w:rPr>
                <w:rFonts w:ascii="Arial" w:hAnsi="Arial" w:cs="Arial"/>
              </w:rPr>
            </w:pPr>
            <w:r>
              <w:rPr>
                <w:rFonts w:ascii="Arial" w:hAnsi="Arial" w:cs="Arial"/>
              </w:rPr>
              <w:t>Honor Code</w:t>
            </w:r>
          </w:p>
        </w:tc>
        <w:tc>
          <w:tcPr>
            <w:tcW w:w="4243" w:type="dxa"/>
          </w:tcPr>
          <w:p w14:paraId="7BC80AFA" w14:textId="42425F6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45A1008" w14:textId="65F628BB" w:rsidR="000673BC" w:rsidRDefault="00A613A6" w:rsidP="000673BC">
            <w:pPr>
              <w:pStyle w:val="BodyTextFlush"/>
              <w:spacing w:after="0"/>
              <w:jc w:val="center"/>
              <w:rPr>
                <w:rFonts w:ascii="Arial" w:hAnsi="Arial" w:cs="Arial"/>
              </w:rPr>
            </w:pPr>
            <w:r>
              <w:rPr>
                <w:rFonts w:ascii="Arial" w:hAnsi="Arial" w:cs="Arial"/>
              </w:rPr>
              <w:t>9</w:t>
            </w:r>
          </w:p>
        </w:tc>
      </w:tr>
      <w:tr w:rsidR="000673BC" w14:paraId="609EDD01" w14:textId="77777777" w:rsidTr="000673BC">
        <w:tc>
          <w:tcPr>
            <w:tcW w:w="4320" w:type="dxa"/>
          </w:tcPr>
          <w:p w14:paraId="6BBE8A33" w14:textId="49915E55" w:rsidR="000673BC" w:rsidRDefault="000673BC" w:rsidP="000673BC">
            <w:pPr>
              <w:pStyle w:val="BodyTextFlush"/>
              <w:spacing w:after="0" w:line="360" w:lineRule="auto"/>
              <w:jc w:val="left"/>
              <w:rPr>
                <w:rFonts w:ascii="Arial" w:hAnsi="Arial" w:cs="Arial"/>
              </w:rPr>
            </w:pPr>
            <w:r>
              <w:rPr>
                <w:rFonts w:ascii="Arial" w:hAnsi="Arial" w:cs="Arial"/>
              </w:rPr>
              <w:t>Academy Staff/Cadet Relationships</w:t>
            </w:r>
          </w:p>
        </w:tc>
        <w:tc>
          <w:tcPr>
            <w:tcW w:w="4243" w:type="dxa"/>
          </w:tcPr>
          <w:p w14:paraId="07C8C66F" w14:textId="11894E16"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C714633" w14:textId="2D215AA3" w:rsidR="000673BC" w:rsidRDefault="00A613A6" w:rsidP="000673BC">
            <w:pPr>
              <w:pStyle w:val="BodyTextFlush"/>
              <w:spacing w:after="0"/>
              <w:jc w:val="center"/>
              <w:rPr>
                <w:rFonts w:ascii="Arial" w:hAnsi="Arial" w:cs="Arial"/>
              </w:rPr>
            </w:pPr>
            <w:r>
              <w:rPr>
                <w:rFonts w:ascii="Arial" w:hAnsi="Arial" w:cs="Arial"/>
              </w:rPr>
              <w:t>11</w:t>
            </w:r>
          </w:p>
        </w:tc>
      </w:tr>
      <w:tr w:rsidR="000673BC" w14:paraId="21848AC9" w14:textId="77777777" w:rsidTr="000673BC">
        <w:tc>
          <w:tcPr>
            <w:tcW w:w="4320" w:type="dxa"/>
          </w:tcPr>
          <w:p w14:paraId="4A1BAA97" w14:textId="57F3A479" w:rsidR="000673BC" w:rsidRDefault="000673BC" w:rsidP="000673BC">
            <w:pPr>
              <w:pStyle w:val="BodyTextFlush"/>
              <w:spacing w:after="0" w:line="360" w:lineRule="auto"/>
              <w:jc w:val="left"/>
              <w:rPr>
                <w:rFonts w:ascii="Arial" w:hAnsi="Arial" w:cs="Arial"/>
              </w:rPr>
            </w:pPr>
            <w:r>
              <w:rPr>
                <w:rFonts w:ascii="Arial" w:hAnsi="Arial" w:cs="Arial"/>
              </w:rPr>
              <w:t>Student Expectations</w:t>
            </w:r>
          </w:p>
        </w:tc>
        <w:tc>
          <w:tcPr>
            <w:tcW w:w="4243" w:type="dxa"/>
          </w:tcPr>
          <w:p w14:paraId="226C5127" w14:textId="27BEF0A7"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0720708" w14:textId="313EC85E" w:rsidR="000673BC" w:rsidRDefault="00A613A6" w:rsidP="000673BC">
            <w:pPr>
              <w:pStyle w:val="BodyTextFlush"/>
              <w:spacing w:after="0"/>
              <w:jc w:val="center"/>
              <w:rPr>
                <w:rFonts w:ascii="Arial" w:hAnsi="Arial" w:cs="Arial"/>
              </w:rPr>
            </w:pPr>
            <w:r>
              <w:rPr>
                <w:rFonts w:ascii="Arial" w:hAnsi="Arial" w:cs="Arial"/>
              </w:rPr>
              <w:t>12</w:t>
            </w:r>
          </w:p>
        </w:tc>
      </w:tr>
      <w:tr w:rsidR="000673BC" w14:paraId="0C7E0D3F" w14:textId="77777777" w:rsidTr="000673BC">
        <w:tc>
          <w:tcPr>
            <w:tcW w:w="4320" w:type="dxa"/>
          </w:tcPr>
          <w:p w14:paraId="589E36D3" w14:textId="5ACEE83A" w:rsidR="000673BC" w:rsidRDefault="000673BC" w:rsidP="000673BC">
            <w:pPr>
              <w:pStyle w:val="BodyTextFlush"/>
              <w:spacing w:after="0" w:line="360" w:lineRule="auto"/>
              <w:jc w:val="left"/>
              <w:rPr>
                <w:rFonts w:ascii="Arial" w:hAnsi="Arial" w:cs="Arial"/>
              </w:rPr>
            </w:pPr>
            <w:r>
              <w:rPr>
                <w:rFonts w:ascii="Arial" w:hAnsi="Arial" w:cs="Arial"/>
              </w:rPr>
              <w:t>Standards of Conduct (General)</w:t>
            </w:r>
          </w:p>
        </w:tc>
        <w:tc>
          <w:tcPr>
            <w:tcW w:w="4243" w:type="dxa"/>
          </w:tcPr>
          <w:p w14:paraId="48AA1AFD" w14:textId="4FB96560"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0DA29B0" w14:textId="2DCAA935" w:rsidR="000673BC" w:rsidRDefault="00A613A6" w:rsidP="000673BC">
            <w:pPr>
              <w:pStyle w:val="BodyTextFlush"/>
              <w:spacing w:after="0"/>
              <w:jc w:val="center"/>
              <w:rPr>
                <w:rFonts w:ascii="Arial" w:hAnsi="Arial" w:cs="Arial"/>
              </w:rPr>
            </w:pPr>
            <w:r>
              <w:rPr>
                <w:rFonts w:ascii="Arial" w:hAnsi="Arial" w:cs="Arial"/>
              </w:rPr>
              <w:t>13</w:t>
            </w:r>
          </w:p>
        </w:tc>
      </w:tr>
      <w:tr w:rsidR="000673BC" w14:paraId="3A98FB09" w14:textId="77777777" w:rsidTr="000673BC">
        <w:tc>
          <w:tcPr>
            <w:tcW w:w="4320" w:type="dxa"/>
          </w:tcPr>
          <w:p w14:paraId="51816F21" w14:textId="518E0460" w:rsidR="000673BC" w:rsidRDefault="00CD17C4" w:rsidP="000673BC">
            <w:pPr>
              <w:pStyle w:val="BodyTextFlush"/>
              <w:spacing w:after="0" w:line="360" w:lineRule="auto"/>
              <w:jc w:val="left"/>
              <w:rPr>
                <w:rFonts w:ascii="Arial" w:hAnsi="Arial" w:cs="Arial"/>
              </w:rPr>
            </w:pPr>
            <w:r>
              <w:rPr>
                <w:rFonts w:ascii="Arial" w:hAnsi="Arial" w:cs="Arial"/>
              </w:rPr>
              <w:t>Standards of</w:t>
            </w:r>
            <w:r w:rsidR="000673BC">
              <w:rPr>
                <w:rFonts w:ascii="Arial" w:hAnsi="Arial" w:cs="Arial"/>
              </w:rPr>
              <w:t xml:space="preserve"> Conduct</w:t>
            </w:r>
            <w:r>
              <w:rPr>
                <w:rFonts w:ascii="Arial" w:hAnsi="Arial" w:cs="Arial"/>
              </w:rPr>
              <w:t xml:space="preserve"> (Classroom)</w:t>
            </w:r>
          </w:p>
        </w:tc>
        <w:tc>
          <w:tcPr>
            <w:tcW w:w="4243" w:type="dxa"/>
          </w:tcPr>
          <w:p w14:paraId="6D911589" w14:textId="559A0EAC"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1F40CB9" w14:textId="2E84BE58" w:rsidR="000673BC" w:rsidRDefault="00A613A6" w:rsidP="000673BC">
            <w:pPr>
              <w:pStyle w:val="BodyTextFlush"/>
              <w:spacing w:after="0"/>
              <w:jc w:val="center"/>
              <w:rPr>
                <w:rFonts w:ascii="Arial" w:hAnsi="Arial" w:cs="Arial"/>
              </w:rPr>
            </w:pPr>
            <w:r>
              <w:rPr>
                <w:rFonts w:ascii="Arial" w:hAnsi="Arial" w:cs="Arial"/>
              </w:rPr>
              <w:t>15</w:t>
            </w:r>
          </w:p>
        </w:tc>
      </w:tr>
      <w:tr w:rsidR="000673BC" w14:paraId="6636878B" w14:textId="77777777" w:rsidTr="000673BC">
        <w:tc>
          <w:tcPr>
            <w:tcW w:w="4320" w:type="dxa"/>
          </w:tcPr>
          <w:p w14:paraId="3930BB84" w14:textId="54FADF66" w:rsidR="000673BC" w:rsidRDefault="000673BC" w:rsidP="000673BC">
            <w:pPr>
              <w:pStyle w:val="BodyTextFlush"/>
              <w:spacing w:after="0" w:line="360" w:lineRule="auto"/>
              <w:jc w:val="left"/>
              <w:rPr>
                <w:rFonts w:ascii="Arial" w:hAnsi="Arial" w:cs="Arial"/>
              </w:rPr>
            </w:pPr>
            <w:r>
              <w:rPr>
                <w:rFonts w:ascii="Arial" w:hAnsi="Arial" w:cs="Arial"/>
              </w:rPr>
              <w:t>Military Courtesy</w:t>
            </w:r>
          </w:p>
        </w:tc>
        <w:tc>
          <w:tcPr>
            <w:tcW w:w="4243" w:type="dxa"/>
          </w:tcPr>
          <w:p w14:paraId="1D967C0A" w14:textId="1A45E7A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121513E" w14:textId="189BD3B4" w:rsidR="000673BC" w:rsidRDefault="00A613A6" w:rsidP="000673BC">
            <w:pPr>
              <w:pStyle w:val="BodyTextFlush"/>
              <w:spacing w:after="0"/>
              <w:jc w:val="center"/>
              <w:rPr>
                <w:rFonts w:ascii="Arial" w:hAnsi="Arial" w:cs="Arial"/>
              </w:rPr>
            </w:pPr>
            <w:r>
              <w:rPr>
                <w:rFonts w:ascii="Arial" w:hAnsi="Arial" w:cs="Arial"/>
              </w:rPr>
              <w:t>17</w:t>
            </w:r>
          </w:p>
        </w:tc>
      </w:tr>
      <w:tr w:rsidR="000673BC" w14:paraId="15D3D024" w14:textId="77777777" w:rsidTr="000673BC">
        <w:tc>
          <w:tcPr>
            <w:tcW w:w="4320" w:type="dxa"/>
          </w:tcPr>
          <w:p w14:paraId="6E82975B" w14:textId="79E4B896" w:rsidR="000673BC" w:rsidRDefault="000673BC" w:rsidP="000673BC">
            <w:pPr>
              <w:pStyle w:val="BodyTextFlush"/>
              <w:spacing w:after="0" w:line="360" w:lineRule="auto"/>
              <w:jc w:val="left"/>
              <w:rPr>
                <w:rFonts w:ascii="Arial" w:hAnsi="Arial" w:cs="Arial"/>
              </w:rPr>
            </w:pPr>
            <w:r>
              <w:rPr>
                <w:rFonts w:ascii="Arial" w:hAnsi="Arial" w:cs="Arial"/>
              </w:rPr>
              <w:t>Chain of Command</w:t>
            </w:r>
          </w:p>
        </w:tc>
        <w:tc>
          <w:tcPr>
            <w:tcW w:w="4243" w:type="dxa"/>
          </w:tcPr>
          <w:p w14:paraId="22F57619" w14:textId="1ABE3924"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DC05042" w14:textId="271F733C" w:rsidR="000673BC" w:rsidRDefault="00A613A6" w:rsidP="000673BC">
            <w:pPr>
              <w:pStyle w:val="BodyTextFlush"/>
              <w:spacing w:after="0"/>
              <w:jc w:val="center"/>
              <w:rPr>
                <w:rFonts w:ascii="Arial" w:hAnsi="Arial" w:cs="Arial"/>
              </w:rPr>
            </w:pPr>
            <w:r>
              <w:rPr>
                <w:rFonts w:ascii="Arial" w:hAnsi="Arial" w:cs="Arial"/>
              </w:rPr>
              <w:t>18</w:t>
            </w:r>
          </w:p>
        </w:tc>
      </w:tr>
      <w:tr w:rsidR="000673BC" w14:paraId="2DD0609A" w14:textId="77777777" w:rsidTr="000673BC">
        <w:tc>
          <w:tcPr>
            <w:tcW w:w="4320" w:type="dxa"/>
          </w:tcPr>
          <w:p w14:paraId="57071597" w14:textId="0BE4933C" w:rsidR="000673BC" w:rsidRDefault="000673BC" w:rsidP="000673BC">
            <w:pPr>
              <w:pStyle w:val="BodyTextFlush"/>
              <w:spacing w:after="0" w:line="360" w:lineRule="auto"/>
              <w:jc w:val="left"/>
              <w:rPr>
                <w:rFonts w:ascii="Arial" w:hAnsi="Arial" w:cs="Arial"/>
              </w:rPr>
            </w:pPr>
            <w:r>
              <w:rPr>
                <w:rFonts w:ascii="Arial" w:hAnsi="Arial" w:cs="Arial"/>
              </w:rPr>
              <w:t xml:space="preserve">          Reporting to the Command Staff</w:t>
            </w:r>
          </w:p>
        </w:tc>
        <w:tc>
          <w:tcPr>
            <w:tcW w:w="4243" w:type="dxa"/>
          </w:tcPr>
          <w:p w14:paraId="45D43672" w14:textId="1963935A"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9397F2A" w14:textId="6A57BEC0" w:rsidR="000673BC" w:rsidRDefault="00A613A6" w:rsidP="000673BC">
            <w:pPr>
              <w:pStyle w:val="BodyTextFlush"/>
              <w:spacing w:after="0"/>
              <w:jc w:val="center"/>
              <w:rPr>
                <w:rFonts w:ascii="Arial" w:hAnsi="Arial" w:cs="Arial"/>
              </w:rPr>
            </w:pPr>
            <w:r>
              <w:rPr>
                <w:rFonts w:ascii="Arial" w:hAnsi="Arial" w:cs="Arial"/>
              </w:rPr>
              <w:t>18</w:t>
            </w:r>
          </w:p>
        </w:tc>
      </w:tr>
      <w:tr w:rsidR="000673BC" w14:paraId="475715E2" w14:textId="77777777" w:rsidTr="000673BC">
        <w:tc>
          <w:tcPr>
            <w:tcW w:w="4320" w:type="dxa"/>
          </w:tcPr>
          <w:p w14:paraId="1E00354C" w14:textId="6E204864" w:rsidR="000673BC" w:rsidRDefault="000673BC" w:rsidP="000673BC">
            <w:pPr>
              <w:pStyle w:val="BodyTextFlush"/>
              <w:spacing w:after="0" w:line="360" w:lineRule="auto"/>
              <w:jc w:val="left"/>
              <w:rPr>
                <w:rFonts w:ascii="Arial" w:hAnsi="Arial" w:cs="Arial"/>
              </w:rPr>
            </w:pPr>
            <w:r>
              <w:rPr>
                <w:rFonts w:ascii="Arial" w:hAnsi="Arial" w:cs="Arial"/>
              </w:rPr>
              <w:t xml:space="preserve">          Addressing Staff Members</w:t>
            </w:r>
          </w:p>
        </w:tc>
        <w:tc>
          <w:tcPr>
            <w:tcW w:w="4243" w:type="dxa"/>
          </w:tcPr>
          <w:p w14:paraId="09095B03" w14:textId="783B0FD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6F5309F" w14:textId="31C3C3F9" w:rsidR="000673BC" w:rsidRDefault="00A613A6" w:rsidP="000673BC">
            <w:pPr>
              <w:pStyle w:val="BodyTextFlush"/>
              <w:spacing w:after="0"/>
              <w:jc w:val="center"/>
              <w:rPr>
                <w:rFonts w:ascii="Arial" w:hAnsi="Arial" w:cs="Arial"/>
              </w:rPr>
            </w:pPr>
            <w:r>
              <w:rPr>
                <w:rFonts w:ascii="Arial" w:hAnsi="Arial" w:cs="Arial"/>
              </w:rPr>
              <w:t>19</w:t>
            </w:r>
          </w:p>
        </w:tc>
      </w:tr>
      <w:tr w:rsidR="000673BC" w14:paraId="00C462EB" w14:textId="77777777" w:rsidTr="000673BC">
        <w:tc>
          <w:tcPr>
            <w:tcW w:w="4320" w:type="dxa"/>
          </w:tcPr>
          <w:p w14:paraId="56D35CFE" w14:textId="09137437" w:rsidR="000673BC" w:rsidRDefault="000673BC" w:rsidP="000673BC">
            <w:pPr>
              <w:pStyle w:val="BodyTextFlush"/>
              <w:spacing w:after="0" w:line="360" w:lineRule="auto"/>
              <w:jc w:val="left"/>
              <w:rPr>
                <w:rFonts w:ascii="Arial" w:hAnsi="Arial" w:cs="Arial"/>
              </w:rPr>
            </w:pPr>
            <w:r>
              <w:rPr>
                <w:rFonts w:ascii="Arial" w:hAnsi="Arial" w:cs="Arial"/>
              </w:rPr>
              <w:t>Academic Honesty Policy</w:t>
            </w:r>
          </w:p>
        </w:tc>
        <w:tc>
          <w:tcPr>
            <w:tcW w:w="4243" w:type="dxa"/>
          </w:tcPr>
          <w:p w14:paraId="05A35CC9" w14:textId="55050041"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72B3CB2" w14:textId="03F0E107" w:rsidR="000673BC" w:rsidRDefault="00A613A6" w:rsidP="000673BC">
            <w:pPr>
              <w:pStyle w:val="BodyTextFlush"/>
              <w:spacing w:after="0"/>
              <w:jc w:val="center"/>
              <w:rPr>
                <w:rFonts w:ascii="Arial" w:hAnsi="Arial" w:cs="Arial"/>
              </w:rPr>
            </w:pPr>
            <w:r>
              <w:rPr>
                <w:rFonts w:ascii="Arial" w:hAnsi="Arial" w:cs="Arial"/>
              </w:rPr>
              <w:t>20</w:t>
            </w:r>
          </w:p>
        </w:tc>
      </w:tr>
      <w:tr w:rsidR="000673BC" w14:paraId="21129F1A" w14:textId="77777777" w:rsidTr="000673BC">
        <w:tc>
          <w:tcPr>
            <w:tcW w:w="4320" w:type="dxa"/>
          </w:tcPr>
          <w:p w14:paraId="23163D18" w14:textId="626E7AF1" w:rsidR="000673BC" w:rsidRDefault="000673BC" w:rsidP="000673BC">
            <w:pPr>
              <w:pStyle w:val="BodyTextFlush"/>
              <w:spacing w:after="0" w:line="360" w:lineRule="auto"/>
              <w:jc w:val="left"/>
              <w:rPr>
                <w:rFonts w:ascii="Arial" w:hAnsi="Arial" w:cs="Arial"/>
              </w:rPr>
            </w:pPr>
            <w:r>
              <w:rPr>
                <w:rFonts w:ascii="Arial" w:hAnsi="Arial" w:cs="Arial"/>
              </w:rPr>
              <w:t>Sexual Harassment Policy</w:t>
            </w:r>
          </w:p>
        </w:tc>
        <w:tc>
          <w:tcPr>
            <w:tcW w:w="4243" w:type="dxa"/>
          </w:tcPr>
          <w:p w14:paraId="273294BE" w14:textId="3FE9207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A80FA63" w14:textId="4822EAF8" w:rsidR="000673BC" w:rsidRDefault="00A613A6" w:rsidP="000673BC">
            <w:pPr>
              <w:pStyle w:val="BodyTextFlush"/>
              <w:spacing w:after="0"/>
              <w:jc w:val="center"/>
              <w:rPr>
                <w:rFonts w:ascii="Arial" w:hAnsi="Arial" w:cs="Arial"/>
              </w:rPr>
            </w:pPr>
            <w:r>
              <w:rPr>
                <w:rFonts w:ascii="Arial" w:hAnsi="Arial" w:cs="Arial"/>
              </w:rPr>
              <w:t>21</w:t>
            </w:r>
          </w:p>
        </w:tc>
      </w:tr>
      <w:tr w:rsidR="000673BC" w14:paraId="20B531EF" w14:textId="77777777" w:rsidTr="000673BC">
        <w:tc>
          <w:tcPr>
            <w:tcW w:w="4320" w:type="dxa"/>
          </w:tcPr>
          <w:p w14:paraId="2F059923" w14:textId="62495425" w:rsidR="000673BC" w:rsidRDefault="000673BC" w:rsidP="000673BC">
            <w:pPr>
              <w:pStyle w:val="BodyTextFlush"/>
              <w:spacing w:after="0" w:line="360" w:lineRule="auto"/>
              <w:jc w:val="left"/>
              <w:rPr>
                <w:rFonts w:ascii="Arial" w:hAnsi="Arial" w:cs="Arial"/>
              </w:rPr>
            </w:pPr>
            <w:r>
              <w:rPr>
                <w:rFonts w:ascii="Arial" w:hAnsi="Arial" w:cs="Arial"/>
              </w:rPr>
              <w:t>Discipline</w:t>
            </w:r>
          </w:p>
        </w:tc>
        <w:tc>
          <w:tcPr>
            <w:tcW w:w="4243" w:type="dxa"/>
          </w:tcPr>
          <w:p w14:paraId="04D091C2" w14:textId="22B89760"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074823D" w14:textId="69892D07" w:rsidR="000673BC" w:rsidRDefault="00A613A6" w:rsidP="000673BC">
            <w:pPr>
              <w:pStyle w:val="BodyTextFlush"/>
              <w:spacing w:after="0"/>
              <w:jc w:val="center"/>
              <w:rPr>
                <w:rFonts w:ascii="Arial" w:hAnsi="Arial" w:cs="Arial"/>
              </w:rPr>
            </w:pPr>
            <w:r>
              <w:rPr>
                <w:rFonts w:ascii="Arial" w:hAnsi="Arial" w:cs="Arial"/>
              </w:rPr>
              <w:t>25</w:t>
            </w:r>
          </w:p>
        </w:tc>
      </w:tr>
      <w:tr w:rsidR="000673BC" w14:paraId="29DE46CD" w14:textId="77777777" w:rsidTr="000673BC">
        <w:tc>
          <w:tcPr>
            <w:tcW w:w="4320" w:type="dxa"/>
          </w:tcPr>
          <w:p w14:paraId="61E5A195" w14:textId="4F4EFA2B" w:rsidR="000673BC" w:rsidRDefault="000673BC" w:rsidP="000673BC">
            <w:pPr>
              <w:pStyle w:val="BodyTextFlush"/>
              <w:spacing w:after="0" w:line="360" w:lineRule="auto"/>
              <w:jc w:val="left"/>
              <w:rPr>
                <w:rFonts w:ascii="Arial" w:hAnsi="Arial" w:cs="Arial"/>
              </w:rPr>
            </w:pPr>
            <w:r>
              <w:rPr>
                <w:rFonts w:ascii="Arial" w:hAnsi="Arial" w:cs="Arial"/>
              </w:rPr>
              <w:t>Appeal Process</w:t>
            </w:r>
          </w:p>
        </w:tc>
        <w:tc>
          <w:tcPr>
            <w:tcW w:w="4243" w:type="dxa"/>
          </w:tcPr>
          <w:p w14:paraId="4174B3BC" w14:textId="2F2E3DE2"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5200EA3" w14:textId="38C5BB68" w:rsidR="000673BC" w:rsidRDefault="00A613A6" w:rsidP="000673BC">
            <w:pPr>
              <w:pStyle w:val="BodyTextFlush"/>
              <w:spacing w:after="0"/>
              <w:jc w:val="center"/>
              <w:rPr>
                <w:rFonts w:ascii="Arial" w:hAnsi="Arial" w:cs="Arial"/>
              </w:rPr>
            </w:pPr>
            <w:r>
              <w:rPr>
                <w:rFonts w:ascii="Arial" w:hAnsi="Arial" w:cs="Arial"/>
              </w:rPr>
              <w:t>27</w:t>
            </w:r>
          </w:p>
        </w:tc>
      </w:tr>
      <w:tr w:rsidR="000673BC" w14:paraId="297E8047" w14:textId="77777777" w:rsidTr="000673BC">
        <w:tc>
          <w:tcPr>
            <w:tcW w:w="4320" w:type="dxa"/>
          </w:tcPr>
          <w:p w14:paraId="3B6EC3C1" w14:textId="3263D926" w:rsidR="000673BC" w:rsidRDefault="000673BC" w:rsidP="000673BC">
            <w:pPr>
              <w:pStyle w:val="BodyTextFlush"/>
              <w:spacing w:after="0" w:line="360" w:lineRule="auto"/>
              <w:jc w:val="left"/>
              <w:rPr>
                <w:rFonts w:ascii="Arial" w:hAnsi="Arial" w:cs="Arial"/>
              </w:rPr>
            </w:pPr>
            <w:r>
              <w:rPr>
                <w:rFonts w:ascii="Arial" w:hAnsi="Arial" w:cs="Arial"/>
              </w:rPr>
              <w:t>Exam Rules</w:t>
            </w:r>
          </w:p>
        </w:tc>
        <w:tc>
          <w:tcPr>
            <w:tcW w:w="4243" w:type="dxa"/>
          </w:tcPr>
          <w:p w14:paraId="235890BE" w14:textId="18C4B097"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7B58365" w14:textId="40810897" w:rsidR="000673BC" w:rsidRDefault="00A613A6" w:rsidP="000673BC">
            <w:pPr>
              <w:pStyle w:val="BodyTextFlush"/>
              <w:spacing w:after="0"/>
              <w:jc w:val="center"/>
              <w:rPr>
                <w:rFonts w:ascii="Arial" w:hAnsi="Arial" w:cs="Arial"/>
              </w:rPr>
            </w:pPr>
            <w:r>
              <w:rPr>
                <w:rFonts w:ascii="Arial" w:hAnsi="Arial" w:cs="Arial"/>
              </w:rPr>
              <w:t>28</w:t>
            </w:r>
          </w:p>
        </w:tc>
      </w:tr>
      <w:tr w:rsidR="000673BC" w14:paraId="7DCBA20A" w14:textId="77777777" w:rsidTr="000673BC">
        <w:tc>
          <w:tcPr>
            <w:tcW w:w="4320" w:type="dxa"/>
          </w:tcPr>
          <w:p w14:paraId="021CA654" w14:textId="678FD478" w:rsidR="000673BC" w:rsidRDefault="000673BC" w:rsidP="000673BC">
            <w:pPr>
              <w:pStyle w:val="BodyTextFlush"/>
              <w:spacing w:after="0" w:line="360" w:lineRule="auto"/>
              <w:jc w:val="left"/>
              <w:rPr>
                <w:rFonts w:ascii="Arial" w:hAnsi="Arial" w:cs="Arial"/>
              </w:rPr>
            </w:pPr>
            <w:r>
              <w:rPr>
                <w:rFonts w:ascii="Arial" w:hAnsi="Arial" w:cs="Arial"/>
              </w:rPr>
              <w:t xml:space="preserve">          Testing</w:t>
            </w:r>
          </w:p>
        </w:tc>
        <w:tc>
          <w:tcPr>
            <w:tcW w:w="4243" w:type="dxa"/>
          </w:tcPr>
          <w:p w14:paraId="20259AEA" w14:textId="31D013FF"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DB4D7E7" w14:textId="1936312B" w:rsidR="000673BC" w:rsidRDefault="00A613A6" w:rsidP="000673BC">
            <w:pPr>
              <w:pStyle w:val="BodyTextFlush"/>
              <w:spacing w:after="0"/>
              <w:jc w:val="center"/>
              <w:rPr>
                <w:rFonts w:ascii="Arial" w:hAnsi="Arial" w:cs="Arial"/>
              </w:rPr>
            </w:pPr>
            <w:r>
              <w:rPr>
                <w:rFonts w:ascii="Arial" w:hAnsi="Arial" w:cs="Arial"/>
              </w:rPr>
              <w:t>28</w:t>
            </w:r>
          </w:p>
        </w:tc>
      </w:tr>
      <w:tr w:rsidR="000673BC" w14:paraId="32885F80" w14:textId="77777777" w:rsidTr="000673BC">
        <w:tc>
          <w:tcPr>
            <w:tcW w:w="4320" w:type="dxa"/>
          </w:tcPr>
          <w:p w14:paraId="0C8B3BEE" w14:textId="13D6DF5B" w:rsidR="000673BC" w:rsidRDefault="000673BC" w:rsidP="000673BC">
            <w:pPr>
              <w:pStyle w:val="BodyTextFlush"/>
              <w:spacing w:after="0" w:line="360" w:lineRule="auto"/>
              <w:jc w:val="left"/>
              <w:rPr>
                <w:rFonts w:ascii="Arial" w:hAnsi="Arial" w:cs="Arial"/>
              </w:rPr>
            </w:pPr>
            <w:r>
              <w:rPr>
                <w:rFonts w:ascii="Arial" w:hAnsi="Arial" w:cs="Arial"/>
              </w:rPr>
              <w:t xml:space="preserve">          Remediation/Make-Up</w:t>
            </w:r>
          </w:p>
        </w:tc>
        <w:tc>
          <w:tcPr>
            <w:tcW w:w="4243" w:type="dxa"/>
          </w:tcPr>
          <w:p w14:paraId="5486CB70" w14:textId="7483C241"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2376772" w14:textId="28C31226" w:rsidR="000673BC" w:rsidRDefault="00A613A6" w:rsidP="000673BC">
            <w:pPr>
              <w:pStyle w:val="BodyTextFlush"/>
              <w:spacing w:after="0"/>
              <w:jc w:val="center"/>
              <w:rPr>
                <w:rFonts w:ascii="Arial" w:hAnsi="Arial" w:cs="Arial"/>
              </w:rPr>
            </w:pPr>
            <w:r>
              <w:rPr>
                <w:rFonts w:ascii="Arial" w:hAnsi="Arial" w:cs="Arial"/>
              </w:rPr>
              <w:t>29</w:t>
            </w:r>
          </w:p>
        </w:tc>
      </w:tr>
      <w:tr w:rsidR="000673BC" w14:paraId="40DF8786" w14:textId="77777777" w:rsidTr="000673BC">
        <w:tc>
          <w:tcPr>
            <w:tcW w:w="4320" w:type="dxa"/>
          </w:tcPr>
          <w:p w14:paraId="302AEFAD" w14:textId="2011F799" w:rsidR="000673BC" w:rsidRDefault="000673BC" w:rsidP="000673BC">
            <w:pPr>
              <w:pStyle w:val="BodyTextFlush"/>
              <w:spacing w:after="0" w:line="360" w:lineRule="auto"/>
              <w:jc w:val="left"/>
              <w:rPr>
                <w:rFonts w:ascii="Arial" w:hAnsi="Arial" w:cs="Arial"/>
              </w:rPr>
            </w:pPr>
            <w:r>
              <w:rPr>
                <w:rFonts w:ascii="Arial" w:hAnsi="Arial" w:cs="Arial"/>
              </w:rPr>
              <w:t>Attendance/Grading</w:t>
            </w:r>
          </w:p>
        </w:tc>
        <w:tc>
          <w:tcPr>
            <w:tcW w:w="4243" w:type="dxa"/>
          </w:tcPr>
          <w:p w14:paraId="7A398C59" w14:textId="4FC8BA17"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CCA1DA2" w14:textId="20B2DDC2" w:rsidR="000673BC" w:rsidRDefault="00A613A6" w:rsidP="000673BC">
            <w:pPr>
              <w:pStyle w:val="BodyTextFlush"/>
              <w:spacing w:after="0"/>
              <w:jc w:val="center"/>
              <w:rPr>
                <w:rFonts w:ascii="Arial" w:hAnsi="Arial" w:cs="Arial"/>
              </w:rPr>
            </w:pPr>
            <w:r>
              <w:rPr>
                <w:rFonts w:ascii="Arial" w:hAnsi="Arial" w:cs="Arial"/>
              </w:rPr>
              <w:t>30</w:t>
            </w:r>
          </w:p>
        </w:tc>
      </w:tr>
      <w:tr w:rsidR="000673BC" w14:paraId="4BA25B93" w14:textId="77777777" w:rsidTr="000673BC">
        <w:tc>
          <w:tcPr>
            <w:tcW w:w="4320" w:type="dxa"/>
          </w:tcPr>
          <w:p w14:paraId="2F4072CF" w14:textId="35435EC8" w:rsidR="000673BC" w:rsidRDefault="000673BC" w:rsidP="000673BC">
            <w:pPr>
              <w:pStyle w:val="BodyTextFlush"/>
              <w:spacing w:after="0" w:line="360" w:lineRule="auto"/>
              <w:jc w:val="left"/>
              <w:rPr>
                <w:rFonts w:ascii="Arial" w:hAnsi="Arial" w:cs="Arial"/>
              </w:rPr>
            </w:pPr>
            <w:r>
              <w:rPr>
                <w:rFonts w:ascii="Arial" w:hAnsi="Arial" w:cs="Arial"/>
              </w:rPr>
              <w:t xml:space="preserve">          Attendance</w:t>
            </w:r>
          </w:p>
        </w:tc>
        <w:tc>
          <w:tcPr>
            <w:tcW w:w="4243" w:type="dxa"/>
          </w:tcPr>
          <w:p w14:paraId="56813495" w14:textId="76E37974"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5CB199D" w14:textId="4DDA82C5" w:rsidR="000673BC" w:rsidRDefault="00A613A6" w:rsidP="000673BC">
            <w:pPr>
              <w:pStyle w:val="BodyTextFlush"/>
              <w:spacing w:after="0"/>
              <w:jc w:val="center"/>
              <w:rPr>
                <w:rFonts w:ascii="Arial" w:hAnsi="Arial" w:cs="Arial"/>
              </w:rPr>
            </w:pPr>
            <w:r>
              <w:rPr>
                <w:rFonts w:ascii="Arial" w:hAnsi="Arial" w:cs="Arial"/>
              </w:rPr>
              <w:t>30</w:t>
            </w:r>
          </w:p>
        </w:tc>
      </w:tr>
      <w:tr w:rsidR="000673BC" w14:paraId="7C5ADAF5" w14:textId="77777777" w:rsidTr="000673BC">
        <w:tc>
          <w:tcPr>
            <w:tcW w:w="4320" w:type="dxa"/>
          </w:tcPr>
          <w:p w14:paraId="1625E0ED" w14:textId="7497E563" w:rsidR="000673BC" w:rsidRDefault="000673BC" w:rsidP="000673BC">
            <w:pPr>
              <w:pStyle w:val="BodyTextFlush"/>
              <w:spacing w:after="0" w:line="360" w:lineRule="auto"/>
              <w:jc w:val="left"/>
              <w:rPr>
                <w:rFonts w:ascii="Arial" w:hAnsi="Arial" w:cs="Arial"/>
              </w:rPr>
            </w:pPr>
            <w:r>
              <w:rPr>
                <w:rFonts w:ascii="Arial" w:hAnsi="Arial" w:cs="Arial"/>
              </w:rPr>
              <w:t xml:space="preserve">          Absent/Tardy</w:t>
            </w:r>
          </w:p>
        </w:tc>
        <w:tc>
          <w:tcPr>
            <w:tcW w:w="4243" w:type="dxa"/>
          </w:tcPr>
          <w:p w14:paraId="46329301" w14:textId="0798DCFA"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D3E5BF7" w14:textId="371BDA50" w:rsidR="000673BC" w:rsidRDefault="00A613A6" w:rsidP="000673BC">
            <w:pPr>
              <w:pStyle w:val="BodyTextFlush"/>
              <w:spacing w:after="0"/>
              <w:jc w:val="center"/>
              <w:rPr>
                <w:rFonts w:ascii="Arial" w:hAnsi="Arial" w:cs="Arial"/>
              </w:rPr>
            </w:pPr>
            <w:r>
              <w:rPr>
                <w:rFonts w:ascii="Arial" w:hAnsi="Arial" w:cs="Arial"/>
              </w:rPr>
              <w:t>30</w:t>
            </w:r>
          </w:p>
        </w:tc>
      </w:tr>
      <w:tr w:rsidR="000673BC" w14:paraId="65648A0F" w14:textId="77777777" w:rsidTr="000673BC">
        <w:tc>
          <w:tcPr>
            <w:tcW w:w="4320" w:type="dxa"/>
          </w:tcPr>
          <w:p w14:paraId="2DED155C" w14:textId="0247F2CA" w:rsidR="000673BC" w:rsidRDefault="000673BC" w:rsidP="000673BC">
            <w:pPr>
              <w:pStyle w:val="BodyTextFlush"/>
              <w:spacing w:after="0" w:line="360" w:lineRule="auto"/>
              <w:jc w:val="left"/>
              <w:rPr>
                <w:rFonts w:ascii="Arial" w:hAnsi="Arial" w:cs="Arial"/>
              </w:rPr>
            </w:pPr>
            <w:r>
              <w:rPr>
                <w:rFonts w:ascii="Arial" w:hAnsi="Arial" w:cs="Arial"/>
              </w:rPr>
              <w:t xml:space="preserve">          Legislative Mandated Training</w:t>
            </w:r>
          </w:p>
        </w:tc>
        <w:tc>
          <w:tcPr>
            <w:tcW w:w="4243" w:type="dxa"/>
          </w:tcPr>
          <w:p w14:paraId="7B593592" w14:textId="663479CD"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869295D" w14:textId="1BA7302A" w:rsidR="000673BC" w:rsidRDefault="00A613A6" w:rsidP="000673BC">
            <w:pPr>
              <w:pStyle w:val="BodyTextFlush"/>
              <w:spacing w:after="0"/>
              <w:jc w:val="center"/>
              <w:rPr>
                <w:rFonts w:ascii="Arial" w:hAnsi="Arial" w:cs="Arial"/>
              </w:rPr>
            </w:pPr>
            <w:r>
              <w:rPr>
                <w:rFonts w:ascii="Arial" w:hAnsi="Arial" w:cs="Arial"/>
              </w:rPr>
              <w:t>31</w:t>
            </w:r>
          </w:p>
        </w:tc>
      </w:tr>
      <w:tr w:rsidR="000673BC" w14:paraId="26CD3D70" w14:textId="77777777" w:rsidTr="000673BC">
        <w:tc>
          <w:tcPr>
            <w:tcW w:w="4320" w:type="dxa"/>
          </w:tcPr>
          <w:p w14:paraId="799F94C9" w14:textId="1D39F18C" w:rsidR="000673BC" w:rsidRDefault="000673BC" w:rsidP="000673BC">
            <w:pPr>
              <w:pStyle w:val="BodyTextFlush"/>
              <w:spacing w:after="0" w:line="360" w:lineRule="auto"/>
              <w:jc w:val="left"/>
              <w:rPr>
                <w:rFonts w:ascii="Arial" w:hAnsi="Arial" w:cs="Arial"/>
              </w:rPr>
            </w:pPr>
            <w:r>
              <w:rPr>
                <w:rFonts w:ascii="Arial" w:hAnsi="Arial" w:cs="Arial"/>
              </w:rPr>
              <w:t xml:space="preserve">          Termination/Dropping</w:t>
            </w:r>
          </w:p>
        </w:tc>
        <w:tc>
          <w:tcPr>
            <w:tcW w:w="4243" w:type="dxa"/>
          </w:tcPr>
          <w:p w14:paraId="7A1BCAA4" w14:textId="39E0C30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739FDE0" w14:textId="39C25996" w:rsidR="000673BC" w:rsidRDefault="00A613A6" w:rsidP="000673BC">
            <w:pPr>
              <w:pStyle w:val="BodyTextFlush"/>
              <w:spacing w:after="0"/>
              <w:jc w:val="center"/>
              <w:rPr>
                <w:rFonts w:ascii="Arial" w:hAnsi="Arial" w:cs="Arial"/>
              </w:rPr>
            </w:pPr>
            <w:r>
              <w:rPr>
                <w:rFonts w:ascii="Arial" w:hAnsi="Arial" w:cs="Arial"/>
              </w:rPr>
              <w:t>33</w:t>
            </w:r>
          </w:p>
        </w:tc>
      </w:tr>
      <w:tr w:rsidR="000673BC" w14:paraId="1609407A" w14:textId="77777777" w:rsidTr="000673BC">
        <w:tc>
          <w:tcPr>
            <w:tcW w:w="4320" w:type="dxa"/>
          </w:tcPr>
          <w:p w14:paraId="4E3DDC5D" w14:textId="52F44A3F" w:rsidR="000673BC" w:rsidRDefault="000673BC" w:rsidP="000673BC">
            <w:pPr>
              <w:pStyle w:val="BodyTextFlush"/>
              <w:spacing w:after="0" w:line="360" w:lineRule="auto"/>
              <w:jc w:val="left"/>
              <w:rPr>
                <w:rFonts w:ascii="Arial" w:hAnsi="Arial" w:cs="Arial"/>
              </w:rPr>
            </w:pPr>
            <w:r>
              <w:rPr>
                <w:rFonts w:ascii="Arial" w:hAnsi="Arial" w:cs="Arial"/>
              </w:rPr>
              <w:t xml:space="preserve">          Grading</w:t>
            </w:r>
          </w:p>
        </w:tc>
        <w:tc>
          <w:tcPr>
            <w:tcW w:w="4243" w:type="dxa"/>
          </w:tcPr>
          <w:p w14:paraId="363BC2AA" w14:textId="60E3E5EE"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DA7B64C" w14:textId="04F60CF6" w:rsidR="000673BC" w:rsidRDefault="00CD17C4" w:rsidP="000673BC">
            <w:pPr>
              <w:pStyle w:val="BodyTextFlush"/>
              <w:spacing w:after="0"/>
              <w:jc w:val="center"/>
              <w:rPr>
                <w:rFonts w:ascii="Arial" w:hAnsi="Arial" w:cs="Arial"/>
              </w:rPr>
            </w:pPr>
            <w:r>
              <w:rPr>
                <w:rFonts w:ascii="Arial" w:hAnsi="Arial" w:cs="Arial"/>
              </w:rPr>
              <w:t>33</w:t>
            </w:r>
          </w:p>
        </w:tc>
      </w:tr>
      <w:tr w:rsidR="000673BC" w14:paraId="4C0C0CCD" w14:textId="77777777" w:rsidTr="000673BC">
        <w:tc>
          <w:tcPr>
            <w:tcW w:w="4320" w:type="dxa"/>
          </w:tcPr>
          <w:p w14:paraId="2C4F2618" w14:textId="0553FCB4" w:rsidR="000673BC" w:rsidRDefault="000673BC" w:rsidP="000673BC">
            <w:pPr>
              <w:pStyle w:val="BodyTextFlush"/>
              <w:spacing w:after="0" w:line="360" w:lineRule="auto"/>
              <w:jc w:val="left"/>
              <w:rPr>
                <w:rFonts w:ascii="Arial" w:hAnsi="Arial" w:cs="Arial"/>
              </w:rPr>
            </w:pPr>
            <w:r>
              <w:rPr>
                <w:rFonts w:ascii="Arial" w:hAnsi="Arial" w:cs="Arial"/>
              </w:rPr>
              <w:t>Academy Difficulties</w:t>
            </w:r>
          </w:p>
        </w:tc>
        <w:tc>
          <w:tcPr>
            <w:tcW w:w="4243" w:type="dxa"/>
          </w:tcPr>
          <w:p w14:paraId="737542F4" w14:textId="61F0675C"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4967B7B" w14:textId="692D25C9" w:rsidR="000673BC" w:rsidRDefault="001C2E90" w:rsidP="000673BC">
            <w:pPr>
              <w:pStyle w:val="BodyTextFlush"/>
              <w:spacing w:after="0"/>
              <w:jc w:val="center"/>
              <w:rPr>
                <w:rFonts w:ascii="Arial" w:hAnsi="Arial" w:cs="Arial"/>
              </w:rPr>
            </w:pPr>
            <w:r>
              <w:rPr>
                <w:rFonts w:ascii="Arial" w:hAnsi="Arial" w:cs="Arial"/>
              </w:rPr>
              <w:t>37</w:t>
            </w:r>
          </w:p>
        </w:tc>
      </w:tr>
      <w:tr w:rsidR="000673BC" w14:paraId="68A34974" w14:textId="77777777" w:rsidTr="000673BC">
        <w:tc>
          <w:tcPr>
            <w:tcW w:w="4320" w:type="dxa"/>
          </w:tcPr>
          <w:p w14:paraId="295DABDD" w14:textId="00D1412F" w:rsidR="000673BC" w:rsidRDefault="000673BC" w:rsidP="000673BC">
            <w:pPr>
              <w:pStyle w:val="BodyTextFlush"/>
              <w:spacing w:after="0" w:line="360" w:lineRule="auto"/>
              <w:jc w:val="left"/>
              <w:rPr>
                <w:rFonts w:ascii="Arial" w:hAnsi="Arial" w:cs="Arial"/>
              </w:rPr>
            </w:pPr>
            <w:r>
              <w:rPr>
                <w:rFonts w:ascii="Arial" w:hAnsi="Arial" w:cs="Arial"/>
              </w:rPr>
              <w:t xml:space="preserve">          Mentoring</w:t>
            </w:r>
          </w:p>
        </w:tc>
        <w:tc>
          <w:tcPr>
            <w:tcW w:w="4243" w:type="dxa"/>
          </w:tcPr>
          <w:p w14:paraId="0996FB68" w14:textId="26F501A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0376827" w14:textId="7CA050BC" w:rsidR="000673BC" w:rsidRDefault="001C2E90" w:rsidP="000673BC">
            <w:pPr>
              <w:pStyle w:val="BodyTextFlush"/>
              <w:spacing w:after="0"/>
              <w:jc w:val="center"/>
              <w:rPr>
                <w:rFonts w:ascii="Arial" w:hAnsi="Arial" w:cs="Arial"/>
              </w:rPr>
            </w:pPr>
            <w:r>
              <w:rPr>
                <w:rFonts w:ascii="Arial" w:hAnsi="Arial" w:cs="Arial"/>
              </w:rPr>
              <w:t>37</w:t>
            </w:r>
          </w:p>
        </w:tc>
      </w:tr>
      <w:tr w:rsidR="000673BC" w14:paraId="78EB8036" w14:textId="77777777" w:rsidTr="000673BC">
        <w:tc>
          <w:tcPr>
            <w:tcW w:w="4320" w:type="dxa"/>
          </w:tcPr>
          <w:p w14:paraId="700C2C69" w14:textId="76BE69EF" w:rsidR="000673BC" w:rsidRDefault="000673BC" w:rsidP="000673BC">
            <w:pPr>
              <w:pStyle w:val="BodyTextFlush"/>
              <w:spacing w:after="0" w:line="360" w:lineRule="auto"/>
              <w:jc w:val="left"/>
              <w:rPr>
                <w:rFonts w:ascii="Arial" w:hAnsi="Arial" w:cs="Arial"/>
              </w:rPr>
            </w:pPr>
            <w:r>
              <w:rPr>
                <w:rFonts w:ascii="Arial" w:hAnsi="Arial" w:cs="Arial"/>
              </w:rPr>
              <w:t xml:space="preserve">          Cadet Evaluations</w:t>
            </w:r>
          </w:p>
        </w:tc>
        <w:tc>
          <w:tcPr>
            <w:tcW w:w="4243" w:type="dxa"/>
          </w:tcPr>
          <w:p w14:paraId="1E10B534" w14:textId="41AA06BE"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2044584" w14:textId="7907CD10" w:rsidR="000673BC" w:rsidRDefault="001C2E90" w:rsidP="000673BC">
            <w:pPr>
              <w:pStyle w:val="BodyTextFlush"/>
              <w:spacing w:after="0"/>
              <w:jc w:val="center"/>
              <w:rPr>
                <w:rFonts w:ascii="Arial" w:hAnsi="Arial" w:cs="Arial"/>
              </w:rPr>
            </w:pPr>
            <w:r>
              <w:rPr>
                <w:rFonts w:ascii="Arial" w:hAnsi="Arial" w:cs="Arial"/>
              </w:rPr>
              <w:t>37</w:t>
            </w:r>
          </w:p>
        </w:tc>
      </w:tr>
      <w:tr w:rsidR="000673BC" w14:paraId="3C1106A0" w14:textId="77777777" w:rsidTr="000673BC">
        <w:tc>
          <w:tcPr>
            <w:tcW w:w="4320" w:type="dxa"/>
          </w:tcPr>
          <w:p w14:paraId="74FFBD3A" w14:textId="7437F838" w:rsidR="000673BC" w:rsidRDefault="000673BC" w:rsidP="000673BC">
            <w:pPr>
              <w:pStyle w:val="BodyTextFlush"/>
              <w:spacing w:after="0" w:line="360" w:lineRule="auto"/>
              <w:jc w:val="left"/>
              <w:rPr>
                <w:rFonts w:ascii="Arial" w:hAnsi="Arial" w:cs="Arial"/>
              </w:rPr>
            </w:pPr>
            <w:r>
              <w:rPr>
                <w:rFonts w:ascii="Arial" w:hAnsi="Arial" w:cs="Arial"/>
              </w:rPr>
              <w:t>Schedules and Details</w:t>
            </w:r>
          </w:p>
        </w:tc>
        <w:tc>
          <w:tcPr>
            <w:tcW w:w="4243" w:type="dxa"/>
          </w:tcPr>
          <w:p w14:paraId="120B5C4C" w14:textId="2C041C0B"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8E09DC2" w14:textId="0F9F65FD" w:rsidR="000673BC" w:rsidRDefault="001C2E90" w:rsidP="000673BC">
            <w:pPr>
              <w:pStyle w:val="BodyTextFlush"/>
              <w:spacing w:after="0"/>
              <w:jc w:val="center"/>
              <w:rPr>
                <w:rFonts w:ascii="Arial" w:hAnsi="Arial" w:cs="Arial"/>
              </w:rPr>
            </w:pPr>
            <w:r>
              <w:rPr>
                <w:rFonts w:ascii="Arial" w:hAnsi="Arial" w:cs="Arial"/>
              </w:rPr>
              <w:t>38</w:t>
            </w:r>
          </w:p>
        </w:tc>
      </w:tr>
      <w:tr w:rsidR="000673BC" w14:paraId="17ADBFAB" w14:textId="77777777" w:rsidTr="000673BC">
        <w:tc>
          <w:tcPr>
            <w:tcW w:w="4320" w:type="dxa"/>
          </w:tcPr>
          <w:p w14:paraId="0F8AEC62" w14:textId="01F2E912" w:rsidR="000673BC" w:rsidRDefault="000673BC" w:rsidP="000673BC">
            <w:pPr>
              <w:pStyle w:val="BodyTextFlush"/>
              <w:spacing w:after="0" w:line="360" w:lineRule="auto"/>
              <w:jc w:val="left"/>
              <w:rPr>
                <w:rFonts w:ascii="Arial" w:hAnsi="Arial" w:cs="Arial"/>
              </w:rPr>
            </w:pPr>
            <w:r>
              <w:rPr>
                <w:rFonts w:ascii="Arial" w:hAnsi="Arial" w:cs="Arial"/>
              </w:rPr>
              <w:t xml:space="preserve">          Schedules</w:t>
            </w:r>
          </w:p>
        </w:tc>
        <w:tc>
          <w:tcPr>
            <w:tcW w:w="4243" w:type="dxa"/>
          </w:tcPr>
          <w:p w14:paraId="5F9B30D5" w14:textId="0F00A72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FAD5549" w14:textId="452238C9" w:rsidR="000673BC" w:rsidRDefault="001C2E90" w:rsidP="000673BC">
            <w:pPr>
              <w:pStyle w:val="BodyTextFlush"/>
              <w:spacing w:after="0"/>
              <w:jc w:val="center"/>
              <w:rPr>
                <w:rFonts w:ascii="Arial" w:hAnsi="Arial" w:cs="Arial"/>
              </w:rPr>
            </w:pPr>
            <w:r>
              <w:rPr>
                <w:rFonts w:ascii="Arial" w:hAnsi="Arial" w:cs="Arial"/>
              </w:rPr>
              <w:t>38</w:t>
            </w:r>
          </w:p>
        </w:tc>
      </w:tr>
      <w:tr w:rsidR="000673BC" w14:paraId="5C2C6C7E" w14:textId="77777777" w:rsidTr="000673BC">
        <w:tc>
          <w:tcPr>
            <w:tcW w:w="4320" w:type="dxa"/>
          </w:tcPr>
          <w:p w14:paraId="4BC3FCD2" w14:textId="5EE3FE20" w:rsidR="000673BC" w:rsidRDefault="000673BC" w:rsidP="000673BC">
            <w:pPr>
              <w:pStyle w:val="BodyTextFlush"/>
              <w:spacing w:after="0" w:line="360" w:lineRule="auto"/>
              <w:jc w:val="left"/>
              <w:rPr>
                <w:rFonts w:ascii="Arial" w:hAnsi="Arial" w:cs="Arial"/>
              </w:rPr>
            </w:pPr>
            <w:r>
              <w:rPr>
                <w:rFonts w:ascii="Arial" w:hAnsi="Arial" w:cs="Arial"/>
              </w:rPr>
              <w:t xml:space="preserve">          Breaks</w:t>
            </w:r>
          </w:p>
        </w:tc>
        <w:tc>
          <w:tcPr>
            <w:tcW w:w="4243" w:type="dxa"/>
          </w:tcPr>
          <w:p w14:paraId="38C6EE17" w14:textId="04ACCD33"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2A8AE1D" w14:textId="4709A576" w:rsidR="000673BC" w:rsidRDefault="00CD17C4" w:rsidP="000673BC">
            <w:pPr>
              <w:pStyle w:val="BodyTextFlush"/>
              <w:spacing w:after="0"/>
              <w:jc w:val="center"/>
              <w:rPr>
                <w:rFonts w:ascii="Arial" w:hAnsi="Arial" w:cs="Arial"/>
              </w:rPr>
            </w:pPr>
            <w:r>
              <w:rPr>
                <w:rFonts w:ascii="Arial" w:hAnsi="Arial" w:cs="Arial"/>
              </w:rPr>
              <w:t>38</w:t>
            </w:r>
          </w:p>
        </w:tc>
      </w:tr>
      <w:tr w:rsidR="000673BC" w14:paraId="6836461C" w14:textId="77777777" w:rsidTr="000673BC">
        <w:tc>
          <w:tcPr>
            <w:tcW w:w="4320" w:type="dxa"/>
          </w:tcPr>
          <w:p w14:paraId="2E857C9B" w14:textId="052C9AE9" w:rsidR="000673BC" w:rsidRDefault="000673BC" w:rsidP="000673BC">
            <w:pPr>
              <w:pStyle w:val="BodyTextFlush"/>
              <w:spacing w:after="0" w:line="360" w:lineRule="auto"/>
              <w:jc w:val="left"/>
              <w:rPr>
                <w:rFonts w:ascii="Arial" w:hAnsi="Arial" w:cs="Arial"/>
              </w:rPr>
            </w:pPr>
            <w:r>
              <w:rPr>
                <w:rFonts w:ascii="Arial" w:hAnsi="Arial" w:cs="Arial"/>
              </w:rPr>
              <w:t>Illness and Injury</w:t>
            </w:r>
          </w:p>
        </w:tc>
        <w:tc>
          <w:tcPr>
            <w:tcW w:w="4243" w:type="dxa"/>
          </w:tcPr>
          <w:p w14:paraId="520A19B4" w14:textId="26D1F8B2"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888EE99" w14:textId="669E86A9" w:rsidR="000673BC" w:rsidRDefault="001C2E90" w:rsidP="000673BC">
            <w:pPr>
              <w:pStyle w:val="BodyTextFlush"/>
              <w:spacing w:after="0"/>
              <w:jc w:val="center"/>
              <w:rPr>
                <w:rFonts w:ascii="Arial" w:hAnsi="Arial" w:cs="Arial"/>
              </w:rPr>
            </w:pPr>
            <w:r>
              <w:rPr>
                <w:rFonts w:ascii="Arial" w:hAnsi="Arial" w:cs="Arial"/>
              </w:rPr>
              <w:t>41</w:t>
            </w:r>
          </w:p>
        </w:tc>
      </w:tr>
      <w:tr w:rsidR="000673BC" w14:paraId="51C89131" w14:textId="77777777" w:rsidTr="00E85325">
        <w:tc>
          <w:tcPr>
            <w:tcW w:w="9350" w:type="dxa"/>
            <w:gridSpan w:val="3"/>
          </w:tcPr>
          <w:p w14:paraId="10DD9203" w14:textId="77777777" w:rsidR="004A644B" w:rsidRDefault="004A644B" w:rsidP="004A644B">
            <w:pPr>
              <w:pStyle w:val="BodyTextFlush"/>
              <w:spacing w:after="0"/>
              <w:jc w:val="center"/>
              <w:rPr>
                <w:rFonts w:ascii="Arial" w:hAnsi="Arial" w:cs="Arial"/>
              </w:rPr>
            </w:pPr>
            <w:r>
              <w:rPr>
                <w:rFonts w:ascii="Arial" w:hAnsi="Arial" w:cs="Arial"/>
              </w:rPr>
              <w:lastRenderedPageBreak/>
              <w:t>ACADEMY RULES AND REGULATIONS</w:t>
            </w:r>
          </w:p>
          <w:p w14:paraId="1F373956" w14:textId="77777777" w:rsidR="004A644B" w:rsidRDefault="004A644B" w:rsidP="004A644B">
            <w:pPr>
              <w:pStyle w:val="BodyTextFlush"/>
              <w:spacing w:after="0"/>
              <w:jc w:val="center"/>
              <w:rPr>
                <w:rFonts w:ascii="Arial" w:hAnsi="Arial" w:cs="Arial"/>
              </w:rPr>
            </w:pPr>
          </w:p>
          <w:p w14:paraId="249F4D38" w14:textId="77777777" w:rsidR="004A644B" w:rsidRDefault="004A644B" w:rsidP="004A644B">
            <w:pPr>
              <w:pStyle w:val="BodyTextFlush"/>
              <w:spacing w:after="0"/>
              <w:jc w:val="center"/>
              <w:rPr>
                <w:rFonts w:ascii="Arial" w:hAnsi="Arial" w:cs="Arial"/>
                <w:u w:val="single"/>
              </w:rPr>
            </w:pPr>
            <w:r>
              <w:rPr>
                <w:rFonts w:ascii="Arial" w:hAnsi="Arial" w:cs="Arial"/>
                <w:u w:val="single"/>
              </w:rPr>
              <w:t>TABLE OF CONTENTS</w:t>
            </w:r>
          </w:p>
          <w:p w14:paraId="50C5DD53" w14:textId="77777777" w:rsidR="000673BC" w:rsidRDefault="000673BC" w:rsidP="000673BC">
            <w:pPr>
              <w:pStyle w:val="BodyTextFlush"/>
              <w:spacing w:after="0"/>
              <w:jc w:val="center"/>
              <w:rPr>
                <w:rFonts w:ascii="Arial" w:hAnsi="Arial" w:cs="Arial"/>
              </w:rPr>
            </w:pPr>
          </w:p>
        </w:tc>
      </w:tr>
      <w:tr w:rsidR="000673BC" w14:paraId="37EAF619" w14:textId="77777777" w:rsidTr="000673BC">
        <w:tc>
          <w:tcPr>
            <w:tcW w:w="4320" w:type="dxa"/>
          </w:tcPr>
          <w:p w14:paraId="266C7337" w14:textId="6B99005E" w:rsidR="000673BC" w:rsidRDefault="000673BC" w:rsidP="000673BC">
            <w:pPr>
              <w:pStyle w:val="BodyTextFlush"/>
              <w:spacing w:after="0" w:line="360" w:lineRule="auto"/>
              <w:jc w:val="left"/>
              <w:rPr>
                <w:rFonts w:ascii="Arial" w:hAnsi="Arial" w:cs="Arial"/>
              </w:rPr>
            </w:pPr>
            <w:r>
              <w:rPr>
                <w:rFonts w:ascii="Arial" w:hAnsi="Arial" w:cs="Arial"/>
              </w:rPr>
              <w:t xml:space="preserve">          Reporting Procedure</w:t>
            </w:r>
          </w:p>
        </w:tc>
        <w:tc>
          <w:tcPr>
            <w:tcW w:w="4243" w:type="dxa"/>
          </w:tcPr>
          <w:p w14:paraId="298CB995" w14:textId="596B398A"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6B8503D" w14:textId="4CB0E238" w:rsidR="000673BC" w:rsidRDefault="001C2E90" w:rsidP="000673BC">
            <w:pPr>
              <w:pStyle w:val="BodyTextFlush"/>
              <w:spacing w:after="0"/>
              <w:jc w:val="center"/>
              <w:rPr>
                <w:rFonts w:ascii="Arial" w:hAnsi="Arial" w:cs="Arial"/>
              </w:rPr>
            </w:pPr>
            <w:r>
              <w:rPr>
                <w:rFonts w:ascii="Arial" w:hAnsi="Arial" w:cs="Arial"/>
              </w:rPr>
              <w:t>41</w:t>
            </w:r>
          </w:p>
        </w:tc>
      </w:tr>
      <w:tr w:rsidR="000673BC" w14:paraId="615A1FF3" w14:textId="77777777" w:rsidTr="000673BC">
        <w:tc>
          <w:tcPr>
            <w:tcW w:w="4320" w:type="dxa"/>
          </w:tcPr>
          <w:p w14:paraId="7101D8EF" w14:textId="024A2BB2" w:rsidR="000673BC" w:rsidRDefault="000673BC" w:rsidP="000673BC">
            <w:pPr>
              <w:pStyle w:val="BodyTextFlush"/>
              <w:spacing w:after="0" w:line="360" w:lineRule="auto"/>
              <w:jc w:val="left"/>
              <w:rPr>
                <w:rFonts w:ascii="Arial" w:hAnsi="Arial" w:cs="Arial"/>
              </w:rPr>
            </w:pPr>
            <w:r>
              <w:rPr>
                <w:rFonts w:ascii="Arial" w:hAnsi="Arial" w:cs="Arial"/>
              </w:rPr>
              <w:t xml:space="preserve">          Modification to Physical</w:t>
            </w:r>
            <w:r w:rsidR="001C2E90">
              <w:rPr>
                <w:rFonts w:ascii="Arial" w:hAnsi="Arial" w:cs="Arial"/>
              </w:rPr>
              <w:t xml:space="preserve"> Training</w:t>
            </w:r>
          </w:p>
        </w:tc>
        <w:tc>
          <w:tcPr>
            <w:tcW w:w="4243" w:type="dxa"/>
          </w:tcPr>
          <w:p w14:paraId="6EEC38EA" w14:textId="57D1158E"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7505F04" w14:textId="67099636" w:rsidR="000673BC" w:rsidRDefault="001C2E90" w:rsidP="000673BC">
            <w:pPr>
              <w:pStyle w:val="BodyTextFlush"/>
              <w:spacing w:after="0"/>
              <w:jc w:val="center"/>
              <w:rPr>
                <w:rFonts w:ascii="Arial" w:hAnsi="Arial" w:cs="Arial"/>
              </w:rPr>
            </w:pPr>
            <w:r>
              <w:rPr>
                <w:rFonts w:ascii="Arial" w:hAnsi="Arial" w:cs="Arial"/>
              </w:rPr>
              <w:t>42</w:t>
            </w:r>
          </w:p>
        </w:tc>
      </w:tr>
      <w:tr w:rsidR="000673BC" w14:paraId="7953B61B" w14:textId="77777777" w:rsidTr="000673BC">
        <w:tc>
          <w:tcPr>
            <w:tcW w:w="4320" w:type="dxa"/>
          </w:tcPr>
          <w:p w14:paraId="453833CA" w14:textId="19F22279" w:rsidR="000673BC" w:rsidRDefault="000673BC" w:rsidP="000673BC">
            <w:pPr>
              <w:pStyle w:val="BodyTextFlush"/>
              <w:spacing w:after="0" w:line="360" w:lineRule="auto"/>
              <w:jc w:val="left"/>
              <w:rPr>
                <w:rFonts w:ascii="Arial" w:hAnsi="Arial" w:cs="Arial"/>
              </w:rPr>
            </w:pPr>
            <w:r>
              <w:rPr>
                <w:rFonts w:ascii="Arial" w:hAnsi="Arial" w:cs="Arial"/>
              </w:rPr>
              <w:t>Smoking/Tobacco Products</w:t>
            </w:r>
          </w:p>
        </w:tc>
        <w:tc>
          <w:tcPr>
            <w:tcW w:w="4243" w:type="dxa"/>
          </w:tcPr>
          <w:p w14:paraId="18279E5B" w14:textId="0566867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2F2D7F5" w14:textId="2F77F05F" w:rsidR="000673BC" w:rsidRDefault="001C2E90" w:rsidP="000673BC">
            <w:pPr>
              <w:pStyle w:val="BodyTextFlush"/>
              <w:spacing w:after="0"/>
              <w:jc w:val="center"/>
              <w:rPr>
                <w:rFonts w:ascii="Arial" w:hAnsi="Arial" w:cs="Arial"/>
              </w:rPr>
            </w:pPr>
            <w:r>
              <w:rPr>
                <w:rFonts w:ascii="Arial" w:hAnsi="Arial" w:cs="Arial"/>
              </w:rPr>
              <w:t>43</w:t>
            </w:r>
          </w:p>
        </w:tc>
      </w:tr>
      <w:tr w:rsidR="000673BC" w14:paraId="0F2A5613" w14:textId="77777777" w:rsidTr="000673BC">
        <w:tc>
          <w:tcPr>
            <w:tcW w:w="4320" w:type="dxa"/>
          </w:tcPr>
          <w:p w14:paraId="179EBB80" w14:textId="6634C295" w:rsidR="000673BC" w:rsidRDefault="000673BC" w:rsidP="000673BC">
            <w:pPr>
              <w:pStyle w:val="BodyTextFlush"/>
              <w:spacing w:after="0" w:line="360" w:lineRule="auto"/>
              <w:jc w:val="left"/>
              <w:rPr>
                <w:rFonts w:ascii="Arial" w:hAnsi="Arial" w:cs="Arial"/>
              </w:rPr>
            </w:pPr>
            <w:r>
              <w:rPr>
                <w:rFonts w:ascii="Arial" w:hAnsi="Arial" w:cs="Arial"/>
              </w:rPr>
              <w:t>Buildings and Surrounding Area</w:t>
            </w:r>
          </w:p>
        </w:tc>
        <w:tc>
          <w:tcPr>
            <w:tcW w:w="4243" w:type="dxa"/>
          </w:tcPr>
          <w:p w14:paraId="3F8BD1BA" w14:textId="5A43350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1F99732" w14:textId="61F007B5" w:rsidR="000673BC" w:rsidRDefault="001C2E90" w:rsidP="000673BC">
            <w:pPr>
              <w:pStyle w:val="BodyTextFlush"/>
              <w:spacing w:after="0"/>
              <w:jc w:val="center"/>
              <w:rPr>
                <w:rFonts w:ascii="Arial" w:hAnsi="Arial" w:cs="Arial"/>
              </w:rPr>
            </w:pPr>
            <w:r>
              <w:rPr>
                <w:rFonts w:ascii="Arial" w:hAnsi="Arial" w:cs="Arial"/>
              </w:rPr>
              <w:t>44</w:t>
            </w:r>
          </w:p>
        </w:tc>
      </w:tr>
      <w:tr w:rsidR="000673BC" w14:paraId="41DA765C" w14:textId="77777777" w:rsidTr="000673BC">
        <w:tc>
          <w:tcPr>
            <w:tcW w:w="4320" w:type="dxa"/>
          </w:tcPr>
          <w:p w14:paraId="32231084" w14:textId="69B52819" w:rsidR="000673BC" w:rsidRDefault="000673BC" w:rsidP="000673BC">
            <w:pPr>
              <w:pStyle w:val="BodyTextFlush"/>
              <w:spacing w:after="0" w:line="360" w:lineRule="auto"/>
              <w:jc w:val="left"/>
              <w:rPr>
                <w:rFonts w:ascii="Arial" w:hAnsi="Arial" w:cs="Arial"/>
              </w:rPr>
            </w:pPr>
            <w:r>
              <w:rPr>
                <w:rFonts w:ascii="Arial" w:hAnsi="Arial" w:cs="Arial"/>
              </w:rPr>
              <w:t xml:space="preserve">          Community Rooms</w:t>
            </w:r>
          </w:p>
        </w:tc>
        <w:tc>
          <w:tcPr>
            <w:tcW w:w="4243" w:type="dxa"/>
          </w:tcPr>
          <w:p w14:paraId="063D5E8A" w14:textId="7B7013AD"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B608BA7" w14:textId="6B2E38F6" w:rsidR="000673BC" w:rsidRDefault="001C2E90" w:rsidP="000673BC">
            <w:pPr>
              <w:pStyle w:val="BodyTextFlush"/>
              <w:spacing w:after="0"/>
              <w:jc w:val="center"/>
              <w:rPr>
                <w:rFonts w:ascii="Arial" w:hAnsi="Arial" w:cs="Arial"/>
              </w:rPr>
            </w:pPr>
            <w:r>
              <w:rPr>
                <w:rFonts w:ascii="Arial" w:hAnsi="Arial" w:cs="Arial"/>
              </w:rPr>
              <w:t>44</w:t>
            </w:r>
          </w:p>
        </w:tc>
      </w:tr>
      <w:tr w:rsidR="000673BC" w14:paraId="2C8FFAE8" w14:textId="77777777" w:rsidTr="000673BC">
        <w:tc>
          <w:tcPr>
            <w:tcW w:w="4320" w:type="dxa"/>
          </w:tcPr>
          <w:p w14:paraId="3D6B428C" w14:textId="65D031EE" w:rsidR="000673BC" w:rsidRDefault="000673BC" w:rsidP="000673BC">
            <w:pPr>
              <w:pStyle w:val="BodyTextFlush"/>
              <w:spacing w:after="0" w:line="360" w:lineRule="auto"/>
              <w:jc w:val="left"/>
              <w:rPr>
                <w:rFonts w:ascii="Arial" w:hAnsi="Arial" w:cs="Arial"/>
              </w:rPr>
            </w:pPr>
            <w:r>
              <w:rPr>
                <w:rFonts w:ascii="Arial" w:hAnsi="Arial" w:cs="Arial"/>
              </w:rPr>
              <w:t xml:space="preserve">          Academy Offices</w:t>
            </w:r>
          </w:p>
        </w:tc>
        <w:tc>
          <w:tcPr>
            <w:tcW w:w="4243" w:type="dxa"/>
          </w:tcPr>
          <w:p w14:paraId="56E4D537" w14:textId="124A8C5F"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3D48F73" w14:textId="612B3E30" w:rsidR="000673BC" w:rsidRDefault="001C2E90" w:rsidP="000673BC">
            <w:pPr>
              <w:pStyle w:val="BodyTextFlush"/>
              <w:spacing w:after="0"/>
              <w:jc w:val="center"/>
              <w:rPr>
                <w:rFonts w:ascii="Arial" w:hAnsi="Arial" w:cs="Arial"/>
              </w:rPr>
            </w:pPr>
            <w:r>
              <w:rPr>
                <w:rFonts w:ascii="Arial" w:hAnsi="Arial" w:cs="Arial"/>
              </w:rPr>
              <w:t>45</w:t>
            </w:r>
          </w:p>
        </w:tc>
      </w:tr>
      <w:tr w:rsidR="000673BC" w14:paraId="20B1A4D5" w14:textId="77777777" w:rsidTr="000673BC">
        <w:tc>
          <w:tcPr>
            <w:tcW w:w="4320" w:type="dxa"/>
          </w:tcPr>
          <w:p w14:paraId="1D522367" w14:textId="7F18520C" w:rsidR="000673BC" w:rsidRDefault="000673BC" w:rsidP="000673BC">
            <w:pPr>
              <w:pStyle w:val="BodyTextFlush"/>
              <w:spacing w:after="0" w:line="360" w:lineRule="auto"/>
              <w:jc w:val="left"/>
              <w:rPr>
                <w:rFonts w:ascii="Arial" w:hAnsi="Arial" w:cs="Arial"/>
              </w:rPr>
            </w:pPr>
            <w:r>
              <w:rPr>
                <w:rFonts w:ascii="Arial" w:hAnsi="Arial" w:cs="Arial"/>
              </w:rPr>
              <w:t xml:space="preserve">          Other Areas</w:t>
            </w:r>
          </w:p>
        </w:tc>
        <w:tc>
          <w:tcPr>
            <w:tcW w:w="4243" w:type="dxa"/>
          </w:tcPr>
          <w:p w14:paraId="7324E37B" w14:textId="4DF7937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937E74F" w14:textId="7CE08FCF" w:rsidR="000673BC" w:rsidRDefault="001C2E90" w:rsidP="000673BC">
            <w:pPr>
              <w:pStyle w:val="BodyTextFlush"/>
              <w:spacing w:after="0"/>
              <w:jc w:val="center"/>
              <w:rPr>
                <w:rFonts w:ascii="Arial" w:hAnsi="Arial" w:cs="Arial"/>
              </w:rPr>
            </w:pPr>
            <w:r>
              <w:rPr>
                <w:rFonts w:ascii="Arial" w:hAnsi="Arial" w:cs="Arial"/>
              </w:rPr>
              <w:t>45</w:t>
            </w:r>
          </w:p>
        </w:tc>
      </w:tr>
      <w:tr w:rsidR="000673BC" w14:paraId="723FA558" w14:textId="77777777" w:rsidTr="000673BC">
        <w:tc>
          <w:tcPr>
            <w:tcW w:w="4320" w:type="dxa"/>
          </w:tcPr>
          <w:p w14:paraId="6356B43C" w14:textId="63108759" w:rsidR="000673BC" w:rsidRDefault="000673BC" w:rsidP="000673BC">
            <w:pPr>
              <w:pStyle w:val="BodyTextFlush"/>
              <w:spacing w:after="0" w:line="360" w:lineRule="auto"/>
              <w:jc w:val="left"/>
              <w:rPr>
                <w:rFonts w:ascii="Arial" w:hAnsi="Arial" w:cs="Arial"/>
              </w:rPr>
            </w:pPr>
            <w:r>
              <w:rPr>
                <w:rFonts w:ascii="Arial" w:hAnsi="Arial" w:cs="Arial"/>
              </w:rPr>
              <w:t xml:space="preserve">          Parking</w:t>
            </w:r>
          </w:p>
        </w:tc>
        <w:tc>
          <w:tcPr>
            <w:tcW w:w="4243" w:type="dxa"/>
          </w:tcPr>
          <w:p w14:paraId="104D4BC0" w14:textId="354E1AB2"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05FB216" w14:textId="054A5E44" w:rsidR="000673BC" w:rsidRDefault="001C2E90" w:rsidP="000673BC">
            <w:pPr>
              <w:pStyle w:val="BodyTextFlush"/>
              <w:spacing w:after="0"/>
              <w:jc w:val="center"/>
              <w:rPr>
                <w:rFonts w:ascii="Arial" w:hAnsi="Arial" w:cs="Arial"/>
              </w:rPr>
            </w:pPr>
            <w:r>
              <w:rPr>
                <w:rFonts w:ascii="Arial" w:hAnsi="Arial" w:cs="Arial"/>
              </w:rPr>
              <w:t>45</w:t>
            </w:r>
          </w:p>
        </w:tc>
      </w:tr>
      <w:tr w:rsidR="000673BC" w14:paraId="2EDA2E2C" w14:textId="77777777" w:rsidTr="000673BC">
        <w:tc>
          <w:tcPr>
            <w:tcW w:w="4320" w:type="dxa"/>
          </w:tcPr>
          <w:p w14:paraId="46E12AAF" w14:textId="032A24E8" w:rsidR="000673BC" w:rsidRDefault="000673BC" w:rsidP="000673BC">
            <w:pPr>
              <w:pStyle w:val="BodyTextFlush"/>
              <w:spacing w:after="0" w:line="360" w:lineRule="auto"/>
              <w:jc w:val="left"/>
              <w:rPr>
                <w:rFonts w:ascii="Arial" w:hAnsi="Arial" w:cs="Arial"/>
              </w:rPr>
            </w:pPr>
            <w:r>
              <w:rPr>
                <w:rFonts w:ascii="Arial" w:hAnsi="Arial" w:cs="Arial"/>
              </w:rPr>
              <w:t>Uniform and Grooming Standards</w:t>
            </w:r>
          </w:p>
        </w:tc>
        <w:tc>
          <w:tcPr>
            <w:tcW w:w="4243" w:type="dxa"/>
          </w:tcPr>
          <w:p w14:paraId="472F667F" w14:textId="3D7FFA1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07BF7B3" w14:textId="56AFAA62" w:rsidR="000673BC" w:rsidRDefault="001C2E90" w:rsidP="000673BC">
            <w:pPr>
              <w:pStyle w:val="BodyTextFlush"/>
              <w:spacing w:after="0"/>
              <w:jc w:val="center"/>
              <w:rPr>
                <w:rFonts w:ascii="Arial" w:hAnsi="Arial" w:cs="Arial"/>
              </w:rPr>
            </w:pPr>
            <w:r>
              <w:rPr>
                <w:rFonts w:ascii="Arial" w:hAnsi="Arial" w:cs="Arial"/>
              </w:rPr>
              <w:t>46</w:t>
            </w:r>
          </w:p>
        </w:tc>
      </w:tr>
      <w:tr w:rsidR="000673BC" w14:paraId="7C3D804E" w14:textId="77777777" w:rsidTr="000673BC">
        <w:tc>
          <w:tcPr>
            <w:tcW w:w="4320" w:type="dxa"/>
          </w:tcPr>
          <w:p w14:paraId="12D84906" w14:textId="01F9EC51" w:rsidR="000673BC" w:rsidRDefault="000673BC" w:rsidP="000673BC">
            <w:pPr>
              <w:pStyle w:val="BodyTextFlush"/>
              <w:spacing w:after="0" w:line="360" w:lineRule="auto"/>
              <w:jc w:val="left"/>
              <w:rPr>
                <w:rFonts w:ascii="Arial" w:hAnsi="Arial" w:cs="Arial"/>
              </w:rPr>
            </w:pPr>
            <w:r>
              <w:rPr>
                <w:rFonts w:ascii="Arial" w:hAnsi="Arial" w:cs="Arial"/>
              </w:rPr>
              <w:t xml:space="preserve">          Uniforms</w:t>
            </w:r>
          </w:p>
        </w:tc>
        <w:tc>
          <w:tcPr>
            <w:tcW w:w="4243" w:type="dxa"/>
          </w:tcPr>
          <w:p w14:paraId="0E7634EA" w14:textId="1A1522EF"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7D89E4B" w14:textId="4D014AD6" w:rsidR="000673BC" w:rsidRDefault="001C2E90" w:rsidP="000673BC">
            <w:pPr>
              <w:pStyle w:val="BodyTextFlush"/>
              <w:spacing w:after="0"/>
              <w:jc w:val="center"/>
              <w:rPr>
                <w:rFonts w:ascii="Arial" w:hAnsi="Arial" w:cs="Arial"/>
              </w:rPr>
            </w:pPr>
            <w:r>
              <w:rPr>
                <w:rFonts w:ascii="Arial" w:hAnsi="Arial" w:cs="Arial"/>
              </w:rPr>
              <w:t>46</w:t>
            </w:r>
          </w:p>
        </w:tc>
      </w:tr>
      <w:tr w:rsidR="000673BC" w14:paraId="2EE2A900" w14:textId="77777777" w:rsidTr="000673BC">
        <w:tc>
          <w:tcPr>
            <w:tcW w:w="4320" w:type="dxa"/>
          </w:tcPr>
          <w:p w14:paraId="519277A0" w14:textId="6BEB8051" w:rsidR="000673BC" w:rsidRDefault="000673BC" w:rsidP="000673BC">
            <w:pPr>
              <w:pStyle w:val="BodyTextFlush"/>
              <w:spacing w:after="0" w:line="360" w:lineRule="auto"/>
              <w:jc w:val="left"/>
              <w:rPr>
                <w:rFonts w:ascii="Arial" w:hAnsi="Arial" w:cs="Arial"/>
              </w:rPr>
            </w:pPr>
            <w:r>
              <w:rPr>
                <w:rFonts w:ascii="Arial" w:hAnsi="Arial" w:cs="Arial"/>
              </w:rPr>
              <w:t xml:space="preserve">          Uniform Specs</w:t>
            </w:r>
          </w:p>
        </w:tc>
        <w:tc>
          <w:tcPr>
            <w:tcW w:w="4243" w:type="dxa"/>
          </w:tcPr>
          <w:p w14:paraId="7B041D46" w14:textId="2315F53B"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7E3F2B3" w14:textId="5E4B5C2C" w:rsidR="000673BC" w:rsidRDefault="001C2E90" w:rsidP="000673BC">
            <w:pPr>
              <w:pStyle w:val="BodyTextFlush"/>
              <w:spacing w:after="0"/>
              <w:jc w:val="center"/>
              <w:rPr>
                <w:rFonts w:ascii="Arial" w:hAnsi="Arial" w:cs="Arial"/>
              </w:rPr>
            </w:pPr>
            <w:r>
              <w:rPr>
                <w:rFonts w:ascii="Arial" w:hAnsi="Arial" w:cs="Arial"/>
              </w:rPr>
              <w:t>47</w:t>
            </w:r>
          </w:p>
        </w:tc>
      </w:tr>
      <w:tr w:rsidR="000673BC" w14:paraId="76D63143" w14:textId="77777777" w:rsidTr="000673BC">
        <w:tc>
          <w:tcPr>
            <w:tcW w:w="4320" w:type="dxa"/>
          </w:tcPr>
          <w:p w14:paraId="057BE7E4" w14:textId="44A699AA" w:rsidR="000673BC" w:rsidRDefault="000673BC" w:rsidP="000673BC">
            <w:pPr>
              <w:pStyle w:val="BodyTextFlush"/>
              <w:spacing w:after="0" w:line="360" w:lineRule="auto"/>
              <w:jc w:val="left"/>
              <w:rPr>
                <w:rFonts w:ascii="Arial" w:hAnsi="Arial" w:cs="Arial"/>
              </w:rPr>
            </w:pPr>
            <w:r>
              <w:rPr>
                <w:rFonts w:ascii="Arial" w:hAnsi="Arial" w:cs="Arial"/>
              </w:rPr>
              <w:t xml:space="preserve">          Cadet Dress Uniform (Class A)</w:t>
            </w:r>
          </w:p>
        </w:tc>
        <w:tc>
          <w:tcPr>
            <w:tcW w:w="4243" w:type="dxa"/>
          </w:tcPr>
          <w:p w14:paraId="7D7BC94D" w14:textId="357FCE92"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0E68703" w14:textId="58C6766A" w:rsidR="000673BC" w:rsidRDefault="001C2E90" w:rsidP="000673BC">
            <w:pPr>
              <w:pStyle w:val="BodyTextFlush"/>
              <w:spacing w:after="0"/>
              <w:jc w:val="center"/>
              <w:rPr>
                <w:rFonts w:ascii="Arial" w:hAnsi="Arial" w:cs="Arial"/>
              </w:rPr>
            </w:pPr>
            <w:r>
              <w:rPr>
                <w:rFonts w:ascii="Arial" w:hAnsi="Arial" w:cs="Arial"/>
              </w:rPr>
              <w:t>50</w:t>
            </w:r>
          </w:p>
        </w:tc>
      </w:tr>
      <w:tr w:rsidR="000673BC" w14:paraId="43B131BC" w14:textId="77777777" w:rsidTr="000673BC">
        <w:tc>
          <w:tcPr>
            <w:tcW w:w="4320" w:type="dxa"/>
          </w:tcPr>
          <w:p w14:paraId="149BE907" w14:textId="4661F170" w:rsidR="000673BC" w:rsidRDefault="000673BC" w:rsidP="000673BC">
            <w:pPr>
              <w:pStyle w:val="BodyTextFlush"/>
              <w:spacing w:after="0" w:line="360" w:lineRule="auto"/>
              <w:jc w:val="left"/>
              <w:rPr>
                <w:rFonts w:ascii="Arial" w:hAnsi="Arial" w:cs="Arial"/>
              </w:rPr>
            </w:pPr>
            <w:r>
              <w:rPr>
                <w:rFonts w:ascii="Arial" w:hAnsi="Arial" w:cs="Arial"/>
              </w:rPr>
              <w:t xml:space="preserve">          Cadet Dress Uniform (Class B)</w:t>
            </w:r>
          </w:p>
        </w:tc>
        <w:tc>
          <w:tcPr>
            <w:tcW w:w="4243" w:type="dxa"/>
          </w:tcPr>
          <w:p w14:paraId="3C475D87" w14:textId="2BCE654F"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8DBCF6C" w14:textId="7D45CF82" w:rsidR="000673BC" w:rsidRDefault="001C2E90" w:rsidP="000673BC">
            <w:pPr>
              <w:pStyle w:val="BodyTextFlush"/>
              <w:spacing w:after="0"/>
              <w:jc w:val="center"/>
              <w:rPr>
                <w:rFonts w:ascii="Arial" w:hAnsi="Arial" w:cs="Arial"/>
              </w:rPr>
            </w:pPr>
            <w:r>
              <w:rPr>
                <w:rFonts w:ascii="Arial" w:hAnsi="Arial" w:cs="Arial"/>
              </w:rPr>
              <w:t>51</w:t>
            </w:r>
          </w:p>
        </w:tc>
      </w:tr>
      <w:tr w:rsidR="000673BC" w14:paraId="4F656112" w14:textId="77777777" w:rsidTr="000673BC">
        <w:tc>
          <w:tcPr>
            <w:tcW w:w="4320" w:type="dxa"/>
          </w:tcPr>
          <w:p w14:paraId="3F9EDF66" w14:textId="367837FF" w:rsidR="000673BC" w:rsidRDefault="000673BC" w:rsidP="000673BC">
            <w:pPr>
              <w:pStyle w:val="BodyTextFlush"/>
              <w:spacing w:after="0" w:line="360" w:lineRule="auto"/>
              <w:jc w:val="left"/>
              <w:rPr>
                <w:rFonts w:ascii="Arial" w:hAnsi="Arial" w:cs="Arial"/>
              </w:rPr>
            </w:pPr>
            <w:r>
              <w:rPr>
                <w:rFonts w:ascii="Arial" w:hAnsi="Arial" w:cs="Arial"/>
              </w:rPr>
              <w:t xml:space="preserve">          Physical Training Uniform</w:t>
            </w:r>
          </w:p>
        </w:tc>
        <w:tc>
          <w:tcPr>
            <w:tcW w:w="4243" w:type="dxa"/>
          </w:tcPr>
          <w:p w14:paraId="4CED1110" w14:textId="3D1A1C5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DB477D1" w14:textId="01D1B5FD" w:rsidR="000673BC" w:rsidRDefault="00CD17C4" w:rsidP="000673BC">
            <w:pPr>
              <w:pStyle w:val="BodyTextFlush"/>
              <w:spacing w:after="0"/>
              <w:jc w:val="center"/>
              <w:rPr>
                <w:rFonts w:ascii="Arial" w:hAnsi="Arial" w:cs="Arial"/>
              </w:rPr>
            </w:pPr>
            <w:r>
              <w:rPr>
                <w:rFonts w:ascii="Arial" w:hAnsi="Arial" w:cs="Arial"/>
              </w:rPr>
              <w:t>51</w:t>
            </w:r>
          </w:p>
        </w:tc>
      </w:tr>
      <w:tr w:rsidR="000673BC" w14:paraId="6E7BCFF5" w14:textId="77777777" w:rsidTr="000673BC">
        <w:tc>
          <w:tcPr>
            <w:tcW w:w="4320" w:type="dxa"/>
          </w:tcPr>
          <w:p w14:paraId="62D69575" w14:textId="3D08F11A" w:rsidR="000673BC" w:rsidRDefault="000673BC" w:rsidP="000673BC">
            <w:pPr>
              <w:pStyle w:val="BodyTextFlush"/>
              <w:spacing w:after="0" w:line="360" w:lineRule="auto"/>
              <w:jc w:val="left"/>
              <w:rPr>
                <w:rFonts w:ascii="Arial" w:hAnsi="Arial" w:cs="Arial"/>
              </w:rPr>
            </w:pPr>
            <w:r>
              <w:rPr>
                <w:rFonts w:ascii="Arial" w:hAnsi="Arial" w:cs="Arial"/>
              </w:rPr>
              <w:t xml:space="preserve">          Range Uniform</w:t>
            </w:r>
          </w:p>
        </w:tc>
        <w:tc>
          <w:tcPr>
            <w:tcW w:w="4243" w:type="dxa"/>
          </w:tcPr>
          <w:p w14:paraId="5D3095D9" w14:textId="743A425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BF198B3" w14:textId="5CCF72AC" w:rsidR="000673BC" w:rsidRDefault="001C2E90" w:rsidP="000673BC">
            <w:pPr>
              <w:pStyle w:val="BodyTextFlush"/>
              <w:spacing w:after="0"/>
              <w:jc w:val="center"/>
              <w:rPr>
                <w:rFonts w:ascii="Arial" w:hAnsi="Arial" w:cs="Arial"/>
              </w:rPr>
            </w:pPr>
            <w:r>
              <w:rPr>
                <w:rFonts w:ascii="Arial" w:hAnsi="Arial" w:cs="Arial"/>
              </w:rPr>
              <w:t>52</w:t>
            </w:r>
          </w:p>
        </w:tc>
      </w:tr>
      <w:tr w:rsidR="000673BC" w14:paraId="61570157" w14:textId="77777777" w:rsidTr="000673BC">
        <w:tc>
          <w:tcPr>
            <w:tcW w:w="4320" w:type="dxa"/>
          </w:tcPr>
          <w:p w14:paraId="2AE50394" w14:textId="1B164684" w:rsidR="000673BC" w:rsidRDefault="000673BC" w:rsidP="000673BC">
            <w:pPr>
              <w:pStyle w:val="BodyTextFlush"/>
              <w:spacing w:after="0" w:line="360" w:lineRule="auto"/>
              <w:jc w:val="left"/>
              <w:rPr>
                <w:rFonts w:ascii="Arial" w:hAnsi="Arial" w:cs="Arial"/>
              </w:rPr>
            </w:pPr>
            <w:r>
              <w:rPr>
                <w:rFonts w:ascii="Arial" w:hAnsi="Arial" w:cs="Arial"/>
              </w:rPr>
              <w:t xml:space="preserve">          Grooming Standards</w:t>
            </w:r>
          </w:p>
        </w:tc>
        <w:tc>
          <w:tcPr>
            <w:tcW w:w="4243" w:type="dxa"/>
          </w:tcPr>
          <w:p w14:paraId="2EC701FC" w14:textId="5765A03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3A3E363" w14:textId="03023713" w:rsidR="000673BC" w:rsidRDefault="001C2E90" w:rsidP="000673BC">
            <w:pPr>
              <w:pStyle w:val="BodyTextFlush"/>
              <w:spacing w:after="0"/>
              <w:jc w:val="center"/>
              <w:rPr>
                <w:rFonts w:ascii="Arial" w:hAnsi="Arial" w:cs="Arial"/>
              </w:rPr>
            </w:pPr>
            <w:r>
              <w:rPr>
                <w:rFonts w:ascii="Arial" w:hAnsi="Arial" w:cs="Arial"/>
              </w:rPr>
              <w:t>53</w:t>
            </w:r>
          </w:p>
        </w:tc>
      </w:tr>
      <w:tr w:rsidR="000673BC" w14:paraId="08C52911" w14:textId="77777777" w:rsidTr="000673BC">
        <w:tc>
          <w:tcPr>
            <w:tcW w:w="4320" w:type="dxa"/>
          </w:tcPr>
          <w:p w14:paraId="41D37C7F" w14:textId="0EC5398F" w:rsidR="000673BC" w:rsidRDefault="000673BC" w:rsidP="000673BC">
            <w:pPr>
              <w:pStyle w:val="BodyTextFlush"/>
              <w:spacing w:after="0" w:line="360" w:lineRule="auto"/>
              <w:jc w:val="left"/>
              <w:rPr>
                <w:rFonts w:ascii="Arial" w:hAnsi="Arial" w:cs="Arial"/>
              </w:rPr>
            </w:pPr>
            <w:r>
              <w:rPr>
                <w:rFonts w:ascii="Arial" w:hAnsi="Arial" w:cs="Arial"/>
              </w:rPr>
              <w:t>Firearm and Range Safety Policy</w:t>
            </w:r>
          </w:p>
        </w:tc>
        <w:tc>
          <w:tcPr>
            <w:tcW w:w="4243" w:type="dxa"/>
          </w:tcPr>
          <w:p w14:paraId="695BE522" w14:textId="1F517E1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57230C2" w14:textId="60418A2A" w:rsidR="000673BC" w:rsidRDefault="00CD17C4" w:rsidP="000673BC">
            <w:pPr>
              <w:pStyle w:val="BodyTextFlush"/>
              <w:spacing w:after="0"/>
              <w:jc w:val="center"/>
              <w:rPr>
                <w:rFonts w:ascii="Arial" w:hAnsi="Arial" w:cs="Arial"/>
              </w:rPr>
            </w:pPr>
            <w:r>
              <w:rPr>
                <w:rFonts w:ascii="Arial" w:hAnsi="Arial" w:cs="Arial"/>
              </w:rPr>
              <w:t>59</w:t>
            </w:r>
          </w:p>
        </w:tc>
      </w:tr>
      <w:tr w:rsidR="000673BC" w14:paraId="47012DA7" w14:textId="77777777" w:rsidTr="000673BC">
        <w:tc>
          <w:tcPr>
            <w:tcW w:w="4320" w:type="dxa"/>
          </w:tcPr>
          <w:p w14:paraId="4AB123FD" w14:textId="409C0826" w:rsidR="000673BC" w:rsidRDefault="000673BC" w:rsidP="000673BC">
            <w:pPr>
              <w:pStyle w:val="BodyTextFlush"/>
              <w:spacing w:after="0" w:line="360" w:lineRule="auto"/>
              <w:jc w:val="left"/>
              <w:rPr>
                <w:rFonts w:ascii="Arial" w:hAnsi="Arial" w:cs="Arial"/>
              </w:rPr>
            </w:pPr>
            <w:r>
              <w:rPr>
                <w:rFonts w:ascii="Arial" w:hAnsi="Arial" w:cs="Arial"/>
              </w:rPr>
              <w:t xml:space="preserve">          General Safety Policy</w:t>
            </w:r>
          </w:p>
        </w:tc>
        <w:tc>
          <w:tcPr>
            <w:tcW w:w="4243" w:type="dxa"/>
          </w:tcPr>
          <w:p w14:paraId="08BE7283" w14:textId="1F01D190"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D3BB7A7" w14:textId="2DFF7E70" w:rsidR="000673BC" w:rsidRDefault="001C2E90" w:rsidP="000673BC">
            <w:pPr>
              <w:pStyle w:val="BodyTextFlush"/>
              <w:spacing w:after="0"/>
              <w:jc w:val="center"/>
              <w:rPr>
                <w:rFonts w:ascii="Arial" w:hAnsi="Arial" w:cs="Arial"/>
              </w:rPr>
            </w:pPr>
            <w:r>
              <w:rPr>
                <w:rFonts w:ascii="Arial" w:hAnsi="Arial" w:cs="Arial"/>
              </w:rPr>
              <w:t>59</w:t>
            </w:r>
          </w:p>
        </w:tc>
      </w:tr>
      <w:tr w:rsidR="000673BC" w14:paraId="0B37A4EA" w14:textId="77777777" w:rsidTr="000673BC">
        <w:tc>
          <w:tcPr>
            <w:tcW w:w="4320" w:type="dxa"/>
          </w:tcPr>
          <w:p w14:paraId="38B5319E" w14:textId="3CF17D9C" w:rsidR="000673BC" w:rsidRDefault="000673BC" w:rsidP="000673BC">
            <w:pPr>
              <w:pStyle w:val="BodyTextFlush"/>
              <w:spacing w:after="0" w:line="360" w:lineRule="auto"/>
              <w:jc w:val="left"/>
              <w:rPr>
                <w:rFonts w:ascii="Arial" w:hAnsi="Arial" w:cs="Arial"/>
              </w:rPr>
            </w:pPr>
            <w:r>
              <w:rPr>
                <w:rFonts w:ascii="Arial" w:hAnsi="Arial" w:cs="Arial"/>
              </w:rPr>
              <w:t xml:space="preserve">          Course Specific Safety Policy</w:t>
            </w:r>
          </w:p>
        </w:tc>
        <w:tc>
          <w:tcPr>
            <w:tcW w:w="4243" w:type="dxa"/>
          </w:tcPr>
          <w:p w14:paraId="1A3D396A" w14:textId="2C89B38E"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9D06822" w14:textId="0F220667" w:rsidR="000673BC" w:rsidRDefault="001C2E90" w:rsidP="000673BC">
            <w:pPr>
              <w:pStyle w:val="BodyTextFlush"/>
              <w:spacing w:after="0"/>
              <w:jc w:val="center"/>
              <w:rPr>
                <w:rFonts w:ascii="Arial" w:hAnsi="Arial" w:cs="Arial"/>
              </w:rPr>
            </w:pPr>
            <w:r>
              <w:rPr>
                <w:rFonts w:ascii="Arial" w:hAnsi="Arial" w:cs="Arial"/>
              </w:rPr>
              <w:t>60</w:t>
            </w:r>
          </w:p>
        </w:tc>
      </w:tr>
      <w:tr w:rsidR="000673BC" w14:paraId="7FFA3FBC" w14:textId="77777777" w:rsidTr="000673BC">
        <w:tc>
          <w:tcPr>
            <w:tcW w:w="4320" w:type="dxa"/>
          </w:tcPr>
          <w:p w14:paraId="4B482B5E" w14:textId="460D48E4" w:rsidR="000673BC" w:rsidRDefault="000673BC" w:rsidP="000673BC">
            <w:pPr>
              <w:pStyle w:val="BodyTextFlush"/>
              <w:spacing w:after="0" w:line="360" w:lineRule="auto"/>
              <w:jc w:val="left"/>
              <w:rPr>
                <w:rFonts w:ascii="Arial" w:hAnsi="Arial" w:cs="Arial"/>
              </w:rPr>
            </w:pPr>
            <w:r>
              <w:rPr>
                <w:rFonts w:ascii="Arial" w:hAnsi="Arial" w:cs="Arial"/>
              </w:rPr>
              <w:t xml:space="preserve">          Possession for Academy Training</w:t>
            </w:r>
          </w:p>
        </w:tc>
        <w:tc>
          <w:tcPr>
            <w:tcW w:w="4243" w:type="dxa"/>
          </w:tcPr>
          <w:p w14:paraId="2AB493A2" w14:textId="34493F4F"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C908990" w14:textId="1CFB4A9A" w:rsidR="000673BC" w:rsidRDefault="001C2E90" w:rsidP="000673BC">
            <w:pPr>
              <w:pStyle w:val="BodyTextFlush"/>
              <w:spacing w:after="0"/>
              <w:jc w:val="center"/>
              <w:rPr>
                <w:rFonts w:ascii="Arial" w:hAnsi="Arial" w:cs="Arial"/>
              </w:rPr>
            </w:pPr>
            <w:r>
              <w:rPr>
                <w:rFonts w:ascii="Arial" w:hAnsi="Arial" w:cs="Arial"/>
              </w:rPr>
              <w:t>61</w:t>
            </w:r>
          </w:p>
        </w:tc>
      </w:tr>
      <w:tr w:rsidR="000673BC" w14:paraId="4A381310" w14:textId="77777777" w:rsidTr="000673BC">
        <w:tc>
          <w:tcPr>
            <w:tcW w:w="4320" w:type="dxa"/>
          </w:tcPr>
          <w:p w14:paraId="4E1903F7" w14:textId="37AAFF7B" w:rsidR="000673BC" w:rsidRDefault="000673BC" w:rsidP="000673BC">
            <w:pPr>
              <w:pStyle w:val="BodyTextFlush"/>
              <w:spacing w:after="0" w:line="360" w:lineRule="auto"/>
              <w:jc w:val="left"/>
              <w:rPr>
                <w:rFonts w:ascii="Arial" w:hAnsi="Arial" w:cs="Arial"/>
              </w:rPr>
            </w:pPr>
            <w:r>
              <w:rPr>
                <w:rFonts w:ascii="Arial" w:hAnsi="Arial" w:cs="Arial"/>
              </w:rPr>
              <w:t xml:space="preserve">          Personal Firearms</w:t>
            </w:r>
          </w:p>
        </w:tc>
        <w:tc>
          <w:tcPr>
            <w:tcW w:w="4243" w:type="dxa"/>
          </w:tcPr>
          <w:p w14:paraId="30B9EB48" w14:textId="3B455496"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783E6BF" w14:textId="59557BA1" w:rsidR="000673BC" w:rsidRDefault="001C2E90" w:rsidP="000673BC">
            <w:pPr>
              <w:pStyle w:val="BodyTextFlush"/>
              <w:spacing w:after="0"/>
              <w:jc w:val="center"/>
              <w:rPr>
                <w:rFonts w:ascii="Arial" w:hAnsi="Arial" w:cs="Arial"/>
              </w:rPr>
            </w:pPr>
            <w:r>
              <w:rPr>
                <w:rFonts w:ascii="Arial" w:hAnsi="Arial" w:cs="Arial"/>
              </w:rPr>
              <w:t>61</w:t>
            </w:r>
          </w:p>
        </w:tc>
      </w:tr>
      <w:tr w:rsidR="000673BC" w14:paraId="73E013F4" w14:textId="77777777" w:rsidTr="000673BC">
        <w:tc>
          <w:tcPr>
            <w:tcW w:w="4320" w:type="dxa"/>
          </w:tcPr>
          <w:p w14:paraId="0B1288EC" w14:textId="3617F351" w:rsidR="000673BC" w:rsidRDefault="000673BC" w:rsidP="000673BC">
            <w:pPr>
              <w:pStyle w:val="BodyTextFlush"/>
              <w:spacing w:after="0" w:line="360" w:lineRule="auto"/>
              <w:jc w:val="left"/>
              <w:rPr>
                <w:rFonts w:ascii="Arial" w:hAnsi="Arial" w:cs="Arial"/>
              </w:rPr>
            </w:pPr>
            <w:r>
              <w:rPr>
                <w:rFonts w:ascii="Arial" w:hAnsi="Arial" w:cs="Arial"/>
              </w:rPr>
              <w:t xml:space="preserve">          Prop 215</w:t>
            </w:r>
          </w:p>
        </w:tc>
        <w:tc>
          <w:tcPr>
            <w:tcW w:w="4243" w:type="dxa"/>
          </w:tcPr>
          <w:p w14:paraId="611B7550" w14:textId="19F10585"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5706503" w14:textId="4D81302D" w:rsidR="000673BC" w:rsidRDefault="001C2E90" w:rsidP="000673BC">
            <w:pPr>
              <w:pStyle w:val="BodyTextFlush"/>
              <w:spacing w:after="0"/>
              <w:jc w:val="center"/>
              <w:rPr>
                <w:rFonts w:ascii="Arial" w:hAnsi="Arial" w:cs="Arial"/>
              </w:rPr>
            </w:pPr>
            <w:r>
              <w:rPr>
                <w:rFonts w:ascii="Arial" w:hAnsi="Arial" w:cs="Arial"/>
              </w:rPr>
              <w:t>61</w:t>
            </w:r>
          </w:p>
        </w:tc>
      </w:tr>
      <w:tr w:rsidR="000673BC" w14:paraId="75C3B704" w14:textId="77777777" w:rsidTr="000673BC">
        <w:tc>
          <w:tcPr>
            <w:tcW w:w="4320" w:type="dxa"/>
          </w:tcPr>
          <w:p w14:paraId="45A01A2B" w14:textId="4FDE37E7" w:rsidR="000673BC" w:rsidRDefault="000673BC" w:rsidP="000673BC">
            <w:pPr>
              <w:pStyle w:val="BodyTextFlush"/>
              <w:spacing w:after="0" w:line="360" w:lineRule="auto"/>
              <w:jc w:val="left"/>
              <w:rPr>
                <w:rFonts w:ascii="Arial" w:hAnsi="Arial" w:cs="Arial"/>
              </w:rPr>
            </w:pPr>
            <w:r>
              <w:rPr>
                <w:rFonts w:ascii="Arial" w:hAnsi="Arial" w:cs="Arial"/>
              </w:rPr>
              <w:t xml:space="preserve">          Training Firearm</w:t>
            </w:r>
          </w:p>
        </w:tc>
        <w:tc>
          <w:tcPr>
            <w:tcW w:w="4243" w:type="dxa"/>
          </w:tcPr>
          <w:p w14:paraId="2A18B645" w14:textId="589D1E9F"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11535F5" w14:textId="6B5537F4" w:rsidR="000673BC" w:rsidRDefault="00CD17C4" w:rsidP="000673BC">
            <w:pPr>
              <w:pStyle w:val="BodyTextFlush"/>
              <w:spacing w:after="0"/>
              <w:jc w:val="center"/>
              <w:rPr>
                <w:rFonts w:ascii="Arial" w:hAnsi="Arial" w:cs="Arial"/>
              </w:rPr>
            </w:pPr>
            <w:r>
              <w:rPr>
                <w:rFonts w:ascii="Arial" w:hAnsi="Arial" w:cs="Arial"/>
              </w:rPr>
              <w:t>62</w:t>
            </w:r>
          </w:p>
        </w:tc>
      </w:tr>
      <w:tr w:rsidR="000673BC" w14:paraId="1075BBED" w14:textId="77777777" w:rsidTr="000673BC">
        <w:tc>
          <w:tcPr>
            <w:tcW w:w="4320" w:type="dxa"/>
          </w:tcPr>
          <w:p w14:paraId="59D7933A" w14:textId="0FB71C03" w:rsidR="000673BC" w:rsidRDefault="000673BC" w:rsidP="000673BC">
            <w:pPr>
              <w:pStyle w:val="BodyTextFlush"/>
              <w:spacing w:after="0" w:line="360" w:lineRule="auto"/>
              <w:jc w:val="left"/>
              <w:rPr>
                <w:rFonts w:ascii="Arial" w:hAnsi="Arial" w:cs="Arial"/>
              </w:rPr>
            </w:pPr>
            <w:r>
              <w:rPr>
                <w:rFonts w:ascii="Arial" w:hAnsi="Arial" w:cs="Arial"/>
              </w:rPr>
              <w:t>Formations and Marching</w:t>
            </w:r>
          </w:p>
        </w:tc>
        <w:tc>
          <w:tcPr>
            <w:tcW w:w="4243" w:type="dxa"/>
          </w:tcPr>
          <w:p w14:paraId="3E380923" w14:textId="61955F5A"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6C3613B" w14:textId="2C56E4E7" w:rsidR="000673BC" w:rsidRDefault="00CD17C4" w:rsidP="000673BC">
            <w:pPr>
              <w:pStyle w:val="BodyTextFlush"/>
              <w:spacing w:after="0"/>
              <w:jc w:val="center"/>
              <w:rPr>
                <w:rFonts w:ascii="Arial" w:hAnsi="Arial" w:cs="Arial"/>
              </w:rPr>
            </w:pPr>
            <w:r>
              <w:rPr>
                <w:rFonts w:ascii="Arial" w:hAnsi="Arial" w:cs="Arial"/>
              </w:rPr>
              <w:t>63</w:t>
            </w:r>
          </w:p>
        </w:tc>
      </w:tr>
      <w:tr w:rsidR="000673BC" w14:paraId="25BB764F" w14:textId="77777777" w:rsidTr="000673BC">
        <w:tc>
          <w:tcPr>
            <w:tcW w:w="4320" w:type="dxa"/>
          </w:tcPr>
          <w:p w14:paraId="62A952AE" w14:textId="1B136BB7" w:rsidR="000673BC" w:rsidRDefault="000673BC" w:rsidP="000673BC">
            <w:pPr>
              <w:pStyle w:val="BodyTextFlush"/>
              <w:spacing w:after="0" w:line="360" w:lineRule="auto"/>
              <w:jc w:val="left"/>
              <w:rPr>
                <w:rFonts w:ascii="Arial" w:hAnsi="Arial" w:cs="Arial"/>
              </w:rPr>
            </w:pPr>
            <w:r>
              <w:rPr>
                <w:rFonts w:ascii="Arial" w:hAnsi="Arial" w:cs="Arial"/>
              </w:rPr>
              <w:t xml:space="preserve">          Posting of the colors (flag)</w:t>
            </w:r>
          </w:p>
        </w:tc>
        <w:tc>
          <w:tcPr>
            <w:tcW w:w="4243" w:type="dxa"/>
          </w:tcPr>
          <w:p w14:paraId="14D5C54A" w14:textId="25201494"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7FE66D2" w14:textId="2631C9A2" w:rsidR="000673BC" w:rsidRDefault="00CD17C4" w:rsidP="000673BC">
            <w:pPr>
              <w:pStyle w:val="BodyTextFlush"/>
              <w:spacing w:after="0"/>
              <w:jc w:val="center"/>
              <w:rPr>
                <w:rFonts w:ascii="Arial" w:hAnsi="Arial" w:cs="Arial"/>
              </w:rPr>
            </w:pPr>
            <w:r>
              <w:rPr>
                <w:rFonts w:ascii="Arial" w:hAnsi="Arial" w:cs="Arial"/>
              </w:rPr>
              <w:t>65</w:t>
            </w:r>
          </w:p>
        </w:tc>
      </w:tr>
      <w:tr w:rsidR="000673BC" w14:paraId="02D22109" w14:textId="77777777" w:rsidTr="000673BC">
        <w:tc>
          <w:tcPr>
            <w:tcW w:w="4320" w:type="dxa"/>
          </w:tcPr>
          <w:p w14:paraId="57E0C556" w14:textId="524A0DA4" w:rsidR="000673BC" w:rsidRDefault="000673BC" w:rsidP="000673BC">
            <w:pPr>
              <w:pStyle w:val="BodyTextFlush"/>
              <w:spacing w:after="0" w:line="360" w:lineRule="auto"/>
              <w:jc w:val="left"/>
              <w:rPr>
                <w:rFonts w:ascii="Arial" w:hAnsi="Arial" w:cs="Arial"/>
              </w:rPr>
            </w:pPr>
            <w:r>
              <w:rPr>
                <w:rFonts w:ascii="Arial" w:hAnsi="Arial" w:cs="Arial"/>
              </w:rPr>
              <w:t>Cadet Assignments</w:t>
            </w:r>
          </w:p>
        </w:tc>
        <w:tc>
          <w:tcPr>
            <w:tcW w:w="4243" w:type="dxa"/>
          </w:tcPr>
          <w:p w14:paraId="64FF4982" w14:textId="68012BD4"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0B3F531" w14:textId="6171CA40" w:rsidR="000673BC" w:rsidRDefault="00012C25" w:rsidP="000673BC">
            <w:pPr>
              <w:pStyle w:val="BodyTextFlush"/>
              <w:spacing w:after="0"/>
              <w:jc w:val="center"/>
              <w:rPr>
                <w:rFonts w:ascii="Arial" w:hAnsi="Arial" w:cs="Arial"/>
              </w:rPr>
            </w:pPr>
            <w:r>
              <w:rPr>
                <w:rFonts w:ascii="Arial" w:hAnsi="Arial" w:cs="Arial"/>
              </w:rPr>
              <w:t>65</w:t>
            </w:r>
          </w:p>
        </w:tc>
      </w:tr>
      <w:tr w:rsidR="000673BC" w14:paraId="280DADAE" w14:textId="77777777" w:rsidTr="000673BC">
        <w:tc>
          <w:tcPr>
            <w:tcW w:w="4320" w:type="dxa"/>
          </w:tcPr>
          <w:p w14:paraId="2F2ED842" w14:textId="53181A4E" w:rsidR="000673BC" w:rsidRDefault="000673BC" w:rsidP="000673BC">
            <w:pPr>
              <w:pStyle w:val="BodyTextFlush"/>
              <w:spacing w:after="0" w:line="360" w:lineRule="auto"/>
              <w:jc w:val="left"/>
              <w:rPr>
                <w:rFonts w:ascii="Arial" w:hAnsi="Arial" w:cs="Arial"/>
              </w:rPr>
            </w:pPr>
            <w:r>
              <w:rPr>
                <w:rFonts w:ascii="Arial" w:hAnsi="Arial" w:cs="Arial"/>
              </w:rPr>
              <w:t xml:space="preserve">          Student Cadet / Class Officers</w:t>
            </w:r>
          </w:p>
        </w:tc>
        <w:tc>
          <w:tcPr>
            <w:tcW w:w="4243" w:type="dxa"/>
          </w:tcPr>
          <w:p w14:paraId="332B1B4B" w14:textId="36133A20"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7C2D262" w14:textId="5C8A5100" w:rsidR="000673BC" w:rsidRDefault="00CD17C4" w:rsidP="000673BC">
            <w:pPr>
              <w:pStyle w:val="BodyTextFlush"/>
              <w:spacing w:after="0"/>
              <w:jc w:val="center"/>
              <w:rPr>
                <w:rFonts w:ascii="Arial" w:hAnsi="Arial" w:cs="Arial"/>
              </w:rPr>
            </w:pPr>
            <w:r>
              <w:rPr>
                <w:rFonts w:ascii="Arial" w:hAnsi="Arial" w:cs="Arial"/>
              </w:rPr>
              <w:t>66</w:t>
            </w:r>
          </w:p>
        </w:tc>
      </w:tr>
      <w:tr w:rsidR="000673BC" w14:paraId="06DABC55" w14:textId="77777777" w:rsidTr="000673BC">
        <w:tc>
          <w:tcPr>
            <w:tcW w:w="4320" w:type="dxa"/>
          </w:tcPr>
          <w:p w14:paraId="77E9F7D8" w14:textId="1077C666" w:rsidR="000673BC" w:rsidRDefault="000673BC" w:rsidP="000673BC">
            <w:pPr>
              <w:pStyle w:val="BodyTextFlush"/>
              <w:spacing w:after="0" w:line="360" w:lineRule="auto"/>
              <w:jc w:val="left"/>
              <w:rPr>
                <w:rFonts w:ascii="Arial" w:hAnsi="Arial" w:cs="Arial"/>
              </w:rPr>
            </w:pPr>
            <w:r>
              <w:rPr>
                <w:rFonts w:ascii="Arial" w:hAnsi="Arial" w:cs="Arial"/>
              </w:rPr>
              <w:t>Social Media</w:t>
            </w:r>
          </w:p>
        </w:tc>
        <w:tc>
          <w:tcPr>
            <w:tcW w:w="4243" w:type="dxa"/>
          </w:tcPr>
          <w:p w14:paraId="65D6104E" w14:textId="7BA56543"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03C5D78" w14:textId="262827D8" w:rsidR="000673BC" w:rsidRDefault="00012C25" w:rsidP="000673BC">
            <w:pPr>
              <w:pStyle w:val="BodyTextFlush"/>
              <w:spacing w:after="0"/>
              <w:jc w:val="center"/>
              <w:rPr>
                <w:rFonts w:ascii="Arial" w:hAnsi="Arial" w:cs="Arial"/>
              </w:rPr>
            </w:pPr>
            <w:r>
              <w:rPr>
                <w:rFonts w:ascii="Arial" w:hAnsi="Arial" w:cs="Arial"/>
              </w:rPr>
              <w:t>68</w:t>
            </w:r>
          </w:p>
        </w:tc>
      </w:tr>
      <w:tr w:rsidR="000673BC" w14:paraId="1FE08355" w14:textId="77777777" w:rsidTr="000673BC">
        <w:tc>
          <w:tcPr>
            <w:tcW w:w="4320" w:type="dxa"/>
          </w:tcPr>
          <w:p w14:paraId="77EE6D6F" w14:textId="7C799E42" w:rsidR="000673BC" w:rsidRDefault="000673BC" w:rsidP="000673BC">
            <w:pPr>
              <w:pStyle w:val="BodyTextFlush"/>
              <w:spacing w:after="0" w:line="360" w:lineRule="auto"/>
              <w:jc w:val="left"/>
              <w:rPr>
                <w:rFonts w:ascii="Arial" w:hAnsi="Arial" w:cs="Arial"/>
              </w:rPr>
            </w:pPr>
            <w:r>
              <w:rPr>
                <w:rFonts w:ascii="Arial" w:hAnsi="Arial" w:cs="Arial"/>
              </w:rPr>
              <w:t>Miscellaneous</w:t>
            </w:r>
          </w:p>
        </w:tc>
        <w:tc>
          <w:tcPr>
            <w:tcW w:w="4243" w:type="dxa"/>
          </w:tcPr>
          <w:p w14:paraId="10E92ECB" w14:textId="6827A3BA"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CB4D1C6" w14:textId="26DE3B3B" w:rsidR="000673BC" w:rsidRDefault="00012C25" w:rsidP="000673BC">
            <w:pPr>
              <w:pStyle w:val="BodyTextFlush"/>
              <w:spacing w:after="0"/>
              <w:jc w:val="center"/>
              <w:rPr>
                <w:rFonts w:ascii="Arial" w:hAnsi="Arial" w:cs="Arial"/>
              </w:rPr>
            </w:pPr>
            <w:r>
              <w:rPr>
                <w:rFonts w:ascii="Arial" w:hAnsi="Arial" w:cs="Arial"/>
              </w:rPr>
              <w:t>68</w:t>
            </w:r>
          </w:p>
        </w:tc>
      </w:tr>
      <w:tr w:rsidR="000673BC" w14:paraId="2E37E552" w14:textId="77777777" w:rsidTr="000673BC">
        <w:tc>
          <w:tcPr>
            <w:tcW w:w="4320" w:type="dxa"/>
          </w:tcPr>
          <w:p w14:paraId="599742B6" w14:textId="5EB5FF78" w:rsidR="000673BC" w:rsidRDefault="000673BC" w:rsidP="000673BC">
            <w:pPr>
              <w:pStyle w:val="BodyTextFlush"/>
              <w:spacing w:after="0" w:line="360" w:lineRule="auto"/>
              <w:jc w:val="left"/>
              <w:rPr>
                <w:rFonts w:ascii="Arial" w:hAnsi="Arial" w:cs="Arial"/>
              </w:rPr>
            </w:pPr>
            <w:r>
              <w:rPr>
                <w:rFonts w:ascii="Arial" w:hAnsi="Arial" w:cs="Arial"/>
              </w:rPr>
              <w:t xml:space="preserve">          Arriving Late or Leaving Early</w:t>
            </w:r>
          </w:p>
        </w:tc>
        <w:tc>
          <w:tcPr>
            <w:tcW w:w="4243" w:type="dxa"/>
          </w:tcPr>
          <w:p w14:paraId="1AE72220" w14:textId="2CFBD07F"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3014EF95" w14:textId="237601D4" w:rsidR="000673BC" w:rsidRDefault="00012C25" w:rsidP="000673BC">
            <w:pPr>
              <w:pStyle w:val="BodyTextFlush"/>
              <w:spacing w:after="0"/>
              <w:jc w:val="center"/>
              <w:rPr>
                <w:rFonts w:ascii="Arial" w:hAnsi="Arial" w:cs="Arial"/>
              </w:rPr>
            </w:pPr>
            <w:r>
              <w:rPr>
                <w:rFonts w:ascii="Arial" w:hAnsi="Arial" w:cs="Arial"/>
              </w:rPr>
              <w:t>68</w:t>
            </w:r>
          </w:p>
        </w:tc>
      </w:tr>
      <w:tr w:rsidR="000673BC" w14:paraId="00656500" w14:textId="77777777" w:rsidTr="000673BC">
        <w:tc>
          <w:tcPr>
            <w:tcW w:w="4320" w:type="dxa"/>
          </w:tcPr>
          <w:p w14:paraId="0D148A20" w14:textId="07169655" w:rsidR="000673BC" w:rsidRDefault="000673BC" w:rsidP="000673BC">
            <w:pPr>
              <w:pStyle w:val="BodyTextFlush"/>
              <w:spacing w:after="0" w:line="360" w:lineRule="auto"/>
              <w:jc w:val="left"/>
              <w:rPr>
                <w:rFonts w:ascii="Arial" w:hAnsi="Arial" w:cs="Arial"/>
              </w:rPr>
            </w:pPr>
            <w:r>
              <w:rPr>
                <w:rFonts w:ascii="Arial" w:hAnsi="Arial" w:cs="Arial"/>
              </w:rPr>
              <w:t xml:space="preserve">          Equipment</w:t>
            </w:r>
          </w:p>
        </w:tc>
        <w:tc>
          <w:tcPr>
            <w:tcW w:w="4243" w:type="dxa"/>
          </w:tcPr>
          <w:p w14:paraId="6803A778" w14:textId="1B033A8A"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6F3C891F" w14:textId="7661AFAA" w:rsidR="000673BC" w:rsidRDefault="00012C25" w:rsidP="000673BC">
            <w:pPr>
              <w:pStyle w:val="BodyTextFlush"/>
              <w:spacing w:after="0"/>
              <w:jc w:val="center"/>
              <w:rPr>
                <w:rFonts w:ascii="Arial" w:hAnsi="Arial" w:cs="Arial"/>
              </w:rPr>
            </w:pPr>
            <w:r>
              <w:rPr>
                <w:rFonts w:ascii="Arial" w:hAnsi="Arial" w:cs="Arial"/>
              </w:rPr>
              <w:t>68</w:t>
            </w:r>
          </w:p>
        </w:tc>
      </w:tr>
      <w:tr w:rsidR="004A644B" w14:paraId="3498ADF6" w14:textId="77777777" w:rsidTr="00E85325">
        <w:tc>
          <w:tcPr>
            <w:tcW w:w="9350" w:type="dxa"/>
            <w:gridSpan w:val="3"/>
          </w:tcPr>
          <w:p w14:paraId="255E0611" w14:textId="77777777" w:rsidR="004A644B" w:rsidRDefault="004A644B" w:rsidP="004A644B">
            <w:pPr>
              <w:pStyle w:val="BodyTextFlush"/>
              <w:spacing w:after="0"/>
              <w:jc w:val="center"/>
              <w:rPr>
                <w:rFonts w:ascii="Arial" w:hAnsi="Arial" w:cs="Arial"/>
              </w:rPr>
            </w:pPr>
            <w:r>
              <w:rPr>
                <w:rFonts w:ascii="Arial" w:hAnsi="Arial" w:cs="Arial"/>
              </w:rPr>
              <w:lastRenderedPageBreak/>
              <w:t>ACADEMY RULES AND REGULATIONS</w:t>
            </w:r>
          </w:p>
          <w:p w14:paraId="231B7273" w14:textId="77777777" w:rsidR="004A644B" w:rsidRDefault="004A644B" w:rsidP="004A644B">
            <w:pPr>
              <w:pStyle w:val="BodyTextFlush"/>
              <w:spacing w:after="0"/>
              <w:jc w:val="center"/>
              <w:rPr>
                <w:rFonts w:ascii="Arial" w:hAnsi="Arial" w:cs="Arial"/>
              </w:rPr>
            </w:pPr>
          </w:p>
          <w:p w14:paraId="6F02690F" w14:textId="77777777" w:rsidR="004A644B" w:rsidRDefault="004A644B" w:rsidP="004A644B">
            <w:pPr>
              <w:pStyle w:val="BodyTextFlush"/>
              <w:spacing w:after="0"/>
              <w:jc w:val="center"/>
              <w:rPr>
                <w:rFonts w:ascii="Arial" w:hAnsi="Arial" w:cs="Arial"/>
                <w:u w:val="single"/>
              </w:rPr>
            </w:pPr>
            <w:r>
              <w:rPr>
                <w:rFonts w:ascii="Arial" w:hAnsi="Arial" w:cs="Arial"/>
                <w:u w:val="single"/>
              </w:rPr>
              <w:t>TABLE OF CONTENTS</w:t>
            </w:r>
          </w:p>
          <w:p w14:paraId="411DF04E" w14:textId="77777777" w:rsidR="004A644B" w:rsidRDefault="004A644B" w:rsidP="000673BC">
            <w:pPr>
              <w:pStyle w:val="BodyTextFlush"/>
              <w:spacing w:after="0"/>
              <w:jc w:val="center"/>
              <w:rPr>
                <w:rFonts w:ascii="Arial" w:hAnsi="Arial" w:cs="Arial"/>
              </w:rPr>
            </w:pPr>
          </w:p>
        </w:tc>
      </w:tr>
      <w:tr w:rsidR="000673BC" w14:paraId="1C5A21E8" w14:textId="77777777" w:rsidTr="000673BC">
        <w:tc>
          <w:tcPr>
            <w:tcW w:w="4320" w:type="dxa"/>
          </w:tcPr>
          <w:p w14:paraId="6638EEBF" w14:textId="0891F866" w:rsidR="000673BC" w:rsidRDefault="000673BC" w:rsidP="000673BC">
            <w:pPr>
              <w:pStyle w:val="BodyTextFlush"/>
              <w:spacing w:after="0" w:line="360" w:lineRule="auto"/>
              <w:jc w:val="left"/>
              <w:rPr>
                <w:rFonts w:ascii="Arial" w:hAnsi="Arial" w:cs="Arial"/>
              </w:rPr>
            </w:pPr>
            <w:r>
              <w:rPr>
                <w:rFonts w:ascii="Arial" w:hAnsi="Arial" w:cs="Arial"/>
              </w:rPr>
              <w:t xml:space="preserve">          Lockers</w:t>
            </w:r>
          </w:p>
        </w:tc>
        <w:tc>
          <w:tcPr>
            <w:tcW w:w="4243" w:type="dxa"/>
          </w:tcPr>
          <w:p w14:paraId="312BFF56" w14:textId="490A8D93"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7FEF59EF" w14:textId="6AFFAB91" w:rsidR="000673BC" w:rsidRDefault="00012C25" w:rsidP="000673BC">
            <w:pPr>
              <w:pStyle w:val="BodyTextFlush"/>
              <w:spacing w:after="0"/>
              <w:jc w:val="center"/>
              <w:rPr>
                <w:rFonts w:ascii="Arial" w:hAnsi="Arial" w:cs="Arial"/>
              </w:rPr>
            </w:pPr>
            <w:r>
              <w:rPr>
                <w:rFonts w:ascii="Arial" w:hAnsi="Arial" w:cs="Arial"/>
              </w:rPr>
              <w:t>69</w:t>
            </w:r>
          </w:p>
        </w:tc>
      </w:tr>
      <w:tr w:rsidR="000673BC" w14:paraId="2EED0F52" w14:textId="77777777" w:rsidTr="000673BC">
        <w:tc>
          <w:tcPr>
            <w:tcW w:w="4320" w:type="dxa"/>
          </w:tcPr>
          <w:p w14:paraId="628ACD80" w14:textId="62F31966" w:rsidR="000673BC" w:rsidRDefault="000673BC" w:rsidP="000673BC">
            <w:pPr>
              <w:pStyle w:val="BodyTextFlush"/>
              <w:spacing w:after="0" w:line="360" w:lineRule="auto"/>
              <w:jc w:val="left"/>
              <w:rPr>
                <w:rFonts w:ascii="Arial" w:hAnsi="Arial" w:cs="Arial"/>
              </w:rPr>
            </w:pPr>
            <w:r>
              <w:rPr>
                <w:rFonts w:ascii="Arial" w:hAnsi="Arial" w:cs="Arial"/>
              </w:rPr>
              <w:t xml:space="preserve">          Message Board</w:t>
            </w:r>
          </w:p>
        </w:tc>
        <w:tc>
          <w:tcPr>
            <w:tcW w:w="4243" w:type="dxa"/>
          </w:tcPr>
          <w:p w14:paraId="01FA9054" w14:textId="7BC2E018"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047F9E6B" w14:textId="527C6184" w:rsidR="000673BC" w:rsidRDefault="00012C25" w:rsidP="000673BC">
            <w:pPr>
              <w:pStyle w:val="BodyTextFlush"/>
              <w:spacing w:after="0"/>
              <w:jc w:val="center"/>
              <w:rPr>
                <w:rFonts w:ascii="Arial" w:hAnsi="Arial" w:cs="Arial"/>
              </w:rPr>
            </w:pPr>
            <w:r>
              <w:rPr>
                <w:rFonts w:ascii="Arial" w:hAnsi="Arial" w:cs="Arial"/>
              </w:rPr>
              <w:t>69</w:t>
            </w:r>
          </w:p>
        </w:tc>
      </w:tr>
      <w:tr w:rsidR="000673BC" w14:paraId="0FED9900" w14:textId="77777777" w:rsidTr="000673BC">
        <w:tc>
          <w:tcPr>
            <w:tcW w:w="4320" w:type="dxa"/>
          </w:tcPr>
          <w:p w14:paraId="29C0A57F" w14:textId="7BBBF58D" w:rsidR="000673BC" w:rsidRDefault="000673BC" w:rsidP="000673BC">
            <w:pPr>
              <w:pStyle w:val="BodyTextFlush"/>
              <w:spacing w:after="0" w:line="360" w:lineRule="auto"/>
              <w:jc w:val="left"/>
              <w:rPr>
                <w:rFonts w:ascii="Arial" w:hAnsi="Arial" w:cs="Arial"/>
              </w:rPr>
            </w:pPr>
            <w:r>
              <w:rPr>
                <w:rFonts w:ascii="Arial" w:hAnsi="Arial" w:cs="Arial"/>
              </w:rPr>
              <w:t xml:space="preserve">          Telephones, Pagers &amp; Cell Phones</w:t>
            </w:r>
          </w:p>
        </w:tc>
        <w:tc>
          <w:tcPr>
            <w:tcW w:w="4243" w:type="dxa"/>
          </w:tcPr>
          <w:p w14:paraId="5E99C2A4" w14:textId="13C45511"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BCCEEAF" w14:textId="1EAA773D" w:rsidR="000673BC" w:rsidRDefault="00012C25" w:rsidP="000673BC">
            <w:pPr>
              <w:pStyle w:val="BodyTextFlush"/>
              <w:spacing w:after="0"/>
              <w:jc w:val="center"/>
              <w:rPr>
                <w:rFonts w:ascii="Arial" w:hAnsi="Arial" w:cs="Arial"/>
              </w:rPr>
            </w:pPr>
            <w:r>
              <w:rPr>
                <w:rFonts w:ascii="Arial" w:hAnsi="Arial" w:cs="Arial"/>
              </w:rPr>
              <w:t>69</w:t>
            </w:r>
          </w:p>
        </w:tc>
      </w:tr>
      <w:tr w:rsidR="000673BC" w14:paraId="5125FFA9" w14:textId="77777777" w:rsidTr="000673BC">
        <w:tc>
          <w:tcPr>
            <w:tcW w:w="4320" w:type="dxa"/>
          </w:tcPr>
          <w:p w14:paraId="45B45609" w14:textId="74C80CB1" w:rsidR="000673BC" w:rsidRDefault="000673BC" w:rsidP="000673BC">
            <w:pPr>
              <w:pStyle w:val="BodyTextFlush"/>
              <w:spacing w:after="0" w:line="360" w:lineRule="auto"/>
              <w:jc w:val="left"/>
              <w:rPr>
                <w:rFonts w:ascii="Arial" w:hAnsi="Arial" w:cs="Arial"/>
              </w:rPr>
            </w:pPr>
            <w:r>
              <w:rPr>
                <w:rFonts w:ascii="Arial" w:hAnsi="Arial" w:cs="Arial"/>
              </w:rPr>
              <w:t xml:space="preserve">          Transportation</w:t>
            </w:r>
          </w:p>
        </w:tc>
        <w:tc>
          <w:tcPr>
            <w:tcW w:w="4243" w:type="dxa"/>
          </w:tcPr>
          <w:p w14:paraId="32558052" w14:textId="15E5F8DC"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5289698" w14:textId="0AFF5A55" w:rsidR="000673BC" w:rsidRDefault="00012C25" w:rsidP="000673BC">
            <w:pPr>
              <w:pStyle w:val="BodyTextFlush"/>
              <w:spacing w:after="0"/>
              <w:jc w:val="center"/>
              <w:rPr>
                <w:rFonts w:ascii="Arial" w:hAnsi="Arial" w:cs="Arial"/>
              </w:rPr>
            </w:pPr>
            <w:r>
              <w:rPr>
                <w:rFonts w:ascii="Arial" w:hAnsi="Arial" w:cs="Arial"/>
              </w:rPr>
              <w:t>69</w:t>
            </w:r>
          </w:p>
        </w:tc>
      </w:tr>
      <w:tr w:rsidR="000673BC" w14:paraId="5E63D791" w14:textId="77777777" w:rsidTr="000673BC">
        <w:tc>
          <w:tcPr>
            <w:tcW w:w="4320" w:type="dxa"/>
          </w:tcPr>
          <w:p w14:paraId="68483817" w14:textId="399BE6DA" w:rsidR="000673BC" w:rsidRDefault="000673BC" w:rsidP="000673BC">
            <w:pPr>
              <w:pStyle w:val="BodyTextFlush"/>
              <w:spacing w:after="0" w:line="360" w:lineRule="auto"/>
              <w:jc w:val="left"/>
              <w:rPr>
                <w:rFonts w:ascii="Arial" w:hAnsi="Arial" w:cs="Arial"/>
              </w:rPr>
            </w:pPr>
            <w:r>
              <w:rPr>
                <w:rFonts w:ascii="Arial" w:hAnsi="Arial" w:cs="Arial"/>
              </w:rPr>
              <w:t xml:space="preserve">          Military Obligations</w:t>
            </w:r>
          </w:p>
        </w:tc>
        <w:tc>
          <w:tcPr>
            <w:tcW w:w="4243" w:type="dxa"/>
          </w:tcPr>
          <w:p w14:paraId="359CBFFE" w14:textId="4629D5CB"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97E53DB" w14:textId="1CB83E2E" w:rsidR="000673BC" w:rsidRDefault="00012C25" w:rsidP="000673BC">
            <w:pPr>
              <w:pStyle w:val="BodyTextFlush"/>
              <w:spacing w:after="0"/>
              <w:jc w:val="center"/>
              <w:rPr>
                <w:rFonts w:ascii="Arial" w:hAnsi="Arial" w:cs="Arial"/>
              </w:rPr>
            </w:pPr>
            <w:r>
              <w:rPr>
                <w:rFonts w:ascii="Arial" w:hAnsi="Arial" w:cs="Arial"/>
              </w:rPr>
              <w:t>69</w:t>
            </w:r>
          </w:p>
        </w:tc>
      </w:tr>
      <w:tr w:rsidR="000673BC" w14:paraId="14DDD65E" w14:textId="77777777" w:rsidTr="000673BC">
        <w:tc>
          <w:tcPr>
            <w:tcW w:w="4320" w:type="dxa"/>
          </w:tcPr>
          <w:p w14:paraId="792CADFA" w14:textId="1833C2B6" w:rsidR="000673BC" w:rsidRDefault="000673BC" w:rsidP="000673BC">
            <w:pPr>
              <w:pStyle w:val="BodyTextFlush"/>
              <w:spacing w:after="0" w:line="360" w:lineRule="auto"/>
              <w:jc w:val="left"/>
              <w:rPr>
                <w:rFonts w:ascii="Arial" w:hAnsi="Arial" w:cs="Arial"/>
              </w:rPr>
            </w:pPr>
            <w:r>
              <w:rPr>
                <w:rFonts w:ascii="Arial" w:hAnsi="Arial" w:cs="Arial"/>
              </w:rPr>
              <w:t xml:space="preserve">          Class Motto</w:t>
            </w:r>
          </w:p>
        </w:tc>
        <w:tc>
          <w:tcPr>
            <w:tcW w:w="4243" w:type="dxa"/>
          </w:tcPr>
          <w:p w14:paraId="421B3EDD" w14:textId="48F66864"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A47859E" w14:textId="40A0FF1D" w:rsidR="000673BC" w:rsidRDefault="00012C25" w:rsidP="000673BC">
            <w:pPr>
              <w:pStyle w:val="BodyTextFlush"/>
              <w:spacing w:after="0"/>
              <w:jc w:val="center"/>
              <w:rPr>
                <w:rFonts w:ascii="Arial" w:hAnsi="Arial" w:cs="Arial"/>
              </w:rPr>
            </w:pPr>
            <w:r>
              <w:rPr>
                <w:rFonts w:ascii="Arial" w:hAnsi="Arial" w:cs="Arial"/>
              </w:rPr>
              <w:t>70</w:t>
            </w:r>
          </w:p>
        </w:tc>
      </w:tr>
      <w:tr w:rsidR="000673BC" w14:paraId="6B25C9D7" w14:textId="77777777" w:rsidTr="000673BC">
        <w:tc>
          <w:tcPr>
            <w:tcW w:w="4320" w:type="dxa"/>
          </w:tcPr>
          <w:p w14:paraId="7E0368D0" w14:textId="0D173C9F" w:rsidR="000673BC" w:rsidRDefault="000673BC" w:rsidP="000673BC">
            <w:pPr>
              <w:pStyle w:val="BodyTextFlush"/>
              <w:spacing w:after="0" w:line="360" w:lineRule="auto"/>
              <w:jc w:val="left"/>
              <w:rPr>
                <w:rFonts w:ascii="Arial" w:hAnsi="Arial" w:cs="Arial"/>
              </w:rPr>
            </w:pPr>
            <w:r>
              <w:rPr>
                <w:rFonts w:ascii="Arial" w:hAnsi="Arial" w:cs="Arial"/>
              </w:rPr>
              <w:t xml:space="preserve">          Graduation- Level I</w:t>
            </w:r>
          </w:p>
        </w:tc>
        <w:tc>
          <w:tcPr>
            <w:tcW w:w="4243" w:type="dxa"/>
          </w:tcPr>
          <w:p w14:paraId="63D8F257" w14:textId="61143639"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14D5DA56" w14:textId="52960F1A" w:rsidR="000673BC" w:rsidRDefault="00012C25" w:rsidP="000673BC">
            <w:pPr>
              <w:pStyle w:val="BodyTextFlush"/>
              <w:spacing w:after="0"/>
              <w:jc w:val="center"/>
              <w:rPr>
                <w:rFonts w:ascii="Arial" w:hAnsi="Arial" w:cs="Arial"/>
              </w:rPr>
            </w:pPr>
            <w:r>
              <w:rPr>
                <w:rFonts w:ascii="Arial" w:hAnsi="Arial" w:cs="Arial"/>
              </w:rPr>
              <w:t>70</w:t>
            </w:r>
          </w:p>
        </w:tc>
      </w:tr>
      <w:tr w:rsidR="000673BC" w14:paraId="2AA77744" w14:textId="77777777" w:rsidTr="000673BC">
        <w:tc>
          <w:tcPr>
            <w:tcW w:w="4320" w:type="dxa"/>
          </w:tcPr>
          <w:p w14:paraId="35182326" w14:textId="75973E92" w:rsidR="000673BC" w:rsidRDefault="000673BC" w:rsidP="000673BC">
            <w:pPr>
              <w:pStyle w:val="BodyTextFlush"/>
              <w:spacing w:after="0" w:line="360" w:lineRule="auto"/>
              <w:jc w:val="left"/>
              <w:rPr>
                <w:rFonts w:ascii="Arial" w:hAnsi="Arial" w:cs="Arial"/>
              </w:rPr>
            </w:pPr>
            <w:r>
              <w:rPr>
                <w:rFonts w:ascii="Arial" w:hAnsi="Arial" w:cs="Arial"/>
              </w:rPr>
              <w:t>Memos</w:t>
            </w:r>
          </w:p>
        </w:tc>
        <w:tc>
          <w:tcPr>
            <w:tcW w:w="4243" w:type="dxa"/>
          </w:tcPr>
          <w:p w14:paraId="7A093BE6" w14:textId="11AE962B"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F4BD141" w14:textId="78B56402" w:rsidR="000673BC" w:rsidRDefault="00012C25" w:rsidP="000673BC">
            <w:pPr>
              <w:pStyle w:val="BodyTextFlush"/>
              <w:spacing w:after="0"/>
              <w:jc w:val="center"/>
              <w:rPr>
                <w:rFonts w:ascii="Arial" w:hAnsi="Arial" w:cs="Arial"/>
              </w:rPr>
            </w:pPr>
            <w:r>
              <w:rPr>
                <w:rFonts w:ascii="Arial" w:hAnsi="Arial" w:cs="Arial"/>
              </w:rPr>
              <w:t>71</w:t>
            </w:r>
          </w:p>
        </w:tc>
      </w:tr>
      <w:tr w:rsidR="000673BC" w14:paraId="2849B8C3" w14:textId="77777777" w:rsidTr="000673BC">
        <w:tc>
          <w:tcPr>
            <w:tcW w:w="4320" w:type="dxa"/>
          </w:tcPr>
          <w:p w14:paraId="02872EC2" w14:textId="498A897E" w:rsidR="000673BC" w:rsidRDefault="000673BC" w:rsidP="000673BC">
            <w:pPr>
              <w:pStyle w:val="BodyTextFlush"/>
              <w:spacing w:after="0" w:line="360" w:lineRule="auto"/>
              <w:jc w:val="left"/>
              <w:rPr>
                <w:rFonts w:ascii="Arial" w:hAnsi="Arial" w:cs="Arial"/>
              </w:rPr>
            </w:pPr>
            <w:r>
              <w:rPr>
                <w:rFonts w:ascii="Arial" w:hAnsi="Arial" w:cs="Arial"/>
              </w:rPr>
              <w:t xml:space="preserve">          Memo Due Date</w:t>
            </w:r>
          </w:p>
        </w:tc>
        <w:tc>
          <w:tcPr>
            <w:tcW w:w="4243" w:type="dxa"/>
          </w:tcPr>
          <w:p w14:paraId="17196CAB" w14:textId="7840D42B"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56AABB3" w14:textId="3267258B" w:rsidR="000673BC" w:rsidRDefault="00012C25" w:rsidP="000673BC">
            <w:pPr>
              <w:pStyle w:val="BodyTextFlush"/>
              <w:spacing w:after="0"/>
              <w:jc w:val="center"/>
              <w:rPr>
                <w:rFonts w:ascii="Arial" w:hAnsi="Arial" w:cs="Arial"/>
              </w:rPr>
            </w:pPr>
            <w:r>
              <w:rPr>
                <w:rFonts w:ascii="Arial" w:hAnsi="Arial" w:cs="Arial"/>
              </w:rPr>
              <w:t>72</w:t>
            </w:r>
          </w:p>
        </w:tc>
      </w:tr>
      <w:tr w:rsidR="000673BC" w14:paraId="061C6499" w14:textId="77777777" w:rsidTr="000673BC">
        <w:tc>
          <w:tcPr>
            <w:tcW w:w="4320" w:type="dxa"/>
          </w:tcPr>
          <w:p w14:paraId="2C6C1463" w14:textId="62C99118" w:rsidR="000673BC" w:rsidRDefault="000673BC" w:rsidP="000673BC">
            <w:pPr>
              <w:pStyle w:val="BodyTextFlush"/>
              <w:spacing w:after="0" w:line="360" w:lineRule="auto"/>
              <w:jc w:val="left"/>
              <w:rPr>
                <w:rFonts w:ascii="Arial" w:hAnsi="Arial" w:cs="Arial"/>
              </w:rPr>
            </w:pPr>
            <w:r>
              <w:rPr>
                <w:rFonts w:ascii="Arial" w:hAnsi="Arial" w:cs="Arial"/>
              </w:rPr>
              <w:t xml:space="preserve">          Memo Format</w:t>
            </w:r>
          </w:p>
        </w:tc>
        <w:tc>
          <w:tcPr>
            <w:tcW w:w="4243" w:type="dxa"/>
          </w:tcPr>
          <w:p w14:paraId="4956E98A" w14:textId="436D9F70"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64A293A" w14:textId="096BC720" w:rsidR="00785DCF" w:rsidRDefault="00012C25" w:rsidP="00785DCF">
            <w:pPr>
              <w:pStyle w:val="BodyTextFlush"/>
              <w:spacing w:after="0"/>
              <w:jc w:val="center"/>
              <w:rPr>
                <w:rFonts w:ascii="Arial" w:hAnsi="Arial" w:cs="Arial"/>
              </w:rPr>
            </w:pPr>
            <w:r>
              <w:rPr>
                <w:rFonts w:ascii="Arial" w:hAnsi="Arial" w:cs="Arial"/>
              </w:rPr>
              <w:t>72</w:t>
            </w:r>
          </w:p>
        </w:tc>
      </w:tr>
      <w:tr w:rsidR="000673BC" w14:paraId="72D87C3F" w14:textId="77777777" w:rsidTr="000673BC">
        <w:tc>
          <w:tcPr>
            <w:tcW w:w="4320" w:type="dxa"/>
          </w:tcPr>
          <w:p w14:paraId="6CEB34D6" w14:textId="7C64DC44" w:rsidR="000673BC" w:rsidRPr="009814AE" w:rsidRDefault="000673BC" w:rsidP="000673BC">
            <w:pPr>
              <w:pStyle w:val="BodyTextFlush"/>
              <w:spacing w:after="0" w:line="360" w:lineRule="auto"/>
              <w:jc w:val="left"/>
              <w:rPr>
                <w:rFonts w:ascii="Arial" w:hAnsi="Arial" w:cs="Arial"/>
                <w:b/>
              </w:rPr>
            </w:pPr>
            <w:r w:rsidRPr="009814AE">
              <w:rPr>
                <w:rFonts w:ascii="Arial" w:hAnsi="Arial" w:cs="Arial"/>
                <w:b/>
              </w:rPr>
              <w:t>Safety Policies</w:t>
            </w:r>
          </w:p>
        </w:tc>
        <w:tc>
          <w:tcPr>
            <w:tcW w:w="4243" w:type="dxa"/>
          </w:tcPr>
          <w:p w14:paraId="1656EEC1" w14:textId="5DC4426D"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0122314" w14:textId="334160BD" w:rsidR="000673BC" w:rsidRDefault="00012C25" w:rsidP="000673BC">
            <w:pPr>
              <w:pStyle w:val="BodyTextFlush"/>
              <w:spacing w:after="0"/>
              <w:jc w:val="center"/>
              <w:rPr>
                <w:rFonts w:ascii="Arial" w:hAnsi="Arial" w:cs="Arial"/>
              </w:rPr>
            </w:pPr>
            <w:r>
              <w:rPr>
                <w:rFonts w:ascii="Arial" w:hAnsi="Arial" w:cs="Arial"/>
              </w:rPr>
              <w:t>77</w:t>
            </w:r>
          </w:p>
        </w:tc>
      </w:tr>
      <w:tr w:rsidR="000673BC" w14:paraId="348D7701" w14:textId="77777777" w:rsidTr="000673BC">
        <w:tc>
          <w:tcPr>
            <w:tcW w:w="4320" w:type="dxa"/>
          </w:tcPr>
          <w:p w14:paraId="16796E47" w14:textId="69D03C41" w:rsidR="000673BC" w:rsidRPr="009814AE" w:rsidRDefault="000673BC" w:rsidP="000673BC">
            <w:pPr>
              <w:pStyle w:val="BodyTextFlush"/>
              <w:spacing w:after="0" w:line="360" w:lineRule="auto"/>
              <w:jc w:val="left"/>
              <w:rPr>
                <w:rFonts w:ascii="Arial" w:hAnsi="Arial" w:cs="Arial"/>
              </w:rPr>
            </w:pPr>
            <w:r>
              <w:rPr>
                <w:rFonts w:ascii="Arial" w:hAnsi="Arial" w:cs="Arial"/>
              </w:rPr>
              <w:t xml:space="preserve">          Chemical Agents</w:t>
            </w:r>
          </w:p>
        </w:tc>
        <w:tc>
          <w:tcPr>
            <w:tcW w:w="4243" w:type="dxa"/>
          </w:tcPr>
          <w:p w14:paraId="4B88500A" w14:textId="0D5DCA06"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47737CF4" w14:textId="7C9DEA4E" w:rsidR="000673BC" w:rsidRDefault="00012C25" w:rsidP="000673BC">
            <w:pPr>
              <w:pStyle w:val="BodyTextFlush"/>
              <w:spacing w:after="0"/>
              <w:jc w:val="center"/>
              <w:rPr>
                <w:rFonts w:ascii="Arial" w:hAnsi="Arial" w:cs="Arial"/>
              </w:rPr>
            </w:pPr>
            <w:r>
              <w:rPr>
                <w:rFonts w:ascii="Arial" w:hAnsi="Arial" w:cs="Arial"/>
              </w:rPr>
              <w:t>77</w:t>
            </w:r>
          </w:p>
        </w:tc>
      </w:tr>
      <w:tr w:rsidR="000673BC" w14:paraId="0A8F1355" w14:textId="77777777" w:rsidTr="000673BC">
        <w:tc>
          <w:tcPr>
            <w:tcW w:w="4320" w:type="dxa"/>
          </w:tcPr>
          <w:p w14:paraId="4F0894F5" w14:textId="74A47116" w:rsidR="000673BC" w:rsidRDefault="000673BC" w:rsidP="000673BC">
            <w:pPr>
              <w:pStyle w:val="BodyTextFlush"/>
              <w:spacing w:after="0" w:line="360" w:lineRule="auto"/>
              <w:jc w:val="left"/>
              <w:rPr>
                <w:rFonts w:ascii="Arial" w:hAnsi="Arial" w:cs="Arial"/>
              </w:rPr>
            </w:pPr>
            <w:r>
              <w:rPr>
                <w:rFonts w:ascii="Arial" w:hAnsi="Arial" w:cs="Arial"/>
              </w:rPr>
              <w:t xml:space="preserve">          Firearms</w:t>
            </w:r>
          </w:p>
        </w:tc>
        <w:tc>
          <w:tcPr>
            <w:tcW w:w="4243" w:type="dxa"/>
          </w:tcPr>
          <w:p w14:paraId="1747585E" w14:textId="68163C3E"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2715CE10" w14:textId="14522CE6" w:rsidR="000673BC" w:rsidRDefault="00012C25" w:rsidP="000673BC">
            <w:pPr>
              <w:pStyle w:val="BodyTextFlush"/>
              <w:spacing w:after="0"/>
              <w:jc w:val="center"/>
              <w:rPr>
                <w:rFonts w:ascii="Arial" w:hAnsi="Arial" w:cs="Arial"/>
              </w:rPr>
            </w:pPr>
            <w:r>
              <w:rPr>
                <w:rFonts w:ascii="Arial" w:hAnsi="Arial" w:cs="Arial"/>
              </w:rPr>
              <w:t>80</w:t>
            </w:r>
          </w:p>
        </w:tc>
      </w:tr>
      <w:tr w:rsidR="000673BC" w14:paraId="191B76B9" w14:textId="77777777" w:rsidTr="000673BC">
        <w:tc>
          <w:tcPr>
            <w:tcW w:w="4320" w:type="dxa"/>
          </w:tcPr>
          <w:p w14:paraId="11D98A83" w14:textId="63935346" w:rsidR="000673BC" w:rsidRDefault="000673BC" w:rsidP="000673BC">
            <w:pPr>
              <w:pStyle w:val="BodyTextFlush"/>
              <w:spacing w:after="0" w:line="360" w:lineRule="auto"/>
              <w:jc w:val="left"/>
              <w:rPr>
                <w:rFonts w:ascii="Arial" w:hAnsi="Arial" w:cs="Arial"/>
              </w:rPr>
            </w:pPr>
            <w:r>
              <w:rPr>
                <w:rFonts w:ascii="Arial" w:hAnsi="Arial" w:cs="Arial"/>
              </w:rPr>
              <w:t xml:space="preserve">          Arrest and Control</w:t>
            </w:r>
          </w:p>
        </w:tc>
        <w:tc>
          <w:tcPr>
            <w:tcW w:w="4243" w:type="dxa"/>
          </w:tcPr>
          <w:p w14:paraId="61A390C4" w14:textId="260AB142" w:rsidR="000673BC" w:rsidRDefault="000673BC" w:rsidP="000673BC">
            <w:pPr>
              <w:pStyle w:val="BodyTextFlush"/>
              <w:spacing w:after="0" w:line="360" w:lineRule="auto"/>
              <w:jc w:val="left"/>
              <w:rPr>
                <w:rFonts w:ascii="Arial" w:hAnsi="Arial" w:cs="Arial"/>
              </w:rPr>
            </w:pPr>
            <w:r w:rsidRPr="00416EB5">
              <w:rPr>
                <w:rFonts w:ascii="Arial" w:hAnsi="Arial" w:cs="Arial"/>
              </w:rPr>
              <w:t>…………………………………………........</w:t>
            </w:r>
          </w:p>
        </w:tc>
        <w:tc>
          <w:tcPr>
            <w:tcW w:w="787" w:type="dxa"/>
          </w:tcPr>
          <w:p w14:paraId="5AF58C7D" w14:textId="70DC3692" w:rsidR="000673BC" w:rsidRDefault="00012C25" w:rsidP="000673BC">
            <w:pPr>
              <w:pStyle w:val="BodyTextFlush"/>
              <w:spacing w:after="0"/>
              <w:jc w:val="center"/>
              <w:rPr>
                <w:rFonts w:ascii="Arial" w:hAnsi="Arial" w:cs="Arial"/>
              </w:rPr>
            </w:pPr>
            <w:r>
              <w:rPr>
                <w:rFonts w:ascii="Arial" w:hAnsi="Arial" w:cs="Arial"/>
              </w:rPr>
              <w:t>83</w:t>
            </w:r>
          </w:p>
        </w:tc>
      </w:tr>
    </w:tbl>
    <w:p w14:paraId="4398E383" w14:textId="06183845" w:rsidR="006C64F9" w:rsidRDefault="000C3A12" w:rsidP="000C3A12">
      <w:pPr>
        <w:pStyle w:val="BodyTextFlush"/>
        <w:spacing w:after="0"/>
        <w:rPr>
          <w:rFonts w:ascii="Arial" w:hAnsi="Arial" w:cs="Arial"/>
        </w:rPr>
      </w:pPr>
      <w:r>
        <w:rPr>
          <w:rFonts w:ascii="Arial" w:hAnsi="Arial" w:cs="Arial"/>
        </w:rPr>
        <w:t>Receipt of Rules and Regulations</w:t>
      </w:r>
      <w:r>
        <w:rPr>
          <w:rFonts w:ascii="Arial" w:hAnsi="Arial" w:cs="Arial"/>
        </w:rPr>
        <w:tab/>
        <w:t xml:space="preserve">              ……………………………………………….</w:t>
      </w:r>
      <w:r>
        <w:rPr>
          <w:rFonts w:ascii="Arial" w:hAnsi="Arial" w:cs="Arial"/>
        </w:rPr>
        <w:tab/>
        <w:t xml:space="preserve">  </w:t>
      </w:r>
      <w:r w:rsidR="00C13429">
        <w:rPr>
          <w:rFonts w:ascii="Arial" w:hAnsi="Arial" w:cs="Arial"/>
        </w:rPr>
        <w:t xml:space="preserve"> </w:t>
      </w:r>
      <w:r w:rsidR="00012C25">
        <w:rPr>
          <w:rFonts w:ascii="Arial" w:hAnsi="Arial" w:cs="Arial"/>
        </w:rPr>
        <w:t>85</w:t>
      </w:r>
    </w:p>
    <w:p w14:paraId="18D4C08E" w14:textId="5A1147AE" w:rsidR="009B666D" w:rsidRPr="009814AE" w:rsidRDefault="006C64F9" w:rsidP="009814AE">
      <w:pPr>
        <w:pStyle w:val="BodyTextFlush"/>
        <w:spacing w:after="0" w:line="360" w:lineRule="auto"/>
        <w:jc w:val="left"/>
        <w:rPr>
          <w:rFonts w:ascii="Arial" w:hAnsi="Arial" w:cs="Arial"/>
        </w:rPr>
      </w:pPr>
      <w:r>
        <w:rPr>
          <w:rFonts w:ascii="Arial" w:hAnsi="Arial" w:cs="Arial"/>
        </w:rPr>
        <w:tab/>
      </w:r>
    </w:p>
    <w:p w14:paraId="6BD8546F" w14:textId="77F72A8D" w:rsidR="00E0258D" w:rsidRDefault="00E0258D" w:rsidP="004354EC"/>
    <w:p w14:paraId="59B4EBDF" w14:textId="77777777" w:rsidR="00E0258D" w:rsidRDefault="00E0258D" w:rsidP="004C3E9B">
      <w:pPr>
        <w:pStyle w:val="Title"/>
        <w:keepNext w:val="0"/>
        <w:widowControl w:val="0"/>
        <w:spacing w:after="0"/>
      </w:pPr>
    </w:p>
    <w:p w14:paraId="7FD0EA23" w14:textId="77777777" w:rsidR="009814AE" w:rsidRDefault="009814AE" w:rsidP="004C3E9B">
      <w:pPr>
        <w:pStyle w:val="Title"/>
        <w:keepNext w:val="0"/>
        <w:widowControl w:val="0"/>
        <w:spacing w:after="0"/>
      </w:pPr>
    </w:p>
    <w:p w14:paraId="0CB350A8" w14:textId="77777777" w:rsidR="009814AE" w:rsidRDefault="009814AE" w:rsidP="004C3E9B">
      <w:pPr>
        <w:pStyle w:val="Title"/>
        <w:keepNext w:val="0"/>
        <w:widowControl w:val="0"/>
        <w:spacing w:after="0"/>
      </w:pPr>
    </w:p>
    <w:p w14:paraId="5629EDF5" w14:textId="77777777" w:rsidR="009814AE" w:rsidRDefault="009814AE" w:rsidP="004C3E9B">
      <w:pPr>
        <w:pStyle w:val="Title"/>
        <w:keepNext w:val="0"/>
        <w:widowControl w:val="0"/>
        <w:spacing w:after="0"/>
      </w:pPr>
    </w:p>
    <w:p w14:paraId="219AC14C" w14:textId="77777777" w:rsidR="009814AE" w:rsidRDefault="009814AE" w:rsidP="004C3E9B">
      <w:pPr>
        <w:pStyle w:val="Title"/>
        <w:keepNext w:val="0"/>
        <w:widowControl w:val="0"/>
        <w:spacing w:after="0"/>
      </w:pPr>
    </w:p>
    <w:p w14:paraId="48F64CA9" w14:textId="77777777" w:rsidR="009814AE" w:rsidRDefault="009814AE" w:rsidP="004C3E9B">
      <w:pPr>
        <w:pStyle w:val="Title"/>
        <w:keepNext w:val="0"/>
        <w:widowControl w:val="0"/>
        <w:spacing w:after="0"/>
      </w:pPr>
    </w:p>
    <w:p w14:paraId="54AAE112" w14:textId="77777777" w:rsidR="000673BC" w:rsidRDefault="000673BC" w:rsidP="004C3E9B">
      <w:pPr>
        <w:pStyle w:val="Title"/>
        <w:keepNext w:val="0"/>
        <w:widowControl w:val="0"/>
        <w:spacing w:after="0"/>
      </w:pPr>
    </w:p>
    <w:p w14:paraId="3A89493B" w14:textId="77777777" w:rsidR="000673BC" w:rsidRDefault="000673BC" w:rsidP="004C3E9B">
      <w:pPr>
        <w:pStyle w:val="Title"/>
        <w:keepNext w:val="0"/>
        <w:widowControl w:val="0"/>
        <w:spacing w:after="0"/>
      </w:pPr>
    </w:p>
    <w:p w14:paraId="3FCB202B" w14:textId="77777777" w:rsidR="000673BC" w:rsidRDefault="000673BC" w:rsidP="004C3E9B">
      <w:pPr>
        <w:pStyle w:val="Title"/>
        <w:keepNext w:val="0"/>
        <w:widowControl w:val="0"/>
        <w:spacing w:after="0"/>
      </w:pPr>
    </w:p>
    <w:p w14:paraId="6E9DF340" w14:textId="77777777" w:rsidR="000673BC" w:rsidRDefault="000673BC" w:rsidP="004C3E9B">
      <w:pPr>
        <w:pStyle w:val="Title"/>
        <w:keepNext w:val="0"/>
        <w:widowControl w:val="0"/>
        <w:spacing w:after="0"/>
      </w:pPr>
    </w:p>
    <w:p w14:paraId="3C89D217" w14:textId="77777777" w:rsidR="000673BC" w:rsidRDefault="000673BC" w:rsidP="004C3E9B">
      <w:pPr>
        <w:pStyle w:val="Title"/>
        <w:keepNext w:val="0"/>
        <w:widowControl w:val="0"/>
        <w:spacing w:after="0"/>
      </w:pPr>
    </w:p>
    <w:p w14:paraId="0E4D8F4E" w14:textId="77777777" w:rsidR="000673BC" w:rsidRDefault="000673BC" w:rsidP="004C3E9B">
      <w:pPr>
        <w:pStyle w:val="Title"/>
        <w:keepNext w:val="0"/>
        <w:widowControl w:val="0"/>
        <w:spacing w:after="0"/>
      </w:pPr>
    </w:p>
    <w:p w14:paraId="507F59BC" w14:textId="77777777" w:rsidR="000673BC" w:rsidRDefault="000673BC" w:rsidP="004C3E9B">
      <w:pPr>
        <w:pStyle w:val="Title"/>
        <w:keepNext w:val="0"/>
        <w:widowControl w:val="0"/>
        <w:spacing w:after="0"/>
      </w:pPr>
    </w:p>
    <w:p w14:paraId="40A25631" w14:textId="77777777" w:rsidR="000673BC" w:rsidRDefault="000673BC" w:rsidP="004C3E9B">
      <w:pPr>
        <w:pStyle w:val="Title"/>
        <w:keepNext w:val="0"/>
        <w:widowControl w:val="0"/>
        <w:spacing w:after="0"/>
      </w:pPr>
    </w:p>
    <w:p w14:paraId="2ED167EC" w14:textId="77777777" w:rsidR="000673BC" w:rsidRDefault="000673BC" w:rsidP="004C3E9B">
      <w:pPr>
        <w:pStyle w:val="Title"/>
        <w:keepNext w:val="0"/>
        <w:widowControl w:val="0"/>
        <w:spacing w:after="0"/>
      </w:pPr>
    </w:p>
    <w:p w14:paraId="328CA592" w14:textId="77777777" w:rsidR="000673BC" w:rsidRDefault="000673BC" w:rsidP="004C3E9B">
      <w:pPr>
        <w:pStyle w:val="Title"/>
        <w:keepNext w:val="0"/>
        <w:widowControl w:val="0"/>
        <w:spacing w:after="0"/>
      </w:pPr>
    </w:p>
    <w:p w14:paraId="58B8ADE6" w14:textId="77777777" w:rsidR="000673BC" w:rsidRDefault="000673BC" w:rsidP="004C3E9B">
      <w:pPr>
        <w:pStyle w:val="Title"/>
        <w:keepNext w:val="0"/>
        <w:widowControl w:val="0"/>
        <w:spacing w:after="0"/>
      </w:pPr>
    </w:p>
    <w:p w14:paraId="3FF444EB" w14:textId="77777777" w:rsidR="000673BC" w:rsidRDefault="000673BC" w:rsidP="004C3E9B">
      <w:pPr>
        <w:pStyle w:val="Title"/>
        <w:keepNext w:val="0"/>
        <w:widowControl w:val="0"/>
        <w:spacing w:after="0"/>
      </w:pPr>
    </w:p>
    <w:p w14:paraId="1904C896" w14:textId="77777777" w:rsidR="000673BC" w:rsidRDefault="000673BC" w:rsidP="004C3E9B">
      <w:pPr>
        <w:pStyle w:val="Title"/>
        <w:keepNext w:val="0"/>
        <w:widowControl w:val="0"/>
        <w:spacing w:after="0"/>
      </w:pPr>
    </w:p>
    <w:p w14:paraId="332BE73A" w14:textId="77777777" w:rsidR="009814AE" w:rsidRDefault="009814AE" w:rsidP="00E50EF9">
      <w:pPr>
        <w:pStyle w:val="Title"/>
        <w:keepNext w:val="0"/>
        <w:widowControl w:val="0"/>
        <w:spacing w:after="0"/>
        <w:jc w:val="left"/>
      </w:pPr>
    </w:p>
    <w:p w14:paraId="793ECDBB" w14:textId="77777777" w:rsidR="00E0258D" w:rsidRDefault="00E0258D" w:rsidP="004C3E9B">
      <w:pPr>
        <w:pStyle w:val="Title"/>
        <w:keepNext w:val="0"/>
        <w:widowControl w:val="0"/>
        <w:spacing w:after="0"/>
      </w:pPr>
    </w:p>
    <w:p w14:paraId="6A074CF7" w14:textId="77777777" w:rsidR="004C3E9B" w:rsidRPr="0020302D" w:rsidRDefault="004C3E9B" w:rsidP="004C3E9B">
      <w:pPr>
        <w:pStyle w:val="Title"/>
        <w:keepNext w:val="0"/>
        <w:widowControl w:val="0"/>
        <w:spacing w:after="0"/>
      </w:pPr>
      <w:r w:rsidRPr="0020302D">
        <w:lastRenderedPageBreak/>
        <w:t>YUBA COLLEGE</w:t>
      </w:r>
    </w:p>
    <w:p w14:paraId="33F9D6BC" w14:textId="77777777" w:rsidR="009356A3" w:rsidRDefault="004C3E9B" w:rsidP="004C3E9B">
      <w:pPr>
        <w:pStyle w:val="Title"/>
        <w:keepNext w:val="0"/>
        <w:widowControl w:val="0"/>
        <w:spacing w:after="0"/>
      </w:pPr>
      <w:r w:rsidRPr="0020302D">
        <w:t>PUBLIC SAFETY CENTER</w:t>
      </w:r>
    </w:p>
    <w:p w14:paraId="06B5611E" w14:textId="3ECB4171" w:rsidR="004C3E9B" w:rsidRPr="0020302D" w:rsidRDefault="009356A3" w:rsidP="004C3E9B">
      <w:pPr>
        <w:pStyle w:val="Title"/>
        <w:keepNext w:val="0"/>
        <w:widowControl w:val="0"/>
        <w:spacing w:after="0"/>
      </w:pPr>
      <w:r>
        <w:t>LAW ENFORCEMENT</w:t>
      </w:r>
      <w:r w:rsidR="004C3E9B" w:rsidRPr="0020302D">
        <w:t xml:space="preserve"> ACADEMY</w:t>
      </w:r>
    </w:p>
    <w:p w14:paraId="264B6A55" w14:textId="77777777" w:rsidR="004C3E9B" w:rsidRPr="0020302D" w:rsidRDefault="004C3E9B" w:rsidP="004C3E9B">
      <w:pPr>
        <w:pStyle w:val="Title"/>
        <w:keepNext w:val="0"/>
        <w:widowControl w:val="0"/>
      </w:pPr>
      <w:r w:rsidRPr="0020302D">
        <w:t>STUDENT POLICIES AND PROCEDURES MANUAL</w:t>
      </w:r>
    </w:p>
    <w:p w14:paraId="07205EC4" w14:textId="77777777" w:rsidR="004C3E9B" w:rsidRDefault="004C3E9B">
      <w:pPr>
        <w:pStyle w:val="Title"/>
        <w:keepNext w:val="0"/>
        <w:widowControl w:val="0"/>
        <w:spacing w:after="0"/>
        <w:sectPr w:rsidR="004C3E9B" w:rsidSect="001313B7">
          <w:footerReference w:type="default" r:id="rId13"/>
          <w:footerReference w:type="first" r:id="rId14"/>
          <w:pgSz w:w="12240" w:h="15840" w:code="1"/>
          <w:pgMar w:top="1440" w:right="1440" w:bottom="1440" w:left="1440" w:header="720" w:footer="720" w:gutter="0"/>
          <w:pgNumType w:start="1"/>
          <w:cols w:space="720"/>
          <w:titlePg/>
          <w:docGrid w:linePitch="360"/>
        </w:sectPr>
      </w:pPr>
    </w:p>
    <w:p w14:paraId="5009369B" w14:textId="77777777" w:rsidR="00566F2F" w:rsidRPr="0020302D" w:rsidRDefault="00566F2F" w:rsidP="00566F2F">
      <w:pPr>
        <w:pStyle w:val="Title"/>
        <w:keepNext w:val="0"/>
        <w:widowControl w:val="0"/>
      </w:pPr>
      <w:r w:rsidRPr="0020302D">
        <w:t>ACADEMY RULES AND REGULATIONS</w:t>
      </w:r>
    </w:p>
    <w:p w14:paraId="01C4A131" w14:textId="77777777" w:rsidR="00566F2F" w:rsidRPr="0020302D" w:rsidRDefault="00566F2F" w:rsidP="00566F2F">
      <w:pPr>
        <w:pStyle w:val="BodyTextFlush"/>
        <w:widowControl w:val="0"/>
      </w:pPr>
      <w:r w:rsidRPr="0020302D">
        <w:t xml:space="preserve">The purpose of the Rules and Regulations Manual is to enable you to understand the operating procedures of the Modular Academy.  All Cadets will comply with the rules and regulations contained herein.  </w:t>
      </w:r>
      <w:r w:rsidRPr="0020302D">
        <w:rPr>
          <w:b/>
        </w:rPr>
        <w:t xml:space="preserve">Any violation of the rules and regulations may lead to termination from the Academy. </w:t>
      </w:r>
      <w:r w:rsidRPr="0020302D">
        <w:t xml:space="preserve"> Compliance with Academy rules and regulations is a requirement of satisfactory academic performance, rather than a matter of student discipline, and is not subject to the college’s Student Code of Conduct.  Termination from the Academy does not otherwise affect a student’s enrollment in the college, unless a separate disciplinary action is commenced pursuant to the Student Code of Conduct.</w:t>
      </w:r>
    </w:p>
    <w:p w14:paraId="2F385F1D" w14:textId="77777777" w:rsidR="00566F2F" w:rsidRPr="0020302D" w:rsidRDefault="00566F2F" w:rsidP="00566F2F">
      <w:pPr>
        <w:pStyle w:val="BodyTextFlush"/>
        <w:widowControl w:val="0"/>
      </w:pPr>
      <w:r w:rsidRPr="0020302D">
        <w:t>You will find that the Academy and Law Enforcement Agencies are quasi-military organizations.  Therefore, rules and regulations established for the efficient operation of the Academy and Law Enforcement Agencies are patterned along military lines.</w:t>
      </w:r>
    </w:p>
    <w:p w14:paraId="43C236BA" w14:textId="77777777" w:rsidR="00566F2F" w:rsidRPr="0020302D" w:rsidRDefault="00566F2F" w:rsidP="00566F2F">
      <w:pPr>
        <w:pStyle w:val="BodyTextFlush"/>
        <w:widowControl w:val="0"/>
      </w:pPr>
      <w:r w:rsidRPr="0020302D">
        <w:t>Discipline is learning to do what has to be done in an orderly, planned, and team-like manner.  Discipline will be emphasized throughout your career, but perhaps never so much as here at the Academy.</w:t>
      </w:r>
    </w:p>
    <w:p w14:paraId="4C1DB466" w14:textId="77777777" w:rsidR="00566F2F" w:rsidRPr="0020302D" w:rsidRDefault="00566F2F" w:rsidP="00566F2F">
      <w:pPr>
        <w:pStyle w:val="Title"/>
        <w:keepNext w:val="0"/>
        <w:widowControl w:val="0"/>
      </w:pPr>
      <w:r w:rsidRPr="0020302D">
        <w:t>OBJECTIVES</w:t>
      </w:r>
    </w:p>
    <w:p w14:paraId="1DDF75C1" w14:textId="07056905" w:rsidR="00566F2F" w:rsidRPr="0020302D" w:rsidRDefault="00566F2F" w:rsidP="00566F2F">
      <w:pPr>
        <w:pStyle w:val="BodyTextFlush"/>
        <w:widowControl w:val="0"/>
      </w:pPr>
      <w:r w:rsidRPr="0020302D">
        <w:t>The resources devoted to this Academy are for the purpose of providing students with the highest quality instruction.  The course content and required instructional hours are in accordance with the standards and mandates set forth by the California Commission on Peace Officer St</w:t>
      </w:r>
      <w:r w:rsidR="0020612B">
        <w:t>andards and Training (P.O.S.T.</w:t>
      </w:r>
      <w:r w:rsidR="00FC2D0A">
        <w:t>) guidelines</w:t>
      </w:r>
      <w:r w:rsidRPr="0020302D">
        <w:t xml:space="preserve"> and directions from the Advisory Committee.</w:t>
      </w:r>
    </w:p>
    <w:p w14:paraId="2DA53ACF" w14:textId="77777777" w:rsidR="00566F2F" w:rsidRPr="0020302D" w:rsidRDefault="00566F2F" w:rsidP="00566F2F">
      <w:pPr>
        <w:pStyle w:val="BodyTextFlush"/>
        <w:widowControl w:val="0"/>
      </w:pPr>
      <w:r w:rsidRPr="0020302D">
        <w:t>The successful students who complete this Academy can be assured that they have received the best available training.  This preparation will enable them to perform the required functions of their new profession.</w:t>
      </w:r>
    </w:p>
    <w:p w14:paraId="51A20972" w14:textId="77777777" w:rsidR="00566F2F" w:rsidRPr="0020302D" w:rsidRDefault="00566F2F" w:rsidP="00566F2F">
      <w:pPr>
        <w:pStyle w:val="BodyTextFlush"/>
        <w:widowControl w:val="0"/>
      </w:pPr>
      <w:r w:rsidRPr="0020302D">
        <w:t>To receive college credit for each Modular Academy course, students must successfully complete all Academy requirements.  If a student fails to complete any Academy requirement that results in non-certification, that student will receive an “incomplete” for the specific Modular Academy course enrolled in.  The student will have to repeat that specific Modular Academy course in its entirety by the start of the next Modular Academy course offering, or an “F” grade will be recorded on the student’s permanent college transcript.</w:t>
      </w:r>
    </w:p>
    <w:p w14:paraId="270CC73E" w14:textId="77777777" w:rsidR="00566F2F" w:rsidRDefault="00566F2F">
      <w:pPr>
        <w:pStyle w:val="Title"/>
        <w:keepNext w:val="0"/>
        <w:widowControl w:val="0"/>
        <w:spacing w:after="0"/>
      </w:pPr>
    </w:p>
    <w:p w14:paraId="2DD42B92" w14:textId="77777777" w:rsidR="00566F2F" w:rsidRDefault="00566F2F">
      <w:pPr>
        <w:pStyle w:val="Title"/>
        <w:keepNext w:val="0"/>
        <w:widowControl w:val="0"/>
        <w:spacing w:after="0"/>
      </w:pPr>
    </w:p>
    <w:p w14:paraId="1221B909" w14:textId="77777777" w:rsidR="00566F2F" w:rsidRDefault="00566F2F">
      <w:pPr>
        <w:pStyle w:val="Title"/>
        <w:keepNext w:val="0"/>
        <w:widowControl w:val="0"/>
        <w:spacing w:after="0"/>
      </w:pPr>
    </w:p>
    <w:p w14:paraId="2E5017EC" w14:textId="77777777" w:rsidR="00566F2F" w:rsidRDefault="00566F2F">
      <w:pPr>
        <w:pStyle w:val="Title"/>
        <w:keepNext w:val="0"/>
        <w:widowControl w:val="0"/>
        <w:spacing w:after="0"/>
      </w:pPr>
    </w:p>
    <w:p w14:paraId="35F8F888" w14:textId="77777777" w:rsidR="00566F2F" w:rsidRDefault="00566F2F">
      <w:pPr>
        <w:pStyle w:val="Title"/>
        <w:keepNext w:val="0"/>
        <w:widowControl w:val="0"/>
        <w:spacing w:after="0"/>
      </w:pPr>
    </w:p>
    <w:p w14:paraId="693D2ED5" w14:textId="77777777" w:rsidR="00566F2F" w:rsidRDefault="00566F2F">
      <w:pPr>
        <w:pStyle w:val="Title"/>
        <w:keepNext w:val="0"/>
        <w:widowControl w:val="0"/>
        <w:spacing w:after="0"/>
      </w:pPr>
    </w:p>
    <w:p w14:paraId="1BD08954" w14:textId="77777777" w:rsidR="00566F2F" w:rsidRDefault="00566F2F">
      <w:pPr>
        <w:pStyle w:val="Title"/>
        <w:keepNext w:val="0"/>
        <w:widowControl w:val="0"/>
        <w:spacing w:after="0"/>
      </w:pPr>
    </w:p>
    <w:p w14:paraId="71E6FF58" w14:textId="33D5F3D0" w:rsidR="00566F2F" w:rsidRDefault="4ECC011B" w:rsidP="008D2456">
      <w:r>
        <w:br w:type="page"/>
      </w:r>
    </w:p>
    <w:p w14:paraId="2AB2473D" w14:textId="77777777" w:rsidR="006C64F9" w:rsidRPr="0020302D" w:rsidRDefault="006C64F9">
      <w:pPr>
        <w:pStyle w:val="Title"/>
        <w:keepNext w:val="0"/>
        <w:widowControl w:val="0"/>
        <w:spacing w:after="0"/>
      </w:pPr>
      <w:r w:rsidRPr="0020302D">
        <w:lastRenderedPageBreak/>
        <w:t>YUBA COLLEGE</w:t>
      </w:r>
    </w:p>
    <w:p w14:paraId="629040CD" w14:textId="77777777" w:rsidR="006C64F9" w:rsidRPr="0020302D" w:rsidRDefault="006C64F9">
      <w:pPr>
        <w:pStyle w:val="Title"/>
        <w:keepNext w:val="0"/>
        <w:widowControl w:val="0"/>
        <w:spacing w:after="0"/>
      </w:pPr>
      <w:r w:rsidRPr="0020302D">
        <w:t>PUBLIC SAFETY CENTER</w:t>
      </w:r>
    </w:p>
    <w:p w14:paraId="559F0922" w14:textId="7EA554DA" w:rsidR="006C64F9" w:rsidRPr="0020302D" w:rsidRDefault="00E83F51">
      <w:pPr>
        <w:pStyle w:val="Title"/>
        <w:keepNext w:val="0"/>
        <w:widowControl w:val="0"/>
        <w:spacing w:after="0"/>
      </w:pPr>
      <w:r>
        <w:t>LAW ENFORCEMENT TRAINING</w:t>
      </w:r>
      <w:r w:rsidR="006C64F9" w:rsidRPr="0020302D">
        <w:t xml:space="preserve"> ACADEMY</w:t>
      </w:r>
    </w:p>
    <w:p w14:paraId="07308996" w14:textId="77777777" w:rsidR="006C64F9" w:rsidRPr="0020302D" w:rsidRDefault="006C64F9">
      <w:pPr>
        <w:pStyle w:val="Title"/>
        <w:keepNext w:val="0"/>
        <w:widowControl w:val="0"/>
      </w:pPr>
      <w:r w:rsidRPr="0020302D">
        <w:t>STUDENT POLICIES AND PROCEDURES MANUAL</w:t>
      </w:r>
    </w:p>
    <w:p w14:paraId="21D32DEE" w14:textId="77777777" w:rsidR="006C64F9" w:rsidRPr="0020302D" w:rsidRDefault="006C64F9">
      <w:pPr>
        <w:pStyle w:val="Title"/>
        <w:keepNext w:val="0"/>
        <w:widowControl w:val="0"/>
      </w:pPr>
    </w:p>
    <w:p w14:paraId="282F6BDA" w14:textId="77777777" w:rsidR="006C64F9" w:rsidRPr="0020302D" w:rsidRDefault="006C64F9">
      <w:pPr>
        <w:pStyle w:val="Title"/>
        <w:keepNext w:val="0"/>
        <w:widowControl w:val="0"/>
      </w:pPr>
      <w:r w:rsidRPr="0020302D">
        <w:t>MISSION STATEMENT</w:t>
      </w:r>
    </w:p>
    <w:p w14:paraId="6202C46A" w14:textId="7A6D7088" w:rsidR="006C64F9" w:rsidRPr="0020302D" w:rsidRDefault="00207A91">
      <w:pPr>
        <w:pStyle w:val="BodyTextFlush"/>
        <w:widowControl w:val="0"/>
      </w:pPr>
      <w:r>
        <w:t>The Yuba College</w:t>
      </w:r>
      <w:r w:rsidR="00E83F51">
        <w:t xml:space="preserve"> Law Enforcement Training</w:t>
      </w:r>
      <w:r w:rsidR="009356A3">
        <w:t xml:space="preserve"> Academy is </w:t>
      </w:r>
      <w:r w:rsidR="006C64F9" w:rsidRPr="0020302D">
        <w:t>dedicated to the education and professional achievement of students planning to enter careers in law enforcement.  The Academy is committed</w:t>
      </w:r>
      <w:r w:rsidR="0020612B">
        <w:t xml:space="preserve"> to the philosophy of proactive </w:t>
      </w:r>
      <w:r w:rsidR="0020612B" w:rsidRPr="003F3FAD">
        <w:t>and collaborative</w:t>
      </w:r>
      <w:r w:rsidR="006C64F9" w:rsidRPr="0020302D">
        <w:t xml:space="preserve"> problem </w:t>
      </w:r>
      <w:r w:rsidR="0020612B">
        <w:t>solving</w:t>
      </w:r>
      <w:r w:rsidR="006C64F9" w:rsidRPr="0020302D">
        <w:t xml:space="preserve"> between law enforcement personnel and private citizens as the most effective way to safeguard </w:t>
      </w:r>
      <w:r w:rsidR="0020612B">
        <w:t xml:space="preserve">lives, neighborhoods, and </w:t>
      </w:r>
      <w:r w:rsidR="0020612B" w:rsidRPr="003F3FAD">
        <w:t>communities</w:t>
      </w:r>
      <w:r w:rsidR="006C64F9" w:rsidRPr="0020302D">
        <w:t>.</w:t>
      </w:r>
    </w:p>
    <w:p w14:paraId="15781245" w14:textId="09FB0D85" w:rsidR="006C64F9" w:rsidRPr="0020302D" w:rsidRDefault="006C64F9">
      <w:pPr>
        <w:pStyle w:val="BodyTextFlush"/>
        <w:widowControl w:val="0"/>
      </w:pPr>
      <w:r w:rsidRPr="0020302D">
        <w:t>The Administration, Faculty, and Staff affirm</w:t>
      </w:r>
      <w:r w:rsidR="00897823" w:rsidRPr="003F3FAD">
        <w:t>s</w:t>
      </w:r>
      <w:r w:rsidRPr="0020302D">
        <w:t xml:space="preserve"> their attention to affect student success in Community Oriented Policing through emphasis </w:t>
      </w:r>
      <w:r w:rsidR="00944C54" w:rsidRPr="0020302D">
        <w:t>of</w:t>
      </w:r>
      <w:r w:rsidRPr="0020302D">
        <w:t xml:space="preserve"> critical thinking, ethical </w:t>
      </w:r>
      <w:r w:rsidR="00FC2D0A" w:rsidRPr="0020302D">
        <w:t>decision-making</w:t>
      </w:r>
      <w:r w:rsidRPr="0020302D">
        <w:t>, professional values, individual responsibilities, interpersonal communication, appreciation of contributions of other cultures, and cooperative civic responsibility.</w:t>
      </w:r>
    </w:p>
    <w:p w14:paraId="20017542" w14:textId="56EC4F87" w:rsidR="006C64F9" w:rsidRPr="0020302D" w:rsidRDefault="006C64F9">
      <w:pPr>
        <w:pStyle w:val="BodyTextFlush"/>
        <w:widowControl w:val="0"/>
      </w:pPr>
      <w:r w:rsidRPr="0020302D">
        <w:t>Yuba College is committed to ensuring that these men and women ar</w:t>
      </w:r>
      <w:r w:rsidR="00897823">
        <w:t xml:space="preserve">e thoroughly prepared to </w:t>
      </w:r>
      <w:r w:rsidR="00897823" w:rsidRPr="003F3FAD">
        <w:t>forge</w:t>
      </w:r>
      <w:r w:rsidRPr="0020302D">
        <w:t xml:space="preserve"> positive partnerships for the improvement of public safety and an enhanced quality of life for the diverse communities they intend to serve.</w:t>
      </w:r>
    </w:p>
    <w:p w14:paraId="62A6810E" w14:textId="77777777" w:rsidR="004D30B1" w:rsidRPr="0020302D" w:rsidRDefault="004D30B1">
      <w:pPr>
        <w:pStyle w:val="Title"/>
        <w:keepNext w:val="0"/>
        <w:widowControl w:val="0"/>
      </w:pPr>
    </w:p>
    <w:p w14:paraId="748D5D72" w14:textId="77777777" w:rsidR="004D30B1" w:rsidRPr="0020302D" w:rsidRDefault="004D30B1">
      <w:pPr>
        <w:pStyle w:val="Title"/>
        <w:keepNext w:val="0"/>
        <w:widowControl w:val="0"/>
      </w:pPr>
    </w:p>
    <w:p w14:paraId="7E92A19C" w14:textId="77777777" w:rsidR="004D30B1" w:rsidRPr="0020302D" w:rsidRDefault="004D30B1">
      <w:pPr>
        <w:pStyle w:val="Title"/>
        <w:keepNext w:val="0"/>
        <w:widowControl w:val="0"/>
      </w:pPr>
    </w:p>
    <w:p w14:paraId="117A885C" w14:textId="77777777" w:rsidR="00C13375" w:rsidRPr="0020302D" w:rsidRDefault="00C13375">
      <w:pPr>
        <w:pStyle w:val="Title"/>
        <w:keepNext w:val="0"/>
        <w:widowControl w:val="0"/>
      </w:pPr>
    </w:p>
    <w:p w14:paraId="75BB454F" w14:textId="77777777" w:rsidR="00C13375" w:rsidRPr="0020302D" w:rsidRDefault="00C13375">
      <w:pPr>
        <w:pStyle w:val="Title"/>
        <w:keepNext w:val="0"/>
        <w:widowControl w:val="0"/>
      </w:pPr>
    </w:p>
    <w:p w14:paraId="4800162B" w14:textId="77777777" w:rsidR="00C13375" w:rsidRPr="0020302D" w:rsidRDefault="00C13375">
      <w:pPr>
        <w:pStyle w:val="Title"/>
        <w:keepNext w:val="0"/>
        <w:widowControl w:val="0"/>
      </w:pPr>
    </w:p>
    <w:p w14:paraId="3322739B" w14:textId="77777777" w:rsidR="00C13375" w:rsidRPr="0020302D" w:rsidRDefault="00C13375">
      <w:pPr>
        <w:pStyle w:val="Title"/>
        <w:keepNext w:val="0"/>
        <w:widowControl w:val="0"/>
      </w:pPr>
    </w:p>
    <w:p w14:paraId="6A02465A" w14:textId="77777777" w:rsidR="00C13375" w:rsidRPr="0020302D" w:rsidRDefault="00C13375">
      <w:pPr>
        <w:pStyle w:val="Title"/>
        <w:keepNext w:val="0"/>
        <w:widowControl w:val="0"/>
      </w:pPr>
    </w:p>
    <w:p w14:paraId="530A277D" w14:textId="77777777" w:rsidR="00C13375" w:rsidRPr="0020302D" w:rsidRDefault="00C13375">
      <w:pPr>
        <w:pStyle w:val="Title"/>
        <w:keepNext w:val="0"/>
        <w:widowControl w:val="0"/>
      </w:pPr>
    </w:p>
    <w:p w14:paraId="55C80264" w14:textId="77777777" w:rsidR="00C13375" w:rsidRPr="0020302D" w:rsidRDefault="00C13375">
      <w:pPr>
        <w:pStyle w:val="Title"/>
        <w:keepNext w:val="0"/>
        <w:widowControl w:val="0"/>
      </w:pPr>
    </w:p>
    <w:p w14:paraId="01249A96" w14:textId="77777777" w:rsidR="00C13375" w:rsidRPr="0020302D" w:rsidRDefault="00C13375">
      <w:pPr>
        <w:pStyle w:val="Title"/>
        <w:keepNext w:val="0"/>
        <w:widowControl w:val="0"/>
      </w:pPr>
    </w:p>
    <w:p w14:paraId="15A61DC6" w14:textId="77777777" w:rsidR="00C13375" w:rsidRPr="0020302D" w:rsidRDefault="00C13375">
      <w:pPr>
        <w:pStyle w:val="Title"/>
        <w:keepNext w:val="0"/>
        <w:widowControl w:val="0"/>
      </w:pPr>
    </w:p>
    <w:p w14:paraId="4A78A130" w14:textId="59D02E50" w:rsidR="00E84991" w:rsidRDefault="00FE53A7">
      <w:pPr>
        <w:pStyle w:val="BodyTextFlush"/>
        <w:widowControl w:val="0"/>
      </w:pPr>
      <w:r>
        <w:t xml:space="preserve"> </w:t>
      </w:r>
    </w:p>
    <w:p w14:paraId="228D9B4B" w14:textId="77777777" w:rsidR="008D2456" w:rsidRPr="0020302D" w:rsidRDefault="008D2456">
      <w:pPr>
        <w:pStyle w:val="BodyTextFlush"/>
        <w:widowControl w:val="0"/>
      </w:pPr>
    </w:p>
    <w:p w14:paraId="5F49E914" w14:textId="77777777" w:rsidR="006C64F9" w:rsidRPr="004C3E9B" w:rsidRDefault="006C64F9" w:rsidP="004D30B1">
      <w:pPr>
        <w:pStyle w:val="BodyTextFlush"/>
        <w:widowControl w:val="0"/>
        <w:jc w:val="center"/>
        <w:rPr>
          <w:b/>
        </w:rPr>
      </w:pPr>
      <w:r w:rsidRPr="004C3E9B">
        <w:rPr>
          <w:b/>
        </w:rPr>
        <w:lastRenderedPageBreak/>
        <w:t>LAW ENFORCEMENT CODE OF ETHICS</w:t>
      </w:r>
    </w:p>
    <w:p w14:paraId="4AEA7F51" w14:textId="77777777" w:rsidR="006C64F9" w:rsidRPr="0020302D" w:rsidRDefault="006C64F9">
      <w:pPr>
        <w:pStyle w:val="Title"/>
        <w:keepNext w:val="0"/>
        <w:widowControl w:val="0"/>
      </w:pPr>
    </w:p>
    <w:p w14:paraId="50A85E91" w14:textId="77777777" w:rsidR="006C64F9" w:rsidRPr="0020302D" w:rsidRDefault="006C64F9">
      <w:pPr>
        <w:pStyle w:val="BodyTextFlush"/>
        <w:widowControl w:val="0"/>
        <w:rPr>
          <w:b/>
        </w:rPr>
      </w:pPr>
      <w:r w:rsidRPr="0020302D">
        <w:rPr>
          <w:b/>
        </w:rPr>
        <w:t>As a law enforcement officer, my fundamental duty is to serve mankind; safeguard lives and property; to protect the innocent against deception, the weak against oppression or intimidation, and the peaceful against violence or disorder; and to respect the constitutional rights of all men to liberty, equality and justice.</w:t>
      </w:r>
    </w:p>
    <w:p w14:paraId="3D416BA9" w14:textId="2C65F9AF" w:rsidR="006C64F9" w:rsidRPr="0020302D" w:rsidRDefault="006C64F9">
      <w:pPr>
        <w:pStyle w:val="BodyTextFlush"/>
        <w:widowControl w:val="0"/>
        <w:rPr>
          <w:b/>
        </w:rPr>
      </w:pPr>
      <w:r w:rsidRPr="0020302D">
        <w:rPr>
          <w:b/>
        </w:rPr>
        <w:t xml:space="preserve">I will keep my private life unsullied as an example to all; maintain courageous calm in the face of danger, scorn, or ridicule; develop self-restraint; and be constantly mindful of the welfare of others.  Honest in thought and deed in both my personal and official life, I will be exemplary in obeying the laws of the land and the regulations of my department.  Whatever I see or hear of </w:t>
      </w:r>
      <w:r w:rsidR="003512F8">
        <w:rPr>
          <w:b/>
        </w:rPr>
        <w:t xml:space="preserve">a </w:t>
      </w:r>
      <w:r w:rsidRPr="0020302D">
        <w:rPr>
          <w:b/>
        </w:rPr>
        <w:t>confidential nature or that is confided to me in my official capacity will be kept ever secret unless revelation is necessary in the performance of my duty.</w:t>
      </w:r>
    </w:p>
    <w:p w14:paraId="4590FEC7" w14:textId="77777777" w:rsidR="006C64F9" w:rsidRPr="0020302D" w:rsidRDefault="006C64F9">
      <w:pPr>
        <w:pStyle w:val="BodyTextFlush"/>
        <w:widowControl w:val="0"/>
        <w:rPr>
          <w:b/>
        </w:rPr>
      </w:pPr>
      <w:r w:rsidRPr="0020302D">
        <w:rPr>
          <w:b/>
        </w:rPr>
        <w:t>I will never act officiously or permit personal feelings, prejudices, animosities or friendships to influence my decisions.  With no compromise for crime and with relentless prosecution of criminals, I will enforce the law courteously and appropriately without fear or favor, malice or ill will, never employing unnecessary force or violence and never accepting gratuities.</w:t>
      </w:r>
    </w:p>
    <w:p w14:paraId="029B259A" w14:textId="77777777" w:rsidR="006C64F9" w:rsidRPr="0020302D" w:rsidRDefault="006C64F9" w:rsidP="00546800">
      <w:pPr>
        <w:pStyle w:val="BodyTextFlush"/>
        <w:widowControl w:val="0"/>
        <w:rPr>
          <w:b/>
        </w:rPr>
      </w:pPr>
      <w:r w:rsidRPr="0020302D">
        <w:rPr>
          <w:b/>
        </w:rPr>
        <w:t xml:space="preserve">I recognize the badge of my office as a symbol of public faith, and I accept it as a public trust to be held so long as I am true to the ethics of the police service.  I will constantly strive to achieve these objectives and ideals, dedicating myself before </w:t>
      </w:r>
      <w:r w:rsidRPr="0020302D">
        <w:rPr>
          <w:b/>
          <w:u w:val="single"/>
        </w:rPr>
        <w:t>God</w:t>
      </w:r>
      <w:r w:rsidRPr="0020302D">
        <w:rPr>
          <w:b/>
        </w:rPr>
        <w:t xml:space="preserve"> and my chosen profession. . . .  </w:t>
      </w:r>
      <w:r w:rsidRPr="0020302D">
        <w:rPr>
          <w:b/>
          <w:u w:val="single"/>
        </w:rPr>
        <w:t>LAW ENFORCEMENT</w:t>
      </w:r>
      <w:r w:rsidRPr="0020302D">
        <w:rPr>
          <w:b/>
        </w:rPr>
        <w:t>.</w:t>
      </w:r>
    </w:p>
    <w:p w14:paraId="3DE4628B" w14:textId="77777777" w:rsidR="00E84991" w:rsidRPr="0020302D" w:rsidRDefault="00E84991">
      <w:pPr>
        <w:pStyle w:val="BodyTextFlush"/>
        <w:widowControl w:val="0"/>
        <w:rPr>
          <w:b/>
        </w:rPr>
      </w:pPr>
    </w:p>
    <w:p w14:paraId="37D0B04F" w14:textId="77777777" w:rsidR="00E84991" w:rsidRPr="0020302D" w:rsidRDefault="00E84991">
      <w:pPr>
        <w:pStyle w:val="BodyTextFlush"/>
        <w:widowControl w:val="0"/>
        <w:rPr>
          <w:b/>
        </w:rPr>
      </w:pPr>
    </w:p>
    <w:p w14:paraId="399710F8" w14:textId="77777777" w:rsidR="00E84991" w:rsidRPr="0020302D" w:rsidRDefault="00E84991">
      <w:pPr>
        <w:pStyle w:val="BodyTextFlush"/>
        <w:widowControl w:val="0"/>
        <w:rPr>
          <w:b/>
        </w:rPr>
      </w:pPr>
    </w:p>
    <w:p w14:paraId="1B90366E" w14:textId="77777777" w:rsidR="00E84991" w:rsidRPr="0020302D" w:rsidRDefault="00E84991">
      <w:pPr>
        <w:pStyle w:val="BodyTextFlush"/>
        <w:widowControl w:val="0"/>
        <w:rPr>
          <w:b/>
        </w:rPr>
      </w:pPr>
    </w:p>
    <w:p w14:paraId="14CE61C5" w14:textId="77777777" w:rsidR="00E84991" w:rsidRPr="0020302D" w:rsidRDefault="00E84991">
      <w:pPr>
        <w:pStyle w:val="BodyTextFlush"/>
        <w:widowControl w:val="0"/>
        <w:rPr>
          <w:b/>
        </w:rPr>
      </w:pPr>
    </w:p>
    <w:p w14:paraId="7B992317" w14:textId="77777777" w:rsidR="00E84991" w:rsidRPr="0020302D" w:rsidRDefault="00E84991">
      <w:pPr>
        <w:pStyle w:val="BodyTextFlush"/>
        <w:widowControl w:val="0"/>
        <w:rPr>
          <w:b/>
        </w:rPr>
      </w:pPr>
    </w:p>
    <w:p w14:paraId="24901DF6" w14:textId="77777777" w:rsidR="00E84991" w:rsidRPr="0020302D" w:rsidRDefault="00E84991">
      <w:pPr>
        <w:pStyle w:val="BodyTextFlush"/>
        <w:widowControl w:val="0"/>
        <w:rPr>
          <w:b/>
        </w:rPr>
      </w:pPr>
    </w:p>
    <w:p w14:paraId="7A6A2D78" w14:textId="77777777" w:rsidR="00E84991" w:rsidRPr="0020302D" w:rsidRDefault="00E84991">
      <w:pPr>
        <w:pStyle w:val="BodyTextFlush"/>
        <w:widowControl w:val="0"/>
        <w:rPr>
          <w:b/>
        </w:rPr>
      </w:pPr>
    </w:p>
    <w:p w14:paraId="7A94179A" w14:textId="77777777" w:rsidR="00E84991" w:rsidRPr="0020302D" w:rsidRDefault="00E84991" w:rsidP="00E84991">
      <w:pPr>
        <w:pStyle w:val="BodyTextFlush"/>
        <w:widowControl w:val="0"/>
        <w:jc w:val="center"/>
        <w:rPr>
          <w:b/>
        </w:rPr>
      </w:pPr>
    </w:p>
    <w:p w14:paraId="5F7772A5" w14:textId="772736B0" w:rsidR="0023018E" w:rsidRPr="0020302D" w:rsidRDefault="006C64F9" w:rsidP="004D30B1">
      <w:pPr>
        <w:pStyle w:val="BodyTextFlush"/>
        <w:widowControl w:val="0"/>
        <w:jc w:val="center"/>
        <w:rPr>
          <w:b/>
        </w:rPr>
      </w:pPr>
      <w:r w:rsidRPr="0020302D">
        <w:rPr>
          <w:b/>
        </w:rPr>
        <w:br w:type="page"/>
      </w:r>
      <w:r w:rsidRPr="0020302D">
        <w:rPr>
          <w:b/>
        </w:rPr>
        <w:lastRenderedPageBreak/>
        <w:t>THE HONOR CODE</w:t>
      </w:r>
    </w:p>
    <w:p w14:paraId="1B92CAE0" w14:textId="77777777" w:rsidR="006C64F9" w:rsidRPr="0020302D" w:rsidRDefault="006C64F9">
      <w:pPr>
        <w:pStyle w:val="BodyTextFlush"/>
        <w:widowControl w:val="0"/>
      </w:pPr>
      <w:r w:rsidRPr="0020302D">
        <w:t xml:space="preserve">James O’Keefe said it best in his book, </w:t>
      </w:r>
      <w:r w:rsidRPr="0020302D">
        <w:rPr>
          <w:i/>
          <w:u w:val="single"/>
        </w:rPr>
        <w:t>Protecting the Republic</w:t>
      </w:r>
      <w:r w:rsidRPr="0020302D">
        <w:t xml:space="preserve">, “The police officer is the guardian of the American Republic.  It stands to reason that the recruitment, selection and training of the proper person would be of the utmost importance.  Clearly, such individuals would have to believe in and embody the very same virtues of the society they are sworn to protect.  Virtues such </w:t>
      </w:r>
      <w:r w:rsidRPr="0020302D">
        <w:rPr>
          <w:b/>
        </w:rPr>
        <w:t xml:space="preserve">as integrity, respect, character, compassion, </w:t>
      </w:r>
      <w:r w:rsidRPr="0020302D">
        <w:t xml:space="preserve">and </w:t>
      </w:r>
      <w:r w:rsidRPr="0020302D">
        <w:rPr>
          <w:b/>
        </w:rPr>
        <w:t>genuine respect</w:t>
      </w:r>
      <w:r w:rsidRPr="0020302D">
        <w:t xml:space="preserve"> for justice and individual freedoms would all be necessities.”</w:t>
      </w:r>
    </w:p>
    <w:p w14:paraId="6A1AEFFB" w14:textId="77777777" w:rsidR="006C64F9" w:rsidRPr="0020302D" w:rsidRDefault="006C64F9">
      <w:pPr>
        <w:pStyle w:val="BodyTextFlush"/>
        <w:widowControl w:val="0"/>
      </w:pPr>
      <w:r w:rsidRPr="0020302D">
        <w:t xml:space="preserve">The Honor Code at the Yuba College Modular Format Law Enforcement Academy requires the individual Cadet practice, to a greater degree than ever before, what he or she has already learned at home, in school </w:t>
      </w:r>
      <w:r w:rsidR="004C686F" w:rsidRPr="0020302D">
        <w:t>and in their religious or personal upbringing</w:t>
      </w:r>
      <w:r w:rsidRPr="0020302D">
        <w:t>.  The Code sets a standard by which Cadets may judge one another on their capability of understanding and maintaining a high degree of honor.  Law enforcement officers cannot afford to have in their midst an individual who is untrustworthy.  The Code is designed to reveal those who cannot measure up to the standards and eliminate the untrustworthy from the group.</w:t>
      </w:r>
    </w:p>
    <w:p w14:paraId="0867637C" w14:textId="77777777" w:rsidR="006C64F9" w:rsidRPr="0020302D" w:rsidRDefault="006C64F9">
      <w:pPr>
        <w:pStyle w:val="BodyTextFlush"/>
        <w:widowControl w:val="0"/>
        <w:rPr>
          <w:b/>
        </w:rPr>
      </w:pPr>
      <w:r w:rsidRPr="0020302D">
        <w:rPr>
          <w:b/>
        </w:rPr>
        <w:t>The following basic points are covered by the Code:</w:t>
      </w:r>
    </w:p>
    <w:p w14:paraId="0DA3C58D" w14:textId="77777777" w:rsidR="006C64F9" w:rsidRPr="0020302D" w:rsidRDefault="006C64F9">
      <w:pPr>
        <w:pStyle w:val="ListNumber"/>
        <w:widowControl w:val="0"/>
        <w:ind w:left="1440"/>
      </w:pPr>
      <w:r w:rsidRPr="0020302D">
        <w:t>A Cadet always tells the truth and keeps his/her word.</w:t>
      </w:r>
    </w:p>
    <w:p w14:paraId="6EFB8863" w14:textId="4EBBD628" w:rsidR="006C64F9" w:rsidRPr="000464B0" w:rsidRDefault="006C64F9">
      <w:pPr>
        <w:pStyle w:val="ListNumber"/>
        <w:widowControl w:val="0"/>
        <w:ind w:left="1440"/>
      </w:pPr>
      <w:r w:rsidRPr="0020302D">
        <w:t xml:space="preserve">A Cadet is honest in all his/her efforts; he/she does not lie, cheat or </w:t>
      </w:r>
      <w:r w:rsidRPr="000464B0">
        <w:t>steal</w:t>
      </w:r>
      <w:r w:rsidR="00E771A0" w:rsidRPr="000464B0">
        <w:t>,</w:t>
      </w:r>
      <w:r w:rsidRPr="000464B0">
        <w:t xml:space="preserve"> nor tolerate those who do.</w:t>
      </w:r>
    </w:p>
    <w:p w14:paraId="327F69CB" w14:textId="77777777" w:rsidR="006C64F9" w:rsidRPr="000464B0" w:rsidRDefault="006C64F9">
      <w:pPr>
        <w:pStyle w:val="ListNumber"/>
        <w:widowControl w:val="0"/>
        <w:ind w:left="1440"/>
      </w:pPr>
      <w:r w:rsidRPr="000464B0">
        <w:t xml:space="preserve">A Cadet does not quibble, or employ evasive statements </w:t>
      </w:r>
      <w:r w:rsidR="00546800" w:rsidRPr="000464B0">
        <w:t>or</w:t>
      </w:r>
      <w:r w:rsidRPr="000464B0">
        <w:t xml:space="preserve"> tricky wording.</w:t>
      </w:r>
    </w:p>
    <w:p w14:paraId="2F4189F5" w14:textId="3B8ED731" w:rsidR="006C64F9" w:rsidRPr="0020302D" w:rsidRDefault="006C64F9">
      <w:pPr>
        <w:pStyle w:val="ListNumber"/>
        <w:widowControl w:val="0"/>
        <w:ind w:left="1440"/>
      </w:pPr>
      <w:r w:rsidRPr="000464B0">
        <w:t>A recruit respects the property and personal rights of individual</w:t>
      </w:r>
      <w:r w:rsidR="00C9746B" w:rsidRPr="000464B0">
        <w:t>s</w:t>
      </w:r>
      <w:r w:rsidRPr="000464B0">
        <w:t xml:space="preserve"> and</w:t>
      </w:r>
      <w:r w:rsidRPr="0020302D">
        <w:t xml:space="preserve"> his/her department.  He/she is honor-bound to protect that property against abuse or theft, and to respect and protect the personal rights of others.  Any other attitude toward property personal rights would be a betrayal of the trust placed in him/her, and is contemptible in a law enforcement officer.</w:t>
      </w:r>
    </w:p>
    <w:p w14:paraId="00A730AD" w14:textId="398E884E" w:rsidR="006C64F9" w:rsidRPr="0020302D" w:rsidRDefault="000464B0">
      <w:pPr>
        <w:pStyle w:val="ListNumber"/>
        <w:widowControl w:val="0"/>
        <w:ind w:left="1440"/>
      </w:pPr>
      <w:r>
        <w:t>A Cadet’s signature and</w:t>
      </w:r>
      <w:r w:rsidR="006C64F9" w:rsidRPr="0020302D">
        <w:t xml:space="preserve"> word is his/her bond.</w:t>
      </w:r>
    </w:p>
    <w:p w14:paraId="3894D29C" w14:textId="77777777" w:rsidR="006C64F9" w:rsidRPr="0020302D" w:rsidRDefault="006C64F9">
      <w:pPr>
        <w:pStyle w:val="ListNumber"/>
        <w:widowControl w:val="0"/>
        <w:ind w:left="1440"/>
      </w:pPr>
      <w:r w:rsidRPr="0020302D">
        <w:t>A Cadet is honor-bound to report any breach of honor that comes to his/her attention.  Failure to do so would imply complicity with that dishonorable act and would show that he/she is the one that is without honor.</w:t>
      </w:r>
    </w:p>
    <w:p w14:paraId="6DF8E25C" w14:textId="606196D7" w:rsidR="006C64F9" w:rsidRPr="0020302D" w:rsidRDefault="006C64F9">
      <w:pPr>
        <w:pStyle w:val="ListNumber"/>
        <w:widowControl w:val="0"/>
        <w:numPr>
          <w:ilvl w:val="0"/>
          <w:numId w:val="0"/>
        </w:numPr>
        <w:rPr>
          <w:b/>
        </w:rPr>
      </w:pPr>
      <w:r w:rsidRPr="0020302D">
        <w:rPr>
          <w:b/>
        </w:rPr>
        <w:t xml:space="preserve">These points are defined as, but not limited </w:t>
      </w:r>
      <w:r w:rsidRPr="000464B0">
        <w:rPr>
          <w:b/>
        </w:rPr>
        <w:t>to</w:t>
      </w:r>
      <w:r w:rsidR="005B53E4" w:rsidRPr="000464B0">
        <w:rPr>
          <w:b/>
        </w:rPr>
        <w:t>,</w:t>
      </w:r>
      <w:r w:rsidRPr="0020302D">
        <w:rPr>
          <w:b/>
        </w:rPr>
        <w:t xml:space="preserve"> the following:</w:t>
      </w:r>
    </w:p>
    <w:p w14:paraId="361ABB3A" w14:textId="77777777" w:rsidR="006C64F9" w:rsidRPr="0020302D" w:rsidRDefault="006C64F9" w:rsidP="005529AC">
      <w:pPr>
        <w:pStyle w:val="ListNumber"/>
        <w:widowControl w:val="0"/>
        <w:numPr>
          <w:ilvl w:val="0"/>
          <w:numId w:val="7"/>
        </w:numPr>
        <w:tabs>
          <w:tab w:val="clear" w:pos="720"/>
        </w:tabs>
        <w:ind w:left="1440"/>
      </w:pPr>
      <w:r w:rsidRPr="0020302D">
        <w:t>To be truthful is the ability to conform to fact.  To lie is to practice intentional deceit, or to be untruthful.</w:t>
      </w:r>
    </w:p>
    <w:p w14:paraId="455D0C90" w14:textId="30C26893" w:rsidR="00A376AA" w:rsidRPr="0020302D" w:rsidRDefault="006C64F9" w:rsidP="00C13429">
      <w:pPr>
        <w:pStyle w:val="ListNumber"/>
        <w:widowControl w:val="0"/>
        <w:numPr>
          <w:ilvl w:val="0"/>
          <w:numId w:val="7"/>
        </w:numPr>
        <w:tabs>
          <w:tab w:val="clear" w:pos="720"/>
        </w:tabs>
        <w:ind w:left="1440"/>
      </w:pPr>
      <w:r w:rsidRPr="0020302D">
        <w:t>Honesty is straightforwardness, freedom from deceit or fraud.  To cheat is</w:t>
      </w:r>
      <w:r w:rsidR="000464B0">
        <w:t xml:space="preserve"> to receive or give information</w:t>
      </w:r>
      <w:r w:rsidRPr="0020302D">
        <w:t xml:space="preserve"> in such a manner as to assume an unfair advantage over fellow Cadets, or to present an inaccurate picture of one’s abilities.</w:t>
      </w:r>
    </w:p>
    <w:p w14:paraId="5C40E192" w14:textId="77777777" w:rsidR="006C64F9" w:rsidRPr="0020302D" w:rsidRDefault="006C64F9" w:rsidP="005529AC">
      <w:pPr>
        <w:pStyle w:val="ListNumber"/>
        <w:widowControl w:val="0"/>
        <w:numPr>
          <w:ilvl w:val="0"/>
          <w:numId w:val="7"/>
        </w:numPr>
        <w:tabs>
          <w:tab w:val="clear" w:pos="720"/>
        </w:tabs>
        <w:ind w:left="1440"/>
      </w:pPr>
      <w:r w:rsidRPr="0020302D">
        <w:t>In answering a question, accounting for his/her conduct, or explaining a discrepancy, a Cadet will squarely face the issue.  To quibble is to evade the point in question by making false or misleading statements, by clouding the issue, by splitting hairs, by the introduction of trifling technicalities, or by the deliberate disguise of facts so as to present an entirely different picture of the events or issues.</w:t>
      </w:r>
    </w:p>
    <w:p w14:paraId="746E0985" w14:textId="77777777" w:rsidR="006C64F9" w:rsidRPr="0020302D" w:rsidRDefault="006C64F9" w:rsidP="005529AC">
      <w:pPr>
        <w:pStyle w:val="ListNumber"/>
        <w:widowControl w:val="0"/>
        <w:numPr>
          <w:ilvl w:val="0"/>
          <w:numId w:val="7"/>
        </w:numPr>
        <w:tabs>
          <w:tab w:val="clear" w:pos="720"/>
        </w:tabs>
        <w:ind w:left="1440"/>
      </w:pPr>
      <w:r w:rsidRPr="0020302D">
        <w:lastRenderedPageBreak/>
        <w:t>The Penal Code defines theft as a crime.  To engage in theft would disqualify a law enforcement officer from holding any position of trust.  The success of law enforcement has depended, in a large part, on teamwork.  It is this mutual and reciprocal confidence that unites a group of officers in a common effort.  The presence of a thief destroys the confidence the members have in one another, and ruins the effectiveness of the group.</w:t>
      </w:r>
    </w:p>
    <w:p w14:paraId="18179F9D" w14:textId="4D2C3B6E" w:rsidR="006C64F9" w:rsidRPr="0020302D" w:rsidRDefault="006C64F9" w:rsidP="005529AC">
      <w:pPr>
        <w:pStyle w:val="ListNumber"/>
        <w:widowControl w:val="0"/>
        <w:numPr>
          <w:ilvl w:val="0"/>
          <w:numId w:val="7"/>
        </w:numPr>
        <w:tabs>
          <w:tab w:val="clear" w:pos="720"/>
        </w:tabs>
        <w:ind w:left="1440"/>
      </w:pPr>
      <w:r w:rsidRPr="0020302D">
        <w:t>When a Cadet places his/her signature or initials on an official document, he or she certifies to its correctness.  They are willing to stake their professional reputation and integrity on the accuracy of that document.</w:t>
      </w:r>
      <w:r w:rsidR="00014E76">
        <w:t xml:space="preserve">  Once documents are turned into the college, including Personal History Statements, they will not be duplicated and given to a cadet.  They documents become the property of Yuba College.</w:t>
      </w:r>
    </w:p>
    <w:p w14:paraId="7655200D" w14:textId="7E1A36D5" w:rsidR="006C64F9" w:rsidRPr="0020302D" w:rsidRDefault="006C64F9" w:rsidP="005529AC">
      <w:pPr>
        <w:pStyle w:val="ListNumber"/>
        <w:widowControl w:val="0"/>
        <w:numPr>
          <w:ilvl w:val="0"/>
          <w:numId w:val="7"/>
        </w:numPr>
        <w:tabs>
          <w:tab w:val="clear" w:pos="720"/>
        </w:tabs>
        <w:ind w:left="1440"/>
      </w:pPr>
      <w:r w:rsidRPr="0020302D">
        <w:t xml:space="preserve">A Cadet who does not meet the standards of moral conduct and responsibility set by the Honor Code should not be allowed to occupy a position of responsibility and trust.  Moral weakness, as expressed by a deviation from the principles of the Code, may seem of little importance at the academy; a similar deviation, in a situation where lives and property are at </w:t>
      </w:r>
      <w:r w:rsidRPr="000464B0">
        <w:t>stake</w:t>
      </w:r>
      <w:r w:rsidR="005B53E4" w:rsidRPr="000464B0">
        <w:t>,</w:t>
      </w:r>
      <w:r w:rsidRPr="000464B0">
        <w:t xml:space="preserve"> w</w:t>
      </w:r>
      <w:r w:rsidRPr="0020302D">
        <w:t>ill result in disastrous consequences.</w:t>
      </w:r>
    </w:p>
    <w:p w14:paraId="3C460A44" w14:textId="328D834F" w:rsidR="006C64F9" w:rsidRPr="0020302D" w:rsidRDefault="006C64F9">
      <w:pPr>
        <w:pStyle w:val="BodyTextFlush"/>
        <w:widowControl w:val="0"/>
      </w:pPr>
      <w:r w:rsidRPr="0020302D">
        <w:t>To ensure the continued success of law enforcement as a profession, our officers must be individuals of undisputed honesty and moral courage.  For this reason</w:t>
      </w:r>
      <w:r w:rsidR="00897823" w:rsidRPr="003F3FAD">
        <w:t>,</w:t>
      </w:r>
      <w:r w:rsidRPr="0020302D">
        <w:t xml:space="preserve"> a Cadet is honor-bound, for the protection of the Code and the profession, to report any breach of honor that comes to his/her attention.  The most important element of the implementation of the Honor Code is the necessity for every man and woman in the Academy to believe in it.  It must be respected, honored and followed.  Belief in the Code, coupled with an intelligent understanding of its importance to the law enforcement officer, will instill in the individual the reassuring feeling of being able to place complete trust in each member of the class.</w:t>
      </w:r>
    </w:p>
    <w:p w14:paraId="512ACF5C" w14:textId="77777777" w:rsidR="004C686F" w:rsidRPr="0020302D" w:rsidRDefault="004C686F">
      <w:pPr>
        <w:pStyle w:val="BodyTextFlush"/>
        <w:widowControl w:val="0"/>
      </w:pPr>
    </w:p>
    <w:p w14:paraId="6AEE0030" w14:textId="77777777" w:rsidR="004C686F" w:rsidRPr="0020302D" w:rsidRDefault="004C686F">
      <w:pPr>
        <w:pStyle w:val="BodyTextFlush"/>
        <w:widowControl w:val="0"/>
      </w:pPr>
    </w:p>
    <w:p w14:paraId="1C71C5A3" w14:textId="77777777" w:rsidR="004C686F" w:rsidRPr="0020302D" w:rsidRDefault="004C686F">
      <w:pPr>
        <w:pStyle w:val="BodyTextFlush"/>
        <w:widowControl w:val="0"/>
      </w:pPr>
    </w:p>
    <w:p w14:paraId="12DCECAB" w14:textId="77777777" w:rsidR="004C686F" w:rsidRPr="0020302D" w:rsidRDefault="004C686F">
      <w:pPr>
        <w:pStyle w:val="BodyTextFlush"/>
        <w:widowControl w:val="0"/>
      </w:pPr>
    </w:p>
    <w:p w14:paraId="621D12B6" w14:textId="77777777" w:rsidR="004C686F" w:rsidRPr="0020302D" w:rsidRDefault="004C686F">
      <w:pPr>
        <w:pStyle w:val="BodyTextFlush"/>
        <w:widowControl w:val="0"/>
      </w:pPr>
    </w:p>
    <w:p w14:paraId="2AD5D0BF" w14:textId="77777777" w:rsidR="004C686F" w:rsidRPr="0020302D" w:rsidRDefault="004C686F">
      <w:pPr>
        <w:pStyle w:val="BodyTextFlush"/>
        <w:widowControl w:val="0"/>
      </w:pPr>
    </w:p>
    <w:p w14:paraId="3AF64C7A" w14:textId="77777777" w:rsidR="00A376AA" w:rsidRPr="0020302D" w:rsidRDefault="00A376AA">
      <w:pPr>
        <w:pStyle w:val="BodyTextFlush"/>
        <w:widowControl w:val="0"/>
      </w:pPr>
    </w:p>
    <w:p w14:paraId="63026B2E" w14:textId="48D7CA9B" w:rsidR="00A376AA" w:rsidRDefault="00A376AA">
      <w:pPr>
        <w:pStyle w:val="BodyTextFlush"/>
        <w:widowControl w:val="0"/>
      </w:pPr>
    </w:p>
    <w:p w14:paraId="19847494" w14:textId="762D2044" w:rsidR="00C13429" w:rsidRDefault="00C13429">
      <w:pPr>
        <w:pStyle w:val="BodyTextFlush"/>
        <w:widowControl w:val="0"/>
      </w:pPr>
    </w:p>
    <w:p w14:paraId="3C3BBC27" w14:textId="67BCBAFA" w:rsidR="00C13429" w:rsidRDefault="00C13429">
      <w:pPr>
        <w:pStyle w:val="BodyTextFlush"/>
        <w:widowControl w:val="0"/>
      </w:pPr>
    </w:p>
    <w:p w14:paraId="4E5DEB5A" w14:textId="7AC5A9A4" w:rsidR="00C13429" w:rsidRDefault="00C13429">
      <w:pPr>
        <w:pStyle w:val="BodyTextFlush"/>
        <w:widowControl w:val="0"/>
      </w:pPr>
    </w:p>
    <w:p w14:paraId="59A9715F" w14:textId="43AE3724" w:rsidR="0023018E" w:rsidRPr="0020302D" w:rsidRDefault="0023018E">
      <w:pPr>
        <w:pStyle w:val="BodyTextFlush"/>
        <w:widowControl w:val="0"/>
      </w:pPr>
    </w:p>
    <w:p w14:paraId="236FF835" w14:textId="77777777" w:rsidR="004C686F" w:rsidRPr="0020302D" w:rsidRDefault="004C686F">
      <w:pPr>
        <w:pStyle w:val="BodyTextFlush"/>
        <w:widowControl w:val="0"/>
        <w:rPr>
          <w:b/>
          <w:caps/>
        </w:rPr>
      </w:pPr>
      <w:r w:rsidRPr="0020302D">
        <w:rPr>
          <w:b/>
          <w:caps/>
        </w:rPr>
        <w:lastRenderedPageBreak/>
        <w:t>Academy Staff / Cadet Relations</w:t>
      </w:r>
    </w:p>
    <w:p w14:paraId="38B84622" w14:textId="77777777" w:rsidR="00755E72" w:rsidRPr="0020302D" w:rsidRDefault="00755E72" w:rsidP="00696162">
      <w:pPr>
        <w:pStyle w:val="BodyTextFlush"/>
        <w:widowControl w:val="0"/>
        <w:spacing w:after="120"/>
      </w:pPr>
    </w:p>
    <w:p w14:paraId="6F6E2EBF" w14:textId="2A86F2DA" w:rsidR="004C686F" w:rsidRPr="0020302D" w:rsidRDefault="004C686F" w:rsidP="00696162">
      <w:pPr>
        <w:pStyle w:val="BodyTextFlush"/>
        <w:widowControl w:val="0"/>
        <w:spacing w:after="120"/>
      </w:pPr>
      <w:r w:rsidRPr="0020302D">
        <w:t>The Academy Staff is t</w:t>
      </w:r>
      <w:r w:rsidR="003476DF">
        <w:t xml:space="preserve">o serve as a role model to the </w:t>
      </w:r>
      <w:r w:rsidR="003476DF" w:rsidRPr="000464B0">
        <w:t>A</w:t>
      </w:r>
      <w:r w:rsidRPr="000464B0">
        <w:t>cademy</w:t>
      </w:r>
      <w:r w:rsidRPr="0020302D">
        <w:t xml:space="preserve"> cadets; they will serve as examples for the cadets to follow. They act as </w:t>
      </w:r>
      <w:r w:rsidRPr="000464B0">
        <w:t>role model</w:t>
      </w:r>
      <w:r w:rsidR="003476DF" w:rsidRPr="000464B0">
        <w:t>s</w:t>
      </w:r>
      <w:r w:rsidRPr="0020302D">
        <w:t>, demonstrating professional standards of law enforcement, providing mentoring and giving direction for cadets.</w:t>
      </w:r>
    </w:p>
    <w:p w14:paraId="45A4F64E" w14:textId="77777777" w:rsidR="004C686F" w:rsidRPr="0020302D" w:rsidRDefault="004C686F" w:rsidP="00696162">
      <w:pPr>
        <w:pStyle w:val="BodyTextFlush"/>
        <w:widowControl w:val="0"/>
        <w:spacing w:after="120"/>
      </w:pPr>
      <w:r w:rsidRPr="0020302D">
        <w:t>The relationship between the Staff (Coordinators, RTOs and Instructors) and the cadet is a student/teacher and/or supervisor/subordinate relationship. As part of this relationship, the following is expected:</w:t>
      </w:r>
    </w:p>
    <w:p w14:paraId="3A353784" w14:textId="77777777" w:rsidR="004C686F" w:rsidRPr="0020302D" w:rsidRDefault="004C686F" w:rsidP="00B26571">
      <w:pPr>
        <w:pStyle w:val="BodyTextFlush"/>
        <w:widowControl w:val="0"/>
        <w:numPr>
          <w:ilvl w:val="0"/>
          <w:numId w:val="12"/>
        </w:numPr>
        <w:spacing w:after="120"/>
      </w:pPr>
      <w:r w:rsidRPr="0020302D">
        <w:t xml:space="preserve">The hallmark of this relationship will be one of mutual respect. </w:t>
      </w:r>
    </w:p>
    <w:p w14:paraId="1709AA9A" w14:textId="627FBD36" w:rsidR="004C686F" w:rsidRPr="000464B0" w:rsidRDefault="004C686F" w:rsidP="00B26571">
      <w:pPr>
        <w:pStyle w:val="BodyTextFlush"/>
        <w:widowControl w:val="0"/>
        <w:numPr>
          <w:ilvl w:val="1"/>
          <w:numId w:val="12"/>
        </w:numPr>
        <w:spacing w:after="120"/>
      </w:pPr>
      <w:r w:rsidRPr="0020302D">
        <w:t>Cadets will be treated with respect at all times and they wil</w:t>
      </w:r>
      <w:r w:rsidR="003476DF">
        <w:t xml:space="preserve">l be expected to respect the </w:t>
      </w:r>
      <w:r w:rsidR="003476DF" w:rsidRPr="000464B0">
        <w:t>Staff</w:t>
      </w:r>
      <w:r w:rsidRPr="000464B0">
        <w:t xml:space="preserve"> and to follow his/her directions. </w:t>
      </w:r>
    </w:p>
    <w:p w14:paraId="0D3EBA4A" w14:textId="77777777" w:rsidR="004C686F" w:rsidRPr="0020302D" w:rsidRDefault="004C686F" w:rsidP="00B26571">
      <w:pPr>
        <w:pStyle w:val="BodyTextFlush"/>
        <w:widowControl w:val="0"/>
        <w:numPr>
          <w:ilvl w:val="1"/>
          <w:numId w:val="12"/>
        </w:numPr>
        <w:spacing w:after="120"/>
      </w:pPr>
      <w:r w:rsidRPr="0020302D">
        <w:t xml:space="preserve">Cadets will not be harassed, intentionally embarrassed or treated in a demeaning manner. </w:t>
      </w:r>
    </w:p>
    <w:p w14:paraId="28A0782A" w14:textId="77777777" w:rsidR="004C686F" w:rsidRPr="0020302D" w:rsidRDefault="004C686F" w:rsidP="00B26571">
      <w:pPr>
        <w:pStyle w:val="BodyTextFlush"/>
        <w:widowControl w:val="0"/>
        <w:numPr>
          <w:ilvl w:val="1"/>
          <w:numId w:val="12"/>
        </w:numPr>
        <w:spacing w:after="120"/>
      </w:pPr>
      <w:r w:rsidRPr="0020302D">
        <w:t xml:space="preserve">Name-calling or use of derogatory terms by </w:t>
      </w:r>
      <w:r w:rsidR="00000AD9" w:rsidRPr="0020302D">
        <w:t>Staff (except for training purposes)</w:t>
      </w:r>
      <w:r w:rsidRPr="0020302D">
        <w:t xml:space="preserve"> is not acceptable. </w:t>
      </w:r>
    </w:p>
    <w:p w14:paraId="5B7D18CC" w14:textId="2D255541" w:rsidR="004C686F" w:rsidRPr="000464B0" w:rsidRDefault="0001765E" w:rsidP="00B26571">
      <w:pPr>
        <w:pStyle w:val="BodyTextFlush"/>
        <w:widowControl w:val="0"/>
        <w:numPr>
          <w:ilvl w:val="1"/>
          <w:numId w:val="12"/>
        </w:numPr>
        <w:spacing w:after="120"/>
      </w:pPr>
      <w:r>
        <w:t xml:space="preserve">The </w:t>
      </w:r>
      <w:r w:rsidRPr="000464B0">
        <w:t>S</w:t>
      </w:r>
      <w:r w:rsidR="00000AD9" w:rsidRPr="000464B0">
        <w:t xml:space="preserve">taff </w:t>
      </w:r>
      <w:r w:rsidR="004C686F" w:rsidRPr="000464B0">
        <w:t>will not show their anger or frustration w</w:t>
      </w:r>
      <w:r w:rsidR="00D9757B" w:rsidRPr="000464B0">
        <w:t>hile they are working with the C</w:t>
      </w:r>
      <w:r w:rsidR="004C686F" w:rsidRPr="000464B0">
        <w:t xml:space="preserve">adet. </w:t>
      </w:r>
    </w:p>
    <w:p w14:paraId="2CCA7F49" w14:textId="6FC31E21" w:rsidR="004C686F" w:rsidRPr="000464B0" w:rsidRDefault="00D9757B" w:rsidP="00B26571">
      <w:pPr>
        <w:pStyle w:val="BodyTextFlush"/>
        <w:widowControl w:val="0"/>
        <w:numPr>
          <w:ilvl w:val="0"/>
          <w:numId w:val="12"/>
        </w:numPr>
        <w:spacing w:after="120"/>
      </w:pPr>
      <w:r w:rsidRPr="000464B0">
        <w:t>While a C</w:t>
      </w:r>
      <w:r w:rsidR="004C686F" w:rsidRPr="000464B0">
        <w:t xml:space="preserve">adet is going through the </w:t>
      </w:r>
      <w:r w:rsidR="003476DF" w:rsidRPr="000464B0">
        <w:rPr>
          <w:i/>
          <w:iCs/>
        </w:rPr>
        <w:t>A</w:t>
      </w:r>
      <w:r w:rsidR="004C686F" w:rsidRPr="000464B0">
        <w:rPr>
          <w:i/>
          <w:iCs/>
        </w:rPr>
        <w:t>cademy</w:t>
      </w:r>
      <w:r w:rsidR="004C686F" w:rsidRPr="000464B0">
        <w:t xml:space="preserve">, the </w:t>
      </w:r>
      <w:r w:rsidR="00000AD9" w:rsidRPr="000464B0">
        <w:t xml:space="preserve">Coordinators and </w:t>
      </w:r>
      <w:r w:rsidR="004C686F" w:rsidRPr="000464B0">
        <w:t>RTO</w:t>
      </w:r>
      <w:r w:rsidR="003F3FAD" w:rsidRPr="000464B0">
        <w:t>s</w:t>
      </w:r>
      <w:r w:rsidR="004C686F" w:rsidRPr="000464B0">
        <w:t xml:space="preserve"> will not as</w:t>
      </w:r>
      <w:r w:rsidRPr="000464B0">
        <w:t>sociate with or socialize with</w:t>
      </w:r>
      <w:r w:rsidR="00FC4ACA" w:rsidRPr="000464B0">
        <w:t xml:space="preserve"> any</w:t>
      </w:r>
      <w:r w:rsidRPr="000464B0">
        <w:t xml:space="preserve"> C</w:t>
      </w:r>
      <w:r w:rsidR="004C686F" w:rsidRPr="000464B0">
        <w:t xml:space="preserve">adet. Any relationship </w:t>
      </w:r>
      <w:r w:rsidR="00000AD9" w:rsidRPr="000464B0">
        <w:t>will</w:t>
      </w:r>
      <w:r w:rsidR="004C686F" w:rsidRPr="000464B0">
        <w:t xml:space="preserve"> be strictly professional.</w:t>
      </w:r>
    </w:p>
    <w:p w14:paraId="1BA8F55C" w14:textId="3956F53A" w:rsidR="00696162" w:rsidRPr="000464B0" w:rsidRDefault="00D9757B" w:rsidP="00B26571">
      <w:pPr>
        <w:pStyle w:val="BodyTextFlush"/>
        <w:widowControl w:val="0"/>
        <w:numPr>
          <w:ilvl w:val="1"/>
          <w:numId w:val="12"/>
        </w:numPr>
        <w:spacing w:after="120"/>
      </w:pPr>
      <w:r w:rsidRPr="000464B0">
        <w:t>This does not prohibit C</w:t>
      </w:r>
      <w:r w:rsidR="00696162" w:rsidRPr="000464B0">
        <w:t>a</w:t>
      </w:r>
      <w:r w:rsidR="004F35AF" w:rsidRPr="000464B0">
        <w:t xml:space="preserve">dets from scheduling </w:t>
      </w:r>
      <w:r w:rsidRPr="000464B0">
        <w:t xml:space="preserve">a </w:t>
      </w:r>
      <w:r w:rsidR="004F35AF" w:rsidRPr="000464B0">
        <w:t>ride-along</w:t>
      </w:r>
      <w:r w:rsidR="00696162" w:rsidRPr="000464B0">
        <w:t xml:space="preserve"> with a </w:t>
      </w:r>
      <w:r w:rsidR="0001765E" w:rsidRPr="000464B0">
        <w:t>S</w:t>
      </w:r>
      <w:r w:rsidR="00696162" w:rsidRPr="000464B0">
        <w:t xml:space="preserve">taff member or </w:t>
      </w:r>
      <w:r w:rsidR="001820AE" w:rsidRPr="000464B0">
        <w:t>attending agency fun</w:t>
      </w:r>
      <w:r w:rsidR="003349FF">
        <w:t>ctions if the S</w:t>
      </w:r>
      <w:r w:rsidRPr="000464B0">
        <w:t>taff member and C</w:t>
      </w:r>
      <w:r w:rsidR="001820AE" w:rsidRPr="000464B0">
        <w:t xml:space="preserve">adet work at </w:t>
      </w:r>
      <w:r w:rsidR="00696162" w:rsidRPr="000464B0">
        <w:t>the same agency</w:t>
      </w:r>
      <w:r w:rsidR="001820AE" w:rsidRPr="000464B0">
        <w:t>.</w:t>
      </w:r>
    </w:p>
    <w:p w14:paraId="50012DE4" w14:textId="22C5042D" w:rsidR="004C686F" w:rsidRPr="000464B0" w:rsidRDefault="0001765E" w:rsidP="00B26571">
      <w:pPr>
        <w:pStyle w:val="BodyTextFlush"/>
        <w:widowControl w:val="0"/>
        <w:numPr>
          <w:ilvl w:val="0"/>
          <w:numId w:val="12"/>
        </w:numPr>
        <w:spacing w:after="120"/>
      </w:pPr>
      <w:r w:rsidRPr="000464B0">
        <w:t>The S</w:t>
      </w:r>
      <w:r w:rsidR="00000AD9" w:rsidRPr="000464B0">
        <w:t>taff</w:t>
      </w:r>
      <w:r w:rsidR="004C686F" w:rsidRPr="000464B0">
        <w:t xml:space="preserve"> will not make discriminatory or sexist remarks as per college policies.</w:t>
      </w:r>
    </w:p>
    <w:p w14:paraId="04AC990D" w14:textId="212A7A6F" w:rsidR="004C686F" w:rsidRPr="000464B0" w:rsidRDefault="0001765E" w:rsidP="00B26571">
      <w:pPr>
        <w:pStyle w:val="BodyTextFlush"/>
        <w:widowControl w:val="0"/>
        <w:numPr>
          <w:ilvl w:val="0"/>
          <w:numId w:val="12"/>
        </w:numPr>
        <w:spacing w:after="120"/>
      </w:pPr>
      <w:r w:rsidRPr="000464B0">
        <w:t>The S</w:t>
      </w:r>
      <w:r w:rsidR="00000AD9" w:rsidRPr="000464B0">
        <w:t>taff</w:t>
      </w:r>
      <w:r w:rsidR="004C686F" w:rsidRPr="000464B0">
        <w:t xml:space="preserve"> will not make sexual r</w:t>
      </w:r>
      <w:r w:rsidR="00D9757B" w:rsidRPr="000464B0">
        <w:t>emarks or advances towards any C</w:t>
      </w:r>
      <w:r w:rsidR="00FC4ACA" w:rsidRPr="000464B0">
        <w:t>adet</w:t>
      </w:r>
      <w:r w:rsidR="004C686F" w:rsidRPr="000464B0">
        <w:t>.</w:t>
      </w:r>
    </w:p>
    <w:p w14:paraId="57981C6A" w14:textId="4346C716" w:rsidR="004C686F" w:rsidRPr="000464B0" w:rsidRDefault="00985169" w:rsidP="00B26571">
      <w:pPr>
        <w:pStyle w:val="BodyTextFlush"/>
        <w:widowControl w:val="0"/>
        <w:numPr>
          <w:ilvl w:val="0"/>
          <w:numId w:val="12"/>
        </w:numPr>
        <w:spacing w:after="120"/>
      </w:pPr>
      <w:r w:rsidRPr="000464B0">
        <w:t xml:space="preserve">The </w:t>
      </w:r>
      <w:r w:rsidR="00D9757B" w:rsidRPr="000464B0">
        <w:t>C</w:t>
      </w:r>
      <w:r w:rsidR="00696162" w:rsidRPr="000464B0">
        <w:t>adet</w:t>
      </w:r>
      <w:r w:rsidR="004C686F" w:rsidRPr="000464B0">
        <w:t xml:space="preserve"> will not </w:t>
      </w:r>
      <w:r w:rsidR="00696162" w:rsidRPr="000464B0">
        <w:t xml:space="preserve">date, </w:t>
      </w:r>
      <w:r w:rsidR="004C686F" w:rsidRPr="000464B0">
        <w:t xml:space="preserve">live with or enter into any financial arrangements with </w:t>
      </w:r>
      <w:r w:rsidR="0001765E" w:rsidRPr="000464B0">
        <w:t>any S</w:t>
      </w:r>
      <w:r w:rsidR="00D9757B" w:rsidRPr="000464B0">
        <w:t>taff member while the C</w:t>
      </w:r>
      <w:r w:rsidR="00696162" w:rsidRPr="000464B0">
        <w:t xml:space="preserve">adet is in the </w:t>
      </w:r>
      <w:r w:rsidR="00FB20BD" w:rsidRPr="000464B0">
        <w:t>A</w:t>
      </w:r>
      <w:r w:rsidR="00696162" w:rsidRPr="000464B0">
        <w:t>cademy</w:t>
      </w:r>
      <w:r w:rsidR="004C686F" w:rsidRPr="000464B0">
        <w:t>.</w:t>
      </w:r>
    </w:p>
    <w:p w14:paraId="4C806A5F" w14:textId="5B8F9D99" w:rsidR="00985169" w:rsidRPr="000464B0" w:rsidRDefault="00696162" w:rsidP="00B26571">
      <w:pPr>
        <w:pStyle w:val="BodyTextFlush"/>
        <w:widowControl w:val="0"/>
        <w:numPr>
          <w:ilvl w:val="1"/>
          <w:numId w:val="12"/>
        </w:numPr>
        <w:spacing w:after="120"/>
      </w:pPr>
      <w:r w:rsidRPr="000464B0">
        <w:t xml:space="preserve">This does not apply to Cadets who may </w:t>
      </w:r>
      <w:r w:rsidR="0001765E" w:rsidRPr="000464B0">
        <w:t>have family members working as S</w:t>
      </w:r>
      <w:r w:rsidRPr="000464B0">
        <w:t>taff or Cadets who may have</w:t>
      </w:r>
      <w:r w:rsidR="0001765E" w:rsidRPr="000464B0">
        <w:t xml:space="preserve"> been in a relationship with a S</w:t>
      </w:r>
      <w:r w:rsidRPr="000464B0">
        <w:t xml:space="preserve">taff member prior to the start of the </w:t>
      </w:r>
      <w:r w:rsidR="00FB20BD" w:rsidRPr="000464B0">
        <w:t>A</w:t>
      </w:r>
      <w:r w:rsidRPr="000464B0">
        <w:t>cademy</w:t>
      </w:r>
    </w:p>
    <w:p w14:paraId="0C161F92" w14:textId="3A8825C7" w:rsidR="00696162" w:rsidRPr="000464B0" w:rsidRDefault="00696162" w:rsidP="00B26571">
      <w:pPr>
        <w:pStyle w:val="BodyTextFlush"/>
        <w:widowControl w:val="0"/>
        <w:numPr>
          <w:ilvl w:val="1"/>
          <w:numId w:val="12"/>
        </w:numPr>
        <w:spacing w:after="120"/>
      </w:pPr>
      <w:r w:rsidRPr="000464B0">
        <w:t xml:space="preserve">Any Cadet in one of the above </w:t>
      </w:r>
      <w:r w:rsidR="00EA523B" w:rsidRPr="000464B0">
        <w:t>“</w:t>
      </w:r>
      <w:r w:rsidRPr="000464B0">
        <w:t>previous relationships</w:t>
      </w:r>
      <w:r w:rsidR="00EA523B" w:rsidRPr="000464B0">
        <w:t>”</w:t>
      </w:r>
      <w:r w:rsidRPr="000464B0">
        <w:t xml:space="preserve"> will not be evaluated by the </w:t>
      </w:r>
      <w:r w:rsidR="0001765E" w:rsidRPr="000464B0">
        <w:t xml:space="preserve">Staff </w:t>
      </w:r>
      <w:r w:rsidRPr="000464B0">
        <w:t>member th</w:t>
      </w:r>
      <w:r w:rsidR="00EA523B" w:rsidRPr="000464B0">
        <w:t>at</w:t>
      </w:r>
      <w:r w:rsidRPr="000464B0">
        <w:t xml:space="preserve"> he/she has the relationship with</w:t>
      </w:r>
      <w:r w:rsidR="00EA523B" w:rsidRPr="000464B0">
        <w:t>.</w:t>
      </w:r>
    </w:p>
    <w:p w14:paraId="496CBA60" w14:textId="64918420" w:rsidR="00696162" w:rsidRPr="000464B0" w:rsidRDefault="0001765E" w:rsidP="00B26571">
      <w:pPr>
        <w:widowControl w:val="0"/>
        <w:numPr>
          <w:ilvl w:val="1"/>
          <w:numId w:val="12"/>
        </w:numPr>
        <w:spacing w:after="120"/>
      </w:pPr>
      <w:r w:rsidRPr="000464B0">
        <w:t>If a S</w:t>
      </w:r>
      <w:r w:rsidR="00696162" w:rsidRPr="000464B0">
        <w:t xml:space="preserve">taff member is related to a </w:t>
      </w:r>
      <w:r w:rsidR="00FB20BD" w:rsidRPr="000464B0">
        <w:t>Cade</w:t>
      </w:r>
      <w:r w:rsidR="00696162" w:rsidRPr="000464B0">
        <w:t>t</w:t>
      </w:r>
      <w:r w:rsidR="00FB20BD" w:rsidRPr="000464B0">
        <w:t>,</w:t>
      </w:r>
      <w:r w:rsidR="00696162" w:rsidRPr="000464B0">
        <w:t xml:space="preserve"> or if he/she had a special relationship with th</w:t>
      </w:r>
      <w:r w:rsidR="00D9757B" w:rsidRPr="000464B0">
        <w:t>e C</w:t>
      </w:r>
      <w:r w:rsidR="00347281">
        <w:t>adet that began before the Cadet</w:t>
      </w:r>
      <w:r w:rsidR="00FB20BD" w:rsidRPr="000464B0">
        <w:t xml:space="preserve"> was in the program, the Academy C</w:t>
      </w:r>
      <w:r w:rsidR="00696162" w:rsidRPr="000464B0">
        <w:t xml:space="preserve">oordinator must be advised of this. </w:t>
      </w:r>
    </w:p>
    <w:p w14:paraId="5EEED75D" w14:textId="2EFAE2B4" w:rsidR="004C686F" w:rsidRPr="000464B0" w:rsidRDefault="00A649F5" w:rsidP="00B26571">
      <w:pPr>
        <w:pStyle w:val="BodyTextFlush"/>
        <w:widowControl w:val="0"/>
        <w:numPr>
          <w:ilvl w:val="0"/>
          <w:numId w:val="12"/>
        </w:numPr>
        <w:spacing w:after="120"/>
      </w:pPr>
      <w:r w:rsidRPr="000464B0">
        <w:t>A S</w:t>
      </w:r>
      <w:r w:rsidR="00696162" w:rsidRPr="000464B0">
        <w:t>taff member</w:t>
      </w:r>
      <w:r w:rsidR="004C686F" w:rsidRPr="000464B0">
        <w:t xml:space="preserve"> will not accept </w:t>
      </w:r>
      <w:r w:rsidR="00C13375" w:rsidRPr="000464B0">
        <w:t xml:space="preserve">personal </w:t>
      </w:r>
      <w:r w:rsidR="004C686F" w:rsidRPr="000464B0">
        <w:t>gifts from</w:t>
      </w:r>
      <w:r w:rsidR="00FB20BD" w:rsidRPr="000464B0">
        <w:t>,</w:t>
      </w:r>
      <w:r w:rsidR="004C686F" w:rsidRPr="000464B0">
        <w:t xml:space="preserve"> nor give </w:t>
      </w:r>
      <w:r w:rsidR="00C13375" w:rsidRPr="000464B0">
        <w:t xml:space="preserve">personal </w:t>
      </w:r>
      <w:r w:rsidR="00D9757B" w:rsidRPr="000464B0">
        <w:t>gifts to</w:t>
      </w:r>
      <w:r w:rsidR="00FB20BD" w:rsidRPr="000464B0">
        <w:t>,</w:t>
      </w:r>
      <w:r w:rsidR="00D9757B" w:rsidRPr="000464B0">
        <w:t xml:space="preserve"> the C</w:t>
      </w:r>
      <w:r w:rsidR="00FB20BD" w:rsidRPr="000464B0">
        <w:t>adets in the A</w:t>
      </w:r>
      <w:r w:rsidR="004C686F" w:rsidRPr="000464B0">
        <w:t>cademy.</w:t>
      </w:r>
    </w:p>
    <w:p w14:paraId="563329DD" w14:textId="574527ED" w:rsidR="004C686F" w:rsidRPr="000464B0" w:rsidRDefault="00696162" w:rsidP="00B26571">
      <w:pPr>
        <w:pStyle w:val="BodyTextFlush"/>
        <w:widowControl w:val="0"/>
        <w:numPr>
          <w:ilvl w:val="1"/>
          <w:numId w:val="12"/>
        </w:numPr>
        <w:spacing w:after="120"/>
      </w:pPr>
      <w:r w:rsidRPr="000464B0">
        <w:t>This does</w:t>
      </w:r>
      <w:r w:rsidR="00183122" w:rsidRPr="000464B0">
        <w:t xml:space="preserve"> not prohibit class gifts </w:t>
      </w:r>
      <w:r w:rsidRPr="000464B0">
        <w:t>given t</w:t>
      </w:r>
      <w:r w:rsidR="00E83F51" w:rsidRPr="000464B0">
        <w:t xml:space="preserve">o the </w:t>
      </w:r>
      <w:r w:rsidR="00FB20BD" w:rsidRPr="000464B0">
        <w:t>A</w:t>
      </w:r>
      <w:r w:rsidR="00E83F51" w:rsidRPr="000464B0">
        <w:t>cademy</w:t>
      </w:r>
      <w:r w:rsidRPr="000464B0">
        <w:t xml:space="preserve"> a</w:t>
      </w:r>
      <w:r w:rsidR="00546800" w:rsidRPr="000464B0">
        <w:t>t</w:t>
      </w:r>
      <w:r w:rsidR="00FB20BD" w:rsidRPr="000464B0">
        <w:t xml:space="preserve"> the conclusion of the Level I A</w:t>
      </w:r>
      <w:r w:rsidRPr="000464B0">
        <w:t>cademy.</w:t>
      </w:r>
    </w:p>
    <w:p w14:paraId="388D8032" w14:textId="77777777" w:rsidR="00CC54F0" w:rsidRPr="00CC54F0" w:rsidRDefault="006C64F9" w:rsidP="00277B23">
      <w:pPr>
        <w:pStyle w:val="BodyTextFlush"/>
        <w:widowControl w:val="0"/>
        <w:numPr>
          <w:ilvl w:val="0"/>
          <w:numId w:val="28"/>
        </w:numPr>
        <w:spacing w:after="120"/>
        <w:rPr>
          <w:b/>
        </w:rPr>
      </w:pPr>
      <w:r w:rsidRPr="0020302D">
        <w:br w:type="page"/>
      </w:r>
    </w:p>
    <w:p w14:paraId="072B1992" w14:textId="77777777" w:rsidR="00CC54F0" w:rsidRPr="00CC54F0" w:rsidRDefault="00CC54F0" w:rsidP="00277B23">
      <w:pPr>
        <w:pStyle w:val="BodyTextFlush"/>
        <w:widowControl w:val="0"/>
        <w:numPr>
          <w:ilvl w:val="0"/>
          <w:numId w:val="57"/>
        </w:numPr>
        <w:spacing w:after="120"/>
      </w:pPr>
      <w:r>
        <w:rPr>
          <w:b/>
        </w:rPr>
        <w:lastRenderedPageBreak/>
        <w:t>STUDENT EXPECTATIONS</w:t>
      </w:r>
    </w:p>
    <w:p w14:paraId="0C787E59" w14:textId="77777777" w:rsidR="003333D8" w:rsidRDefault="003333D8" w:rsidP="00277B23">
      <w:pPr>
        <w:pStyle w:val="BodyTextFlush"/>
        <w:widowControl w:val="0"/>
        <w:numPr>
          <w:ilvl w:val="1"/>
          <w:numId w:val="58"/>
        </w:numPr>
        <w:spacing w:after="120"/>
      </w:pPr>
      <w:r>
        <w:t xml:space="preserve">STUDENT DEMEANOR </w:t>
      </w:r>
    </w:p>
    <w:p w14:paraId="04150D6B" w14:textId="7945459C" w:rsidR="003333D8" w:rsidRDefault="003333D8" w:rsidP="00277B23">
      <w:pPr>
        <w:pStyle w:val="BodyTextFlush"/>
        <w:widowControl w:val="0"/>
        <w:numPr>
          <w:ilvl w:val="2"/>
          <w:numId w:val="58"/>
        </w:numPr>
        <w:spacing w:after="120"/>
      </w:pPr>
      <w:r>
        <w:t xml:space="preserve">Cadets shall conduct themselves </w:t>
      </w:r>
      <w:r w:rsidR="000464B0" w:rsidRPr="000464B0">
        <w:t>professionally</w:t>
      </w:r>
      <w:r w:rsidR="00944C54" w:rsidRPr="000464B0">
        <w:t>,</w:t>
      </w:r>
      <w:r>
        <w:t xml:space="preserve"> perform all duties in a thorough and precise manner, and carry out all orders, commands </w:t>
      </w:r>
      <w:r w:rsidR="000464B0">
        <w:t>and instructions given by Staff</w:t>
      </w:r>
      <w:r>
        <w:t xml:space="preserve">, without hesitation.  </w:t>
      </w:r>
    </w:p>
    <w:p w14:paraId="3E4E0D56" w14:textId="77777777" w:rsidR="003333D8" w:rsidRDefault="003333D8" w:rsidP="00277B23">
      <w:pPr>
        <w:pStyle w:val="BodyTextFlush"/>
        <w:widowControl w:val="0"/>
        <w:numPr>
          <w:ilvl w:val="2"/>
          <w:numId w:val="58"/>
        </w:numPr>
        <w:spacing w:after="120"/>
      </w:pPr>
      <w:r>
        <w:t xml:space="preserve">Cadets shall not commit any acts during or outside of scheduled duty hours that are incompatible with the law enforcement profession or which might reflect unfavorably upon the Academy and the Cadet’s Department.  </w:t>
      </w:r>
    </w:p>
    <w:p w14:paraId="3C3A61D2" w14:textId="2E3E15F6" w:rsidR="003333D8" w:rsidRDefault="003333D8" w:rsidP="00277B23">
      <w:pPr>
        <w:pStyle w:val="BodyTextFlush"/>
        <w:widowControl w:val="0"/>
        <w:numPr>
          <w:ilvl w:val="2"/>
          <w:numId w:val="58"/>
        </w:numPr>
        <w:spacing w:after="120"/>
      </w:pPr>
      <w:r>
        <w:t xml:space="preserve">Failure to act in a proper, </w:t>
      </w:r>
      <w:r w:rsidRPr="000464B0">
        <w:t>professional manner</w:t>
      </w:r>
      <w:r w:rsidR="0001765E" w:rsidRPr="000464B0">
        <w:t>,</w:t>
      </w:r>
      <w:r w:rsidRPr="000464B0">
        <w:t xml:space="preserve"> whether on or off the Academy grounds, could lead to disciplinary action up to, and including</w:t>
      </w:r>
      <w:r>
        <w:t>, termination.</w:t>
      </w:r>
    </w:p>
    <w:p w14:paraId="30A4CAAF" w14:textId="77777777" w:rsidR="00CC54F0" w:rsidRDefault="003333D8" w:rsidP="00277B23">
      <w:pPr>
        <w:pStyle w:val="BodyTextFlush"/>
        <w:widowControl w:val="0"/>
        <w:numPr>
          <w:ilvl w:val="1"/>
          <w:numId w:val="58"/>
        </w:numPr>
        <w:spacing w:after="120"/>
      </w:pPr>
      <w:r>
        <w:t>LEARNING DOMAIN REQUIREMENTS</w:t>
      </w:r>
    </w:p>
    <w:p w14:paraId="4DA92A58" w14:textId="77777777" w:rsidR="0044347B" w:rsidRDefault="0044347B" w:rsidP="00277B23">
      <w:pPr>
        <w:pStyle w:val="BodyTextFlush"/>
        <w:widowControl w:val="0"/>
        <w:numPr>
          <w:ilvl w:val="2"/>
          <w:numId w:val="58"/>
        </w:numPr>
        <w:spacing w:after="120"/>
      </w:pPr>
      <w:r>
        <w:t>Each Learning Domain (LD) will have learning activities at the end of each chapter.</w:t>
      </w:r>
    </w:p>
    <w:p w14:paraId="758A76D0" w14:textId="0CB16EF4" w:rsidR="0044347B" w:rsidRDefault="0044347B" w:rsidP="00277B23">
      <w:pPr>
        <w:pStyle w:val="BodyTextFlush"/>
        <w:widowControl w:val="0"/>
        <w:numPr>
          <w:ilvl w:val="2"/>
          <w:numId w:val="58"/>
        </w:numPr>
        <w:spacing w:after="120"/>
      </w:pPr>
      <w:r>
        <w:t xml:space="preserve">As part of the classroom </w:t>
      </w:r>
      <w:r w:rsidR="00944C54">
        <w:t>activities,</w:t>
      </w:r>
      <w:r w:rsidR="00D9757B">
        <w:t xml:space="preserve"> an instructor may have the C</w:t>
      </w:r>
      <w:r>
        <w:t>adets do these learning activities as group or classroom activities.</w:t>
      </w:r>
    </w:p>
    <w:p w14:paraId="2B86B2D6" w14:textId="1A5531FD" w:rsidR="0044347B" w:rsidRDefault="0044347B" w:rsidP="00277B23">
      <w:pPr>
        <w:pStyle w:val="BodyTextFlush"/>
        <w:widowControl w:val="0"/>
        <w:numPr>
          <w:ilvl w:val="2"/>
          <w:numId w:val="58"/>
        </w:numPr>
        <w:spacing w:after="120"/>
      </w:pPr>
      <w:r>
        <w:t>If not don</w:t>
      </w:r>
      <w:r w:rsidR="00944C54">
        <w:t>e as a classroom activity,</w:t>
      </w:r>
      <w:r w:rsidR="00D9757B">
        <w:t xml:space="preserve"> the C</w:t>
      </w:r>
      <w:r>
        <w:t>adets are required to complete these activities as an ongoing homework assignment.</w:t>
      </w:r>
    </w:p>
    <w:p w14:paraId="4425B7A4" w14:textId="2AAB08F3" w:rsidR="0044347B" w:rsidRDefault="0044347B" w:rsidP="00277B23">
      <w:pPr>
        <w:pStyle w:val="BodyTextFlush"/>
        <w:widowControl w:val="0"/>
        <w:numPr>
          <w:ilvl w:val="2"/>
          <w:numId w:val="58"/>
        </w:numPr>
        <w:spacing w:after="120"/>
      </w:pPr>
      <w:r>
        <w:t>The activities can be done as an individual or in study groups (if done as a study</w:t>
      </w:r>
      <w:r w:rsidR="00944C54">
        <w:t xml:space="preserve"> group,</w:t>
      </w:r>
      <w:r w:rsidR="00BA676B">
        <w:t xml:space="preserve"> each C</w:t>
      </w:r>
      <w:r>
        <w:t>adet in the group must complete his or her own LD).</w:t>
      </w:r>
    </w:p>
    <w:p w14:paraId="77891D50" w14:textId="4C547AAF" w:rsidR="0044347B" w:rsidRDefault="0044347B" w:rsidP="00277B23">
      <w:pPr>
        <w:pStyle w:val="BodyTextFlush"/>
        <w:widowControl w:val="0"/>
        <w:numPr>
          <w:ilvl w:val="2"/>
          <w:numId w:val="58"/>
        </w:numPr>
        <w:spacing w:after="120"/>
      </w:pPr>
      <w:r>
        <w:t>The completed LD will be turned in to the RT</w:t>
      </w:r>
      <w:r w:rsidR="00B91AA7">
        <w:t>O at the end of each related LD session.</w:t>
      </w:r>
    </w:p>
    <w:p w14:paraId="4C3F1EC6" w14:textId="77777777" w:rsidR="0044347B" w:rsidRDefault="0044347B" w:rsidP="00277B23">
      <w:pPr>
        <w:pStyle w:val="BodyTextFlush"/>
        <w:widowControl w:val="0"/>
        <w:numPr>
          <w:ilvl w:val="1"/>
          <w:numId w:val="58"/>
        </w:numPr>
        <w:spacing w:after="120"/>
      </w:pPr>
      <w:r>
        <w:t>RADIOS / RADIO CODES</w:t>
      </w:r>
    </w:p>
    <w:p w14:paraId="03FB0A16" w14:textId="77777777" w:rsidR="009A1171" w:rsidRDefault="00D9757B" w:rsidP="00277B23">
      <w:pPr>
        <w:pStyle w:val="BodyTextFlush"/>
        <w:widowControl w:val="0"/>
        <w:numPr>
          <w:ilvl w:val="2"/>
          <w:numId w:val="58"/>
        </w:numPr>
        <w:spacing w:after="120"/>
      </w:pPr>
      <w:r>
        <w:t>Each C</w:t>
      </w:r>
      <w:r w:rsidR="009A1171">
        <w:t>adet will be issued a college radio.</w:t>
      </w:r>
    </w:p>
    <w:p w14:paraId="3E72B064" w14:textId="77777777" w:rsidR="009A1171" w:rsidRDefault="009A1171" w:rsidP="00277B23">
      <w:pPr>
        <w:pStyle w:val="BodyTextFlush"/>
        <w:widowControl w:val="0"/>
        <w:numPr>
          <w:ilvl w:val="3"/>
          <w:numId w:val="58"/>
        </w:numPr>
        <w:spacing w:after="120"/>
      </w:pPr>
      <w:r>
        <w:t>The radio is not to be taken off campus.</w:t>
      </w:r>
    </w:p>
    <w:p w14:paraId="4A88EA27" w14:textId="752CA3F7" w:rsidR="009A1171" w:rsidRDefault="009A1171" w:rsidP="00277B23">
      <w:pPr>
        <w:pStyle w:val="BodyTextFlush"/>
        <w:widowControl w:val="0"/>
        <w:numPr>
          <w:ilvl w:val="3"/>
          <w:numId w:val="58"/>
        </w:numPr>
        <w:spacing w:after="120"/>
      </w:pPr>
      <w:r>
        <w:t xml:space="preserve">Cadets will ensure the radio is in the </w:t>
      </w:r>
      <w:r w:rsidRPr="000464B0">
        <w:t xml:space="preserve">charger </w:t>
      </w:r>
      <w:r w:rsidR="004C6A9B" w:rsidRPr="000464B0">
        <w:t>at</w:t>
      </w:r>
      <w:r>
        <w:t xml:space="preserve"> the end of class and ready for use at the start of class.</w:t>
      </w:r>
    </w:p>
    <w:p w14:paraId="7D627517" w14:textId="77777777" w:rsidR="0044347B" w:rsidRDefault="00D9757B" w:rsidP="00277B23">
      <w:pPr>
        <w:pStyle w:val="BodyTextFlush"/>
        <w:widowControl w:val="0"/>
        <w:numPr>
          <w:ilvl w:val="2"/>
          <w:numId w:val="58"/>
        </w:numPr>
        <w:spacing w:after="120"/>
      </w:pPr>
      <w:r>
        <w:t>Each C</w:t>
      </w:r>
      <w:r w:rsidR="0044347B">
        <w:t xml:space="preserve">adet will be issued a </w:t>
      </w:r>
      <w:r w:rsidR="009A1171">
        <w:t>card with commonly used</w:t>
      </w:r>
      <w:r w:rsidR="0044347B">
        <w:t xml:space="preserve"> </w:t>
      </w:r>
      <w:r w:rsidR="009A1171">
        <w:t>radio codes</w:t>
      </w:r>
      <w:r>
        <w:t>.</w:t>
      </w:r>
    </w:p>
    <w:p w14:paraId="42601439" w14:textId="77777777" w:rsidR="009A1171" w:rsidRDefault="009A1171" w:rsidP="00277B23">
      <w:pPr>
        <w:pStyle w:val="BodyTextFlush"/>
        <w:widowControl w:val="0"/>
        <w:numPr>
          <w:ilvl w:val="3"/>
          <w:numId w:val="58"/>
        </w:numPr>
        <w:spacing w:after="120"/>
      </w:pPr>
      <w:r>
        <w:t>Cadets will learn the codes.</w:t>
      </w:r>
    </w:p>
    <w:p w14:paraId="28BEFFA0" w14:textId="195A43FE" w:rsidR="009A1171" w:rsidRDefault="009A1171" w:rsidP="00277B23">
      <w:pPr>
        <w:pStyle w:val="BodyTextFlush"/>
        <w:widowControl w:val="0"/>
        <w:numPr>
          <w:ilvl w:val="3"/>
          <w:numId w:val="58"/>
        </w:numPr>
        <w:spacing w:after="120"/>
      </w:pPr>
      <w:r>
        <w:t>As much as possible when com</w:t>
      </w:r>
      <w:r w:rsidR="009F1FC1">
        <w:t>municating with C</w:t>
      </w:r>
      <w:r w:rsidR="00BA676B">
        <w:t>ommand S</w:t>
      </w:r>
      <w:r w:rsidR="00D9757B">
        <w:t>taff, C</w:t>
      </w:r>
      <w:r>
        <w:t>adets will do this via the radio.</w:t>
      </w:r>
    </w:p>
    <w:p w14:paraId="20730216" w14:textId="77777777" w:rsidR="009A1171" w:rsidRDefault="009A1171" w:rsidP="00277B23">
      <w:pPr>
        <w:pStyle w:val="BodyTextFlush"/>
        <w:widowControl w:val="0"/>
        <w:numPr>
          <w:ilvl w:val="4"/>
          <w:numId w:val="58"/>
        </w:numPr>
        <w:spacing w:after="120"/>
      </w:pPr>
      <w:r>
        <w:t>The scheduled</w:t>
      </w:r>
      <w:r w:rsidR="00D9757B">
        <w:t xml:space="preserve"> Coordinator</w:t>
      </w:r>
      <w:r>
        <w:t xml:space="preserve"> will be “Command 1.”</w:t>
      </w:r>
    </w:p>
    <w:p w14:paraId="2E5361F6" w14:textId="77777777" w:rsidR="009A1171" w:rsidRDefault="009A1171" w:rsidP="00277B23">
      <w:pPr>
        <w:pStyle w:val="BodyTextFlush"/>
        <w:widowControl w:val="0"/>
        <w:numPr>
          <w:ilvl w:val="4"/>
          <w:numId w:val="58"/>
        </w:numPr>
        <w:spacing w:after="120"/>
      </w:pPr>
      <w:r>
        <w:t>The scheduled RTO will be “Command 2.”</w:t>
      </w:r>
    </w:p>
    <w:p w14:paraId="4F022748" w14:textId="35986AC0" w:rsidR="009A1171" w:rsidRDefault="00347281" w:rsidP="00277B23">
      <w:pPr>
        <w:pStyle w:val="BodyTextFlush"/>
        <w:widowControl w:val="0"/>
        <w:numPr>
          <w:ilvl w:val="4"/>
          <w:numId w:val="58"/>
        </w:numPr>
        <w:spacing w:after="120"/>
      </w:pPr>
      <w:r>
        <w:t>Cadet will use their assigned Cadet</w:t>
      </w:r>
      <w:r w:rsidR="009A1171">
        <w:t xml:space="preserve"> number</w:t>
      </w:r>
      <w:r w:rsidR="00D9757B">
        <w:t xml:space="preserve"> as their call sign</w:t>
      </w:r>
      <w:r w:rsidR="009A1171">
        <w:t>.</w:t>
      </w:r>
    </w:p>
    <w:p w14:paraId="4BCD915B" w14:textId="77777777" w:rsidR="009A1171" w:rsidRDefault="009A1171" w:rsidP="00277B23">
      <w:pPr>
        <w:pStyle w:val="BodyTextFlush"/>
        <w:widowControl w:val="0"/>
        <w:numPr>
          <w:ilvl w:val="1"/>
          <w:numId w:val="58"/>
        </w:numPr>
        <w:spacing w:after="120"/>
      </w:pPr>
      <w:r>
        <w:t>INSTRUCTOR EVALUATIONS</w:t>
      </w:r>
    </w:p>
    <w:p w14:paraId="498AA0C4" w14:textId="64A03102" w:rsidR="009A1171" w:rsidRDefault="009A1171" w:rsidP="0023018E">
      <w:pPr>
        <w:pStyle w:val="BodyTextFlush"/>
        <w:widowControl w:val="0"/>
        <w:spacing w:after="120"/>
        <w:ind w:left="2160"/>
      </w:pPr>
      <w:r>
        <w:t xml:space="preserve">Cadets will complete all instructor evaluations as instructed by the </w:t>
      </w:r>
      <w:r w:rsidR="004C6A9B" w:rsidRPr="000464B0">
        <w:t>C</w:t>
      </w:r>
      <w:r w:rsidRPr="000464B0">
        <w:t>oordinator and/or RTO</w:t>
      </w:r>
      <w:r w:rsidR="00201857" w:rsidRPr="000464B0">
        <w:t>.</w:t>
      </w:r>
    </w:p>
    <w:p w14:paraId="70851043" w14:textId="0995DB5D" w:rsidR="00903C59" w:rsidRDefault="00903C59" w:rsidP="0023018E">
      <w:pPr>
        <w:pStyle w:val="BodyTextFlush"/>
        <w:widowControl w:val="0"/>
        <w:spacing w:after="120"/>
        <w:ind w:left="2160"/>
      </w:pPr>
    </w:p>
    <w:p w14:paraId="550D2AC4" w14:textId="77777777" w:rsidR="00903C59" w:rsidRPr="000464B0" w:rsidRDefault="00903C59" w:rsidP="0023018E">
      <w:pPr>
        <w:pStyle w:val="BodyTextFlush"/>
        <w:widowControl w:val="0"/>
        <w:spacing w:after="120"/>
        <w:ind w:left="2160"/>
      </w:pPr>
    </w:p>
    <w:p w14:paraId="209D14E8" w14:textId="77777777" w:rsidR="00566F2F" w:rsidRPr="000464B0" w:rsidRDefault="00566F2F" w:rsidP="00277B23">
      <w:pPr>
        <w:pStyle w:val="BodyTextFlush"/>
        <w:widowControl w:val="0"/>
        <w:numPr>
          <w:ilvl w:val="0"/>
          <w:numId w:val="58"/>
        </w:numPr>
        <w:spacing w:after="120"/>
        <w:rPr>
          <w:b/>
        </w:rPr>
      </w:pPr>
      <w:r w:rsidRPr="000464B0">
        <w:rPr>
          <w:b/>
        </w:rPr>
        <w:lastRenderedPageBreak/>
        <w:t xml:space="preserve">STANDARDS OF CONDUCT </w:t>
      </w:r>
      <w:r w:rsidR="00A7383C" w:rsidRPr="000464B0">
        <w:rPr>
          <w:b/>
        </w:rPr>
        <w:t>(GENERAL)</w:t>
      </w:r>
    </w:p>
    <w:p w14:paraId="0129A178" w14:textId="77777777" w:rsidR="00566F2F" w:rsidRPr="000464B0" w:rsidRDefault="00566F2F" w:rsidP="00903C59">
      <w:pPr>
        <w:pStyle w:val="BodyTextFlush"/>
        <w:widowControl w:val="0"/>
        <w:spacing w:after="120"/>
        <w:ind w:left="720"/>
      </w:pPr>
      <w:r w:rsidRPr="000464B0">
        <w:t>BREACH OF CONDUCT AND DEMEANOR</w:t>
      </w:r>
    </w:p>
    <w:p w14:paraId="66416723" w14:textId="4F1768D9" w:rsidR="00566F2F" w:rsidRPr="000464B0" w:rsidRDefault="00566F2F" w:rsidP="00566F2F">
      <w:pPr>
        <w:pStyle w:val="BodyTextFlush"/>
        <w:widowControl w:val="0"/>
        <w:spacing w:after="120"/>
        <w:ind w:left="720"/>
      </w:pPr>
      <w:r w:rsidRPr="000464B0">
        <w:t>Any breach of conduct or demeanor is subject to Academy disciplinary action up to, and including</w:t>
      </w:r>
      <w:r w:rsidR="00296D05" w:rsidRPr="000464B0">
        <w:t>,</w:t>
      </w:r>
      <w:r w:rsidRPr="000464B0">
        <w:t xml:space="preserve"> termination, and will become a matter of record in the Cadet’s permanent file.  Sponsoring agencies wil</w:t>
      </w:r>
      <w:r w:rsidR="00296D05" w:rsidRPr="000464B0">
        <w:t>l be notified of any sponsored C</w:t>
      </w:r>
      <w:r w:rsidRPr="000464B0">
        <w:t>adet</w:t>
      </w:r>
      <w:r w:rsidR="00296D05" w:rsidRPr="000464B0">
        <w:t>’</w:t>
      </w:r>
      <w:r w:rsidRPr="000464B0">
        <w:t>s breach of conduct or demeanor.</w:t>
      </w:r>
    </w:p>
    <w:p w14:paraId="44D9A938" w14:textId="06BAA9CA" w:rsidR="00566F2F" w:rsidRPr="000464B0" w:rsidRDefault="00566F2F" w:rsidP="002611D8">
      <w:pPr>
        <w:pStyle w:val="BodyTextFlush"/>
        <w:widowControl w:val="0"/>
        <w:numPr>
          <w:ilvl w:val="2"/>
          <w:numId w:val="19"/>
        </w:numPr>
        <w:spacing w:after="120"/>
        <w:rPr>
          <w:b/>
        </w:rPr>
      </w:pPr>
      <w:r w:rsidRPr="000464B0">
        <w:rPr>
          <w:b/>
        </w:rPr>
        <w:t>Prohibited behavior will include</w:t>
      </w:r>
      <w:r w:rsidR="0035750A" w:rsidRPr="000464B0">
        <w:rPr>
          <w:b/>
        </w:rPr>
        <w:t>,</w:t>
      </w:r>
      <w:r w:rsidRPr="000464B0">
        <w:rPr>
          <w:b/>
        </w:rPr>
        <w:t xml:space="preserve"> but not be limited to:</w:t>
      </w:r>
    </w:p>
    <w:p w14:paraId="465C824B" w14:textId="5C6052F1" w:rsidR="00566F2F" w:rsidRPr="008637AB" w:rsidRDefault="00566F2F" w:rsidP="002611D8">
      <w:pPr>
        <w:pStyle w:val="BodyTextFlush"/>
        <w:widowControl w:val="0"/>
        <w:numPr>
          <w:ilvl w:val="3"/>
          <w:numId w:val="19"/>
        </w:numPr>
        <w:spacing w:after="120"/>
        <w:rPr>
          <w:b/>
        </w:rPr>
      </w:pPr>
      <w:r w:rsidRPr="0020302D">
        <w:t>Failing to follow the Academy Rules and Regulations.</w:t>
      </w:r>
    </w:p>
    <w:p w14:paraId="5606F324" w14:textId="48B39395" w:rsidR="00566F2F" w:rsidRPr="000464B0" w:rsidRDefault="00566F2F" w:rsidP="00B26571">
      <w:pPr>
        <w:pStyle w:val="BodyTextFlush"/>
        <w:widowControl w:val="0"/>
        <w:numPr>
          <w:ilvl w:val="3"/>
          <w:numId w:val="19"/>
        </w:numPr>
        <w:spacing w:after="120"/>
      </w:pPr>
      <w:r w:rsidRPr="0020302D">
        <w:t xml:space="preserve">Failing to </w:t>
      </w:r>
      <w:r w:rsidRPr="000464B0">
        <w:t xml:space="preserve">follow </w:t>
      </w:r>
      <w:r w:rsidR="0035750A" w:rsidRPr="000464B0">
        <w:t xml:space="preserve">the </w:t>
      </w:r>
      <w:r w:rsidRPr="000464B0">
        <w:t>Yuba College Code of Student Conduct.</w:t>
      </w:r>
    </w:p>
    <w:p w14:paraId="6169165E" w14:textId="6F44F84E" w:rsidR="00566F2F" w:rsidRPr="000464B0" w:rsidRDefault="00566F2F" w:rsidP="00B26571">
      <w:pPr>
        <w:pStyle w:val="BodyTextFlush"/>
        <w:widowControl w:val="0"/>
        <w:numPr>
          <w:ilvl w:val="3"/>
          <w:numId w:val="19"/>
        </w:numPr>
        <w:spacing w:after="120"/>
      </w:pPr>
      <w:r w:rsidRPr="000464B0">
        <w:t>No Cadet shall participate in any sexual harassment activity</w:t>
      </w:r>
      <w:r w:rsidR="0035750A" w:rsidRPr="000464B0">
        <w:t>,</w:t>
      </w:r>
      <w:r w:rsidRPr="000464B0">
        <w:t xml:space="preserve"> nor knowingly allow any sexual harassment to occur.</w:t>
      </w:r>
    </w:p>
    <w:p w14:paraId="5C07751C" w14:textId="77777777" w:rsidR="00566F2F" w:rsidRPr="000464B0" w:rsidRDefault="00566F2F" w:rsidP="00B26571">
      <w:pPr>
        <w:pStyle w:val="BodyTextFlush"/>
        <w:widowControl w:val="0"/>
        <w:numPr>
          <w:ilvl w:val="3"/>
          <w:numId w:val="19"/>
        </w:numPr>
        <w:spacing w:after="120"/>
      </w:pPr>
      <w:r w:rsidRPr="000464B0">
        <w:t xml:space="preserve">Cadets will </w:t>
      </w:r>
      <w:r w:rsidR="00CC54F0" w:rsidRPr="000464B0">
        <w:t xml:space="preserve">immediately </w:t>
      </w:r>
      <w:r w:rsidRPr="000464B0">
        <w:t>report any and all negative law enforcement contact to the Academy Coordinator as soon after the contact as possible.</w:t>
      </w:r>
    </w:p>
    <w:p w14:paraId="0CCF4151" w14:textId="459938C9" w:rsidR="00CC54F0" w:rsidRPr="000464B0" w:rsidRDefault="00CC54F0" w:rsidP="00B26571">
      <w:pPr>
        <w:pStyle w:val="BodyTextFlush"/>
        <w:widowControl w:val="0"/>
        <w:numPr>
          <w:ilvl w:val="3"/>
          <w:numId w:val="19"/>
        </w:numPr>
        <w:spacing w:after="120"/>
      </w:pPr>
      <w:r w:rsidRPr="000464B0">
        <w:t xml:space="preserve">Cadets will immediately report any activity that could have </w:t>
      </w:r>
      <w:r w:rsidR="0035750A" w:rsidRPr="000464B0">
        <w:t>a negative impact on the C</w:t>
      </w:r>
      <w:r w:rsidRPr="000464B0">
        <w:t>adet, the Academy, the College and or law enforcement</w:t>
      </w:r>
      <w:r w:rsidR="0035750A" w:rsidRPr="000464B0">
        <w:t>.</w:t>
      </w:r>
    </w:p>
    <w:p w14:paraId="441EA664" w14:textId="77777777" w:rsidR="00566F2F" w:rsidRPr="000464B0" w:rsidRDefault="00D9757B" w:rsidP="00B26571">
      <w:pPr>
        <w:pStyle w:val="BodyTextFlush"/>
        <w:widowControl w:val="0"/>
        <w:numPr>
          <w:ilvl w:val="3"/>
          <w:numId w:val="19"/>
        </w:numPr>
        <w:spacing w:after="120"/>
      </w:pPr>
      <w:r w:rsidRPr="000464B0">
        <w:t>No C</w:t>
      </w:r>
      <w:r w:rsidR="00566F2F" w:rsidRPr="000464B0">
        <w:t>adet will be absent without leave.</w:t>
      </w:r>
    </w:p>
    <w:p w14:paraId="72F708A5" w14:textId="77777777" w:rsidR="00566F2F" w:rsidRPr="000464B0" w:rsidRDefault="00566F2F" w:rsidP="00B26571">
      <w:pPr>
        <w:pStyle w:val="BodyTextFlush"/>
        <w:widowControl w:val="0"/>
        <w:numPr>
          <w:ilvl w:val="3"/>
          <w:numId w:val="19"/>
        </w:numPr>
        <w:spacing w:after="120"/>
      </w:pPr>
      <w:r w:rsidRPr="000464B0">
        <w:t>Any disrespectful behavior, examples:</w:t>
      </w:r>
    </w:p>
    <w:p w14:paraId="16F779DC" w14:textId="67E8A226" w:rsidR="00566F2F" w:rsidRPr="000464B0" w:rsidRDefault="00566F2F" w:rsidP="002611D8">
      <w:pPr>
        <w:pStyle w:val="BodyTextFlush"/>
        <w:widowControl w:val="0"/>
        <w:numPr>
          <w:ilvl w:val="4"/>
          <w:numId w:val="19"/>
        </w:numPr>
        <w:spacing w:after="120"/>
      </w:pPr>
      <w:r w:rsidRPr="000464B0">
        <w:t>Showing willful disobedience of an order, direction, or regulation.</w:t>
      </w:r>
    </w:p>
    <w:p w14:paraId="34A338B7" w14:textId="77777777" w:rsidR="00566F2F" w:rsidRPr="000464B0" w:rsidRDefault="00566F2F" w:rsidP="00B26571">
      <w:pPr>
        <w:pStyle w:val="BodyTextFlush"/>
        <w:widowControl w:val="0"/>
        <w:numPr>
          <w:ilvl w:val="4"/>
          <w:numId w:val="19"/>
        </w:numPr>
        <w:spacing w:after="120"/>
      </w:pPr>
      <w:r w:rsidRPr="000464B0">
        <w:t>Failing to provide name when asked to do so by Academy Staff or College Faculty/Staff.</w:t>
      </w:r>
    </w:p>
    <w:p w14:paraId="31202169" w14:textId="2D5AE442" w:rsidR="00566F2F" w:rsidRPr="0020302D" w:rsidRDefault="0035750A" w:rsidP="00B26571">
      <w:pPr>
        <w:pStyle w:val="BodyTextFlush"/>
        <w:widowControl w:val="0"/>
        <w:numPr>
          <w:ilvl w:val="4"/>
          <w:numId w:val="19"/>
        </w:numPr>
        <w:spacing w:after="120"/>
      </w:pPr>
      <w:r w:rsidRPr="000464B0">
        <w:t>Being insubordinate to a S</w:t>
      </w:r>
      <w:r w:rsidR="00566F2F" w:rsidRPr="000464B0">
        <w:t>taff member</w:t>
      </w:r>
      <w:r w:rsidR="00566F2F" w:rsidRPr="0020302D">
        <w:t xml:space="preserve"> or class officer.</w:t>
      </w:r>
    </w:p>
    <w:p w14:paraId="096A947C" w14:textId="77777777" w:rsidR="00566F2F" w:rsidRPr="0020302D" w:rsidRDefault="00566F2F" w:rsidP="00B26571">
      <w:pPr>
        <w:pStyle w:val="BodyTextFlush"/>
        <w:widowControl w:val="0"/>
        <w:numPr>
          <w:ilvl w:val="3"/>
          <w:numId w:val="19"/>
        </w:numPr>
        <w:spacing w:after="120"/>
      </w:pPr>
      <w:r w:rsidRPr="0020302D">
        <w:t>Any disruptive or threatening behavior, examples:</w:t>
      </w:r>
    </w:p>
    <w:p w14:paraId="09906CD5" w14:textId="77777777" w:rsidR="00566F2F" w:rsidRPr="0020302D" w:rsidRDefault="00566F2F" w:rsidP="00B26571">
      <w:pPr>
        <w:pStyle w:val="BodyTextFlush"/>
        <w:widowControl w:val="0"/>
        <w:numPr>
          <w:ilvl w:val="4"/>
          <w:numId w:val="19"/>
        </w:numPr>
        <w:spacing w:after="120"/>
      </w:pPr>
      <w:r w:rsidRPr="0020302D">
        <w:t>Stirring up discord among Cadets, including practicing or encouraging discrimination regarding race, color, sex, religion, sexual orientation, national origin, or ancestry.</w:t>
      </w:r>
    </w:p>
    <w:p w14:paraId="49608041" w14:textId="77777777" w:rsidR="00566F2F" w:rsidRPr="0020302D" w:rsidRDefault="00D9757B" w:rsidP="00B26571">
      <w:pPr>
        <w:pStyle w:val="BodyTextFlush"/>
        <w:widowControl w:val="0"/>
        <w:numPr>
          <w:ilvl w:val="4"/>
          <w:numId w:val="19"/>
        </w:numPr>
        <w:spacing w:after="120"/>
      </w:pPr>
      <w:r>
        <w:t xml:space="preserve">Threatening or </w:t>
      </w:r>
      <w:r w:rsidR="00566F2F" w:rsidRPr="0020302D">
        <w:t>attempt</w:t>
      </w:r>
      <w:r>
        <w:t>ing to</w:t>
      </w:r>
      <w:r w:rsidR="00566F2F" w:rsidRPr="0020302D">
        <w:t xml:space="preserve"> do bodily harm to another.</w:t>
      </w:r>
    </w:p>
    <w:p w14:paraId="17B44379" w14:textId="77777777" w:rsidR="00566F2F" w:rsidRPr="0020302D" w:rsidRDefault="00566F2F" w:rsidP="00B26571">
      <w:pPr>
        <w:pStyle w:val="BodyTextFlush"/>
        <w:widowControl w:val="0"/>
        <w:numPr>
          <w:ilvl w:val="4"/>
          <w:numId w:val="19"/>
        </w:numPr>
        <w:spacing w:after="120"/>
      </w:pPr>
      <w:r w:rsidRPr="0020302D">
        <w:t>Displaying discourteous treatment of another, including the use of insulting, abusive, or profane language.</w:t>
      </w:r>
    </w:p>
    <w:p w14:paraId="7D19C553" w14:textId="77777777" w:rsidR="00566F2F" w:rsidRDefault="00566F2F" w:rsidP="00B26571">
      <w:pPr>
        <w:pStyle w:val="BodyTextFlush"/>
        <w:widowControl w:val="0"/>
        <w:numPr>
          <w:ilvl w:val="4"/>
          <w:numId w:val="19"/>
        </w:numPr>
        <w:spacing w:after="120"/>
      </w:pPr>
      <w:r w:rsidRPr="0020302D">
        <w:t>Displaying a continuing exhibition of bad taste in the presence of others.</w:t>
      </w:r>
    </w:p>
    <w:p w14:paraId="17576128" w14:textId="77777777" w:rsidR="00566F2F" w:rsidRPr="0020302D" w:rsidRDefault="00566F2F" w:rsidP="00B26571">
      <w:pPr>
        <w:pStyle w:val="BodyTextFlush"/>
        <w:widowControl w:val="0"/>
        <w:numPr>
          <w:ilvl w:val="4"/>
          <w:numId w:val="19"/>
        </w:numPr>
        <w:spacing w:after="120"/>
      </w:pPr>
      <w:r w:rsidRPr="0020302D">
        <w:t>Displaying disrespect to a Staff member, instructor, or fellow Cadet.</w:t>
      </w:r>
    </w:p>
    <w:p w14:paraId="354161F8" w14:textId="77777777" w:rsidR="00566F2F" w:rsidRPr="0020302D" w:rsidRDefault="00566F2F" w:rsidP="00B26571">
      <w:pPr>
        <w:pStyle w:val="BodyTextFlush"/>
        <w:widowControl w:val="0"/>
        <w:numPr>
          <w:ilvl w:val="4"/>
          <w:numId w:val="19"/>
        </w:numPr>
        <w:spacing w:after="120"/>
      </w:pPr>
      <w:r w:rsidRPr="0020302D">
        <w:t>Placing the Cadet’s Department or the Academy in an embarrassing position by his/her conduct.</w:t>
      </w:r>
    </w:p>
    <w:p w14:paraId="4F69D695" w14:textId="77777777" w:rsidR="00566F2F" w:rsidRPr="0020302D" w:rsidRDefault="00566F2F" w:rsidP="00B26571">
      <w:pPr>
        <w:pStyle w:val="BodyTextFlush"/>
        <w:widowControl w:val="0"/>
        <w:numPr>
          <w:ilvl w:val="4"/>
          <w:numId w:val="19"/>
        </w:numPr>
        <w:spacing w:after="120"/>
      </w:pPr>
      <w:r w:rsidRPr="0020302D">
        <w:t>Endangering any person, including himself or herself, through careless or willful violation of safety rules or instructions.</w:t>
      </w:r>
    </w:p>
    <w:p w14:paraId="4C0623CE" w14:textId="77777777" w:rsidR="00566F2F" w:rsidRPr="0020302D" w:rsidRDefault="00566F2F" w:rsidP="00B26571">
      <w:pPr>
        <w:pStyle w:val="BodyTextFlush"/>
        <w:widowControl w:val="0"/>
        <w:numPr>
          <w:ilvl w:val="3"/>
          <w:numId w:val="19"/>
        </w:numPr>
        <w:spacing w:after="120"/>
      </w:pPr>
      <w:r w:rsidRPr="0020302D">
        <w:t>Any integrity issues, examples:</w:t>
      </w:r>
    </w:p>
    <w:p w14:paraId="4639E8A8" w14:textId="77777777" w:rsidR="00566F2F" w:rsidRPr="0020302D" w:rsidRDefault="00566F2F" w:rsidP="00B26571">
      <w:pPr>
        <w:pStyle w:val="BodyTextFlush"/>
        <w:widowControl w:val="0"/>
        <w:numPr>
          <w:ilvl w:val="4"/>
          <w:numId w:val="19"/>
        </w:numPr>
        <w:spacing w:after="120"/>
      </w:pPr>
      <w:r w:rsidRPr="0020302D">
        <w:t>Cheating during any examination, or knowingly allow another Cadet to cheat.</w:t>
      </w:r>
    </w:p>
    <w:p w14:paraId="0D0F3243" w14:textId="77777777" w:rsidR="00566F2F" w:rsidRPr="0020302D" w:rsidRDefault="00566F2F" w:rsidP="00B26571">
      <w:pPr>
        <w:pStyle w:val="BodyTextFlush"/>
        <w:widowControl w:val="0"/>
        <w:numPr>
          <w:ilvl w:val="4"/>
          <w:numId w:val="19"/>
        </w:numPr>
        <w:spacing w:after="120"/>
      </w:pPr>
      <w:r w:rsidRPr="0020302D">
        <w:t>Failing to maintain appropriate personal appearance.</w:t>
      </w:r>
    </w:p>
    <w:p w14:paraId="4F1DF547" w14:textId="7949CDB1" w:rsidR="00566F2F" w:rsidRPr="000464B0" w:rsidRDefault="00566F2F" w:rsidP="00B26571">
      <w:pPr>
        <w:pStyle w:val="BodyTextFlush"/>
        <w:widowControl w:val="0"/>
        <w:numPr>
          <w:ilvl w:val="4"/>
          <w:numId w:val="19"/>
        </w:numPr>
        <w:spacing w:after="120"/>
      </w:pPr>
      <w:r w:rsidRPr="0020302D">
        <w:lastRenderedPageBreak/>
        <w:t>Displaying negligence in performing official duties, including failure to follow Aca</w:t>
      </w:r>
      <w:r w:rsidR="00BF6AAF">
        <w:t xml:space="preserve">demy regulations or </w:t>
      </w:r>
      <w:r w:rsidR="00BF6AAF" w:rsidRPr="000464B0">
        <w:t>S</w:t>
      </w:r>
      <w:r w:rsidRPr="000464B0">
        <w:t>taff instructions.</w:t>
      </w:r>
    </w:p>
    <w:p w14:paraId="49B60B58" w14:textId="77777777" w:rsidR="00566F2F" w:rsidRPr="000464B0" w:rsidRDefault="00566F2F" w:rsidP="00B26571">
      <w:pPr>
        <w:pStyle w:val="BodyTextFlush"/>
        <w:widowControl w:val="0"/>
        <w:numPr>
          <w:ilvl w:val="4"/>
          <w:numId w:val="19"/>
        </w:numPr>
        <w:spacing w:after="120"/>
      </w:pPr>
      <w:r w:rsidRPr="000464B0">
        <w:t>Displaying willf</w:t>
      </w:r>
      <w:r w:rsidR="007659B1" w:rsidRPr="000464B0">
        <w:t>ul disregard of the Cadet’s Department</w:t>
      </w:r>
      <w:r w:rsidRPr="000464B0">
        <w:t xml:space="preserve"> or Academy regulations.</w:t>
      </w:r>
    </w:p>
    <w:p w14:paraId="20ADBAC0" w14:textId="77777777" w:rsidR="00566F2F" w:rsidRPr="000464B0" w:rsidRDefault="00566F2F" w:rsidP="00B26571">
      <w:pPr>
        <w:pStyle w:val="BodyTextFlush"/>
        <w:widowControl w:val="0"/>
        <w:numPr>
          <w:ilvl w:val="4"/>
          <w:numId w:val="19"/>
        </w:numPr>
        <w:spacing w:after="120"/>
      </w:pPr>
      <w:r w:rsidRPr="000464B0">
        <w:t>Displaying carelessness, indifference, laziness, lack of alertness, or inattention to duty.</w:t>
      </w:r>
    </w:p>
    <w:p w14:paraId="3E7BD547" w14:textId="16FCD930" w:rsidR="00566F2F" w:rsidRPr="000464B0" w:rsidRDefault="00FF2592" w:rsidP="00B26571">
      <w:pPr>
        <w:pStyle w:val="BodyTextFlush"/>
        <w:widowControl w:val="0"/>
        <w:numPr>
          <w:ilvl w:val="4"/>
          <w:numId w:val="19"/>
        </w:numPr>
        <w:spacing w:after="120"/>
      </w:pPr>
      <w:r w:rsidRPr="000464B0">
        <w:t>Drinking alcohol or having</w:t>
      </w:r>
      <w:r w:rsidR="00566F2F" w:rsidRPr="000464B0">
        <w:t xml:space="preserve"> in his/her possession or under his/her control an alcoholic beverage or marijuana on Academy/College grounds.  </w:t>
      </w:r>
    </w:p>
    <w:p w14:paraId="27DFC7E7" w14:textId="25E5546A" w:rsidR="00566F2F" w:rsidRPr="000464B0" w:rsidRDefault="00566F2F" w:rsidP="00B26571">
      <w:pPr>
        <w:pStyle w:val="BodyTextFlush"/>
        <w:widowControl w:val="0"/>
        <w:numPr>
          <w:ilvl w:val="4"/>
          <w:numId w:val="19"/>
        </w:numPr>
        <w:spacing w:after="120"/>
      </w:pPr>
      <w:r w:rsidRPr="000464B0">
        <w:t>B</w:t>
      </w:r>
      <w:r w:rsidR="00FF2592" w:rsidRPr="000464B0">
        <w:t>eing under the influence or having</w:t>
      </w:r>
      <w:r w:rsidRPr="000464B0">
        <w:t xml:space="preserve"> in his/her possession or under his/her control marijuana.</w:t>
      </w:r>
    </w:p>
    <w:p w14:paraId="698B58E9" w14:textId="50C49DD6" w:rsidR="00566F2F" w:rsidRPr="000464B0" w:rsidRDefault="007659B1" w:rsidP="002611D8">
      <w:pPr>
        <w:pStyle w:val="BodyTextFlush"/>
        <w:widowControl w:val="0"/>
        <w:spacing w:after="120"/>
        <w:ind w:left="3600"/>
      </w:pPr>
      <w:r w:rsidRPr="000464B0">
        <w:t>This includes any C</w:t>
      </w:r>
      <w:r w:rsidR="00566F2F" w:rsidRPr="000464B0">
        <w:t>adet who uses/possesses marijuana while in compli</w:t>
      </w:r>
      <w:r w:rsidRPr="000464B0">
        <w:t>ance with California State L</w:t>
      </w:r>
      <w:r w:rsidR="00566F2F" w:rsidRPr="000464B0">
        <w:t>aw</w:t>
      </w:r>
      <w:r w:rsidR="00FF2592" w:rsidRPr="000464B0">
        <w:t>,</w:t>
      </w:r>
      <w:r w:rsidR="00566F2F" w:rsidRPr="000464B0">
        <w:t xml:space="preserve"> Penal Code 215.</w:t>
      </w:r>
    </w:p>
    <w:p w14:paraId="3B5D8836" w14:textId="77777777" w:rsidR="00566F2F" w:rsidRPr="000464B0" w:rsidRDefault="00566F2F" w:rsidP="00B26571">
      <w:pPr>
        <w:pStyle w:val="BodyTextFlush"/>
        <w:widowControl w:val="0"/>
        <w:numPr>
          <w:ilvl w:val="4"/>
          <w:numId w:val="19"/>
        </w:numPr>
        <w:spacing w:after="120"/>
      </w:pPr>
      <w:r w:rsidRPr="000464B0">
        <w:t>Being in possession or under the influence of any non-prescription narcotics on or off the Academy/College grounds.</w:t>
      </w:r>
    </w:p>
    <w:p w14:paraId="4FDDF788" w14:textId="77777777" w:rsidR="00566F2F" w:rsidRPr="000464B0" w:rsidRDefault="00566F2F" w:rsidP="00B26571">
      <w:pPr>
        <w:pStyle w:val="BodyTextFlush"/>
        <w:widowControl w:val="0"/>
        <w:numPr>
          <w:ilvl w:val="4"/>
          <w:numId w:val="19"/>
        </w:numPr>
        <w:spacing w:after="120"/>
      </w:pPr>
      <w:r w:rsidRPr="000464B0">
        <w:t xml:space="preserve">Being under the influence of any drug(s) and/or intoxicant(s).  </w:t>
      </w:r>
    </w:p>
    <w:p w14:paraId="3A8A6CA6" w14:textId="77777777" w:rsidR="00566F2F" w:rsidRPr="000464B0" w:rsidRDefault="00566F2F" w:rsidP="002611D8">
      <w:pPr>
        <w:pStyle w:val="BodyTextFlush"/>
        <w:widowControl w:val="0"/>
        <w:spacing w:after="120"/>
        <w:ind w:left="3600"/>
      </w:pPr>
      <w:r w:rsidRPr="000464B0">
        <w:t>Cadets will not drink any alcoholic</w:t>
      </w:r>
      <w:r w:rsidR="00A7383C" w:rsidRPr="000464B0">
        <w:t xml:space="preserve"> beverage</w:t>
      </w:r>
      <w:r w:rsidRPr="000464B0">
        <w:t xml:space="preserve"> within 12 hours of any scheduled Academy training.</w:t>
      </w:r>
    </w:p>
    <w:p w14:paraId="1DB0F86E" w14:textId="77777777" w:rsidR="00566F2F" w:rsidRPr="000464B0" w:rsidRDefault="00566F2F" w:rsidP="00B26571">
      <w:pPr>
        <w:pStyle w:val="BodyTextFlush"/>
        <w:widowControl w:val="0"/>
        <w:numPr>
          <w:ilvl w:val="4"/>
          <w:numId w:val="19"/>
        </w:numPr>
        <w:spacing w:after="120"/>
      </w:pPr>
      <w:r w:rsidRPr="000464B0">
        <w:t>Gambling on Academy grounds.</w:t>
      </w:r>
    </w:p>
    <w:p w14:paraId="3B10C05A" w14:textId="77777777" w:rsidR="00566F2F" w:rsidRPr="000464B0" w:rsidRDefault="00566F2F" w:rsidP="00B26571">
      <w:pPr>
        <w:pStyle w:val="BodyTextFlush"/>
        <w:widowControl w:val="0"/>
        <w:numPr>
          <w:ilvl w:val="4"/>
          <w:numId w:val="19"/>
        </w:numPr>
        <w:spacing w:after="120"/>
      </w:pPr>
      <w:r w:rsidRPr="000464B0">
        <w:t>Using his/her position for the purpose of personal gain, including the acceptance of gratuities.</w:t>
      </w:r>
    </w:p>
    <w:p w14:paraId="4A63638B" w14:textId="38478D34" w:rsidR="00566F2F" w:rsidRPr="000464B0" w:rsidRDefault="00566F2F" w:rsidP="00B26571">
      <w:pPr>
        <w:pStyle w:val="BodyTextFlush"/>
        <w:widowControl w:val="0"/>
        <w:numPr>
          <w:ilvl w:val="4"/>
          <w:numId w:val="19"/>
        </w:numPr>
        <w:spacing w:after="120"/>
      </w:pPr>
      <w:r w:rsidRPr="000464B0">
        <w:t>Violating any public law or ordinance (</w:t>
      </w:r>
      <w:r w:rsidR="00FF2592" w:rsidRPr="000464B0">
        <w:t>i</w:t>
      </w:r>
      <w:r w:rsidR="00F31A9E" w:rsidRPr="000464B0">
        <w:t xml:space="preserve">nfraction, </w:t>
      </w:r>
      <w:r w:rsidRPr="000464B0">
        <w:t>felony or misdemeanor).</w:t>
      </w:r>
    </w:p>
    <w:p w14:paraId="08CF8120" w14:textId="77777777" w:rsidR="00566F2F" w:rsidRPr="000464B0" w:rsidRDefault="00566F2F" w:rsidP="00B26571">
      <w:pPr>
        <w:pStyle w:val="BodyTextFlush"/>
        <w:widowControl w:val="0"/>
        <w:numPr>
          <w:ilvl w:val="4"/>
          <w:numId w:val="19"/>
        </w:numPr>
        <w:spacing w:after="120"/>
      </w:pPr>
      <w:r w:rsidRPr="000464B0">
        <w:t>Disclosing confidential information without authorization.</w:t>
      </w:r>
    </w:p>
    <w:p w14:paraId="2F2DF485" w14:textId="3A969A8C" w:rsidR="00566F2F" w:rsidRDefault="00566F2F" w:rsidP="00B26571">
      <w:pPr>
        <w:pStyle w:val="BodyTextFlush"/>
        <w:widowControl w:val="0"/>
        <w:numPr>
          <w:ilvl w:val="4"/>
          <w:numId w:val="19"/>
        </w:numPr>
        <w:spacing w:after="120"/>
      </w:pPr>
      <w:r w:rsidRPr="000464B0">
        <w:t>Failing to take care of his/her perso</w:t>
      </w:r>
      <w:r w:rsidR="007659B1" w:rsidRPr="000464B0">
        <w:t>nal business or fail</w:t>
      </w:r>
      <w:r w:rsidR="00FF2592" w:rsidRPr="000464B0">
        <w:t>ing</w:t>
      </w:r>
      <w:r w:rsidR="007659B1" w:rsidRPr="000464B0">
        <w:t xml:space="preserve"> to</w:t>
      </w:r>
      <w:r w:rsidR="007659B1">
        <w:t xml:space="preserve"> pay</w:t>
      </w:r>
      <w:r w:rsidRPr="0020302D">
        <w:t xml:space="preserve"> debts when due, thereby causing embarrassment to this Academy or his/her Department.</w:t>
      </w:r>
    </w:p>
    <w:p w14:paraId="557FBFB1" w14:textId="77777777" w:rsidR="00566F2F" w:rsidRPr="0020302D" w:rsidRDefault="00566F2F" w:rsidP="00B26571">
      <w:pPr>
        <w:pStyle w:val="BodyTextFlush"/>
        <w:widowControl w:val="0"/>
        <w:numPr>
          <w:ilvl w:val="3"/>
          <w:numId w:val="19"/>
        </w:numPr>
        <w:spacing w:after="120"/>
      </w:pPr>
      <w:r w:rsidRPr="0020302D">
        <w:t>Providing false or misleading information. Examples:</w:t>
      </w:r>
    </w:p>
    <w:p w14:paraId="62BCA145" w14:textId="77777777" w:rsidR="00566F2F" w:rsidRPr="0020302D" w:rsidRDefault="00566F2F" w:rsidP="00B26571">
      <w:pPr>
        <w:pStyle w:val="BodyTextFlush"/>
        <w:widowControl w:val="0"/>
        <w:numPr>
          <w:ilvl w:val="4"/>
          <w:numId w:val="19"/>
        </w:numPr>
        <w:spacing w:after="120"/>
      </w:pPr>
      <w:r w:rsidRPr="0020302D">
        <w:t>Willfully falsifying any submitted report, record</w:t>
      </w:r>
      <w:r w:rsidR="007659B1">
        <w:t>,</w:t>
      </w:r>
      <w:r w:rsidRPr="0020302D">
        <w:t xml:space="preserve"> or request.</w:t>
      </w:r>
    </w:p>
    <w:p w14:paraId="1B81A834" w14:textId="77777777" w:rsidR="00566F2F" w:rsidRDefault="00566F2F" w:rsidP="00B26571">
      <w:pPr>
        <w:pStyle w:val="BodyTextFlush"/>
        <w:widowControl w:val="0"/>
        <w:numPr>
          <w:ilvl w:val="4"/>
          <w:numId w:val="19"/>
        </w:numPr>
        <w:spacing w:after="120"/>
      </w:pPr>
      <w:r w:rsidRPr="0020302D">
        <w:t>Deliberately falsifying a statement in response to any question during an official inquiry.</w:t>
      </w:r>
    </w:p>
    <w:p w14:paraId="3F6FDD75" w14:textId="77777777" w:rsidR="00A7383C" w:rsidRDefault="00A7383C" w:rsidP="00201857">
      <w:pPr>
        <w:pStyle w:val="BodyTextFlush"/>
        <w:widowControl w:val="0"/>
        <w:spacing w:after="120"/>
      </w:pPr>
    </w:p>
    <w:p w14:paraId="3FDC63B1" w14:textId="77777777" w:rsidR="00201857" w:rsidRDefault="00201857" w:rsidP="00201857">
      <w:pPr>
        <w:pStyle w:val="BodyTextFlush"/>
        <w:widowControl w:val="0"/>
        <w:spacing w:after="120"/>
      </w:pPr>
    </w:p>
    <w:p w14:paraId="4B7BA7BE" w14:textId="77777777" w:rsidR="00201857" w:rsidRDefault="00201857" w:rsidP="00201857">
      <w:pPr>
        <w:pStyle w:val="BodyTextFlush"/>
        <w:widowControl w:val="0"/>
        <w:spacing w:after="120"/>
      </w:pPr>
    </w:p>
    <w:p w14:paraId="3391704B" w14:textId="77777777" w:rsidR="00201857" w:rsidRDefault="00201857" w:rsidP="00201857">
      <w:pPr>
        <w:pStyle w:val="BodyTextFlush"/>
        <w:widowControl w:val="0"/>
        <w:spacing w:after="120"/>
      </w:pPr>
    </w:p>
    <w:p w14:paraId="48BF3C60" w14:textId="77777777" w:rsidR="00201857" w:rsidRDefault="00201857" w:rsidP="00201857">
      <w:pPr>
        <w:pStyle w:val="BodyTextFlush"/>
        <w:widowControl w:val="0"/>
        <w:spacing w:after="120"/>
      </w:pPr>
    </w:p>
    <w:p w14:paraId="113FF2D0" w14:textId="77777777" w:rsidR="00201857" w:rsidRDefault="00201857" w:rsidP="00201857">
      <w:pPr>
        <w:pStyle w:val="BodyTextFlush"/>
        <w:widowControl w:val="0"/>
        <w:spacing w:after="120"/>
      </w:pPr>
    </w:p>
    <w:p w14:paraId="1F546B24" w14:textId="77777777" w:rsidR="00201857" w:rsidRDefault="00201857" w:rsidP="00201857">
      <w:pPr>
        <w:pStyle w:val="BodyTextFlush"/>
        <w:widowControl w:val="0"/>
        <w:spacing w:after="120"/>
      </w:pPr>
    </w:p>
    <w:p w14:paraId="16E29541" w14:textId="77777777" w:rsidR="00102891" w:rsidRPr="002611D8" w:rsidRDefault="00A7383C" w:rsidP="00BF7774">
      <w:pPr>
        <w:pStyle w:val="BodyTextFlush"/>
        <w:widowControl w:val="0"/>
        <w:spacing w:after="120"/>
        <w:ind w:firstLine="720"/>
        <w:rPr>
          <w:b/>
        </w:rPr>
      </w:pPr>
      <w:r w:rsidRPr="002611D8">
        <w:rPr>
          <w:b/>
        </w:rPr>
        <w:lastRenderedPageBreak/>
        <w:t>STANDAR</w:t>
      </w:r>
      <w:r w:rsidR="007659B1" w:rsidRPr="002611D8">
        <w:rPr>
          <w:b/>
        </w:rPr>
        <w:t>D</w:t>
      </w:r>
      <w:r w:rsidRPr="002611D8">
        <w:rPr>
          <w:b/>
        </w:rPr>
        <w:t>S OF CONDUCT (</w:t>
      </w:r>
      <w:r w:rsidR="00102891" w:rsidRPr="002611D8">
        <w:rPr>
          <w:b/>
        </w:rPr>
        <w:t>CLASSROOM</w:t>
      </w:r>
      <w:r w:rsidRPr="002611D8">
        <w:rPr>
          <w:b/>
        </w:rPr>
        <w:t>)</w:t>
      </w:r>
    </w:p>
    <w:p w14:paraId="2FAB74D4" w14:textId="77777777" w:rsidR="00BF7774" w:rsidRDefault="00102891" w:rsidP="00E64045">
      <w:pPr>
        <w:pStyle w:val="BodyTextFlush"/>
        <w:widowControl w:val="0"/>
        <w:spacing w:after="120"/>
        <w:ind w:left="720"/>
      </w:pPr>
      <w:r w:rsidRPr="0020302D">
        <w:t xml:space="preserve">A large portion of the Cadet training is completed in the classroom.  </w:t>
      </w:r>
    </w:p>
    <w:p w14:paraId="374DE3CF" w14:textId="02D35D57" w:rsidR="00102891" w:rsidRPr="0020302D" w:rsidRDefault="00BF7774" w:rsidP="00BF7774">
      <w:pPr>
        <w:pStyle w:val="BodyTextFlush"/>
        <w:widowControl w:val="0"/>
        <w:spacing w:after="120"/>
        <w:ind w:left="1440" w:hanging="720"/>
      </w:pPr>
      <w:r>
        <w:t xml:space="preserve">B. </w:t>
      </w:r>
      <w:r>
        <w:tab/>
      </w:r>
      <w:r w:rsidR="00102891" w:rsidRPr="0020302D">
        <w:t>It is necessary that all Cadets adhere to the following regulations, which will promote an orderly environment conducive to l</w:t>
      </w:r>
      <w:r w:rsidR="00E64045">
        <w:t>earning volumes of information:</w:t>
      </w:r>
    </w:p>
    <w:p w14:paraId="4EB3CC07" w14:textId="13AC11BB" w:rsidR="00102891" w:rsidRPr="0020302D" w:rsidRDefault="00BF7774" w:rsidP="00BF7774">
      <w:pPr>
        <w:pStyle w:val="BodyTextFlush"/>
        <w:widowControl w:val="0"/>
        <w:spacing w:after="120"/>
        <w:ind w:left="1440"/>
      </w:pPr>
      <w:r>
        <w:t xml:space="preserve">1. </w:t>
      </w:r>
      <w:r>
        <w:tab/>
      </w:r>
      <w:r w:rsidR="00102891" w:rsidRPr="0020302D">
        <w:t>Cadets shall be alert, attentive, and shall sit up straight with both feet flat on the floor.</w:t>
      </w:r>
    </w:p>
    <w:p w14:paraId="14493ECC" w14:textId="6CCE3122" w:rsidR="00A7383C" w:rsidRPr="000464B0" w:rsidRDefault="00BF7774" w:rsidP="00BF7774">
      <w:pPr>
        <w:pStyle w:val="BodyTextFlush"/>
        <w:widowControl w:val="0"/>
        <w:spacing w:after="120"/>
        <w:ind w:left="2160" w:hanging="720"/>
      </w:pPr>
      <w:r>
        <w:t>2.</w:t>
      </w:r>
      <w:r>
        <w:tab/>
      </w:r>
      <w:r w:rsidR="00102891" w:rsidRPr="0020302D">
        <w:t xml:space="preserve">Only those items related to training are allowed on the </w:t>
      </w:r>
      <w:r w:rsidR="00944C54" w:rsidRPr="0020302D">
        <w:t>desktops</w:t>
      </w:r>
      <w:r w:rsidR="00102891" w:rsidRPr="0020302D">
        <w:t>.</w:t>
      </w:r>
      <w:r w:rsidR="002611D8">
        <w:t xml:space="preserve"> </w:t>
      </w:r>
      <w:r w:rsidR="00A7383C">
        <w:t>U</w:t>
      </w:r>
      <w:r w:rsidR="003A64A0">
        <w:t xml:space="preserve">nless otherwise </w:t>
      </w:r>
      <w:r w:rsidR="003A64A0" w:rsidRPr="000464B0">
        <w:t>instructed</w:t>
      </w:r>
      <w:r w:rsidR="00AD76C3" w:rsidRPr="000464B0">
        <w:t>,</w:t>
      </w:r>
      <w:r w:rsidR="003A64A0" w:rsidRPr="000464B0">
        <w:t xml:space="preserve"> the C</w:t>
      </w:r>
      <w:r w:rsidR="00A7383C" w:rsidRPr="000464B0">
        <w:t>adets will have the following items on their desk prior to the start of the scheduled learning domain</w:t>
      </w:r>
      <w:r w:rsidR="00FC6BDA">
        <w:t>:</w:t>
      </w:r>
    </w:p>
    <w:p w14:paraId="51333E52" w14:textId="2534716A" w:rsidR="00A7383C" w:rsidRDefault="00A7383C" w:rsidP="00277B23">
      <w:pPr>
        <w:pStyle w:val="BodyTextFlush"/>
        <w:widowControl w:val="0"/>
        <w:numPr>
          <w:ilvl w:val="4"/>
          <w:numId w:val="38"/>
        </w:numPr>
        <w:spacing w:after="120"/>
      </w:pPr>
      <w:r w:rsidRPr="000464B0">
        <w:t>LD book for the scheduled domain</w:t>
      </w:r>
      <w:r w:rsidR="008F6F31">
        <w:t xml:space="preserve"> / Academy laptop computer</w:t>
      </w:r>
    </w:p>
    <w:p w14:paraId="67EFA395" w14:textId="750200A2" w:rsidR="008F6F31" w:rsidRPr="000464B0" w:rsidRDefault="008F6F31" w:rsidP="008F6F31">
      <w:pPr>
        <w:pStyle w:val="BodyTextFlush"/>
        <w:widowControl w:val="0"/>
        <w:spacing w:after="120"/>
        <w:ind w:left="3600"/>
      </w:pPr>
      <w:r>
        <w:t>(No internet access unless specifically approved by the coordinator)</w:t>
      </w:r>
    </w:p>
    <w:p w14:paraId="35237DA9" w14:textId="77777777" w:rsidR="00A7383C" w:rsidRPr="000464B0" w:rsidRDefault="00A7383C" w:rsidP="00277B23">
      <w:pPr>
        <w:pStyle w:val="BodyTextFlush"/>
        <w:widowControl w:val="0"/>
        <w:numPr>
          <w:ilvl w:val="4"/>
          <w:numId w:val="38"/>
        </w:numPr>
        <w:spacing w:after="120"/>
      </w:pPr>
      <w:r w:rsidRPr="000464B0">
        <w:t>Student nameplate</w:t>
      </w:r>
    </w:p>
    <w:p w14:paraId="20077E7B" w14:textId="77777777" w:rsidR="00A7383C" w:rsidRPr="000464B0" w:rsidRDefault="00A7383C" w:rsidP="00277B23">
      <w:pPr>
        <w:pStyle w:val="BodyTextFlush"/>
        <w:widowControl w:val="0"/>
        <w:numPr>
          <w:ilvl w:val="4"/>
          <w:numId w:val="38"/>
        </w:numPr>
        <w:spacing w:after="120"/>
      </w:pPr>
      <w:r w:rsidRPr="000464B0">
        <w:t>Writing instrument</w:t>
      </w:r>
    </w:p>
    <w:p w14:paraId="37CA76F5" w14:textId="3F70367E" w:rsidR="00A7383C" w:rsidRPr="000464B0" w:rsidRDefault="00A7383C" w:rsidP="00277B23">
      <w:pPr>
        <w:pStyle w:val="BodyTextFlush"/>
        <w:widowControl w:val="0"/>
        <w:numPr>
          <w:ilvl w:val="4"/>
          <w:numId w:val="38"/>
        </w:numPr>
        <w:spacing w:after="120"/>
      </w:pPr>
      <w:r w:rsidRPr="000464B0">
        <w:t>Any other material as in</w:t>
      </w:r>
      <w:r w:rsidR="00CC54F0" w:rsidRPr="000464B0">
        <w:t xml:space="preserve">structed </w:t>
      </w:r>
      <w:r w:rsidR="003A64A0" w:rsidRPr="000464B0">
        <w:t>by the Coordinator, RTO and/or I</w:t>
      </w:r>
      <w:r w:rsidR="00FC6BDA">
        <w:t>nstructor</w:t>
      </w:r>
    </w:p>
    <w:p w14:paraId="773E8D03" w14:textId="5BEF10C6" w:rsidR="00102891" w:rsidRPr="000464B0" w:rsidRDefault="000F43B2" w:rsidP="00277B23">
      <w:pPr>
        <w:pStyle w:val="BodyTextFlush"/>
        <w:widowControl w:val="0"/>
        <w:numPr>
          <w:ilvl w:val="0"/>
          <w:numId w:val="60"/>
        </w:numPr>
        <w:spacing w:after="120"/>
      </w:pPr>
      <w:r>
        <w:t xml:space="preserve">Staff </w:t>
      </w:r>
      <w:r w:rsidR="00102891" w:rsidRPr="000464B0">
        <w:t>instructors desire and en</w:t>
      </w:r>
      <w:r w:rsidR="003A64A0" w:rsidRPr="000464B0">
        <w:t xml:space="preserve">courage </w:t>
      </w:r>
      <w:r w:rsidR="00944C54" w:rsidRPr="000464B0">
        <w:t>questions</w:t>
      </w:r>
      <w:r w:rsidR="00AD76C3" w:rsidRPr="000464B0">
        <w:t>,</w:t>
      </w:r>
      <w:r w:rsidR="003A64A0" w:rsidRPr="000464B0">
        <w:t xml:space="preserve"> provided</w:t>
      </w:r>
      <w:r w:rsidR="00102891" w:rsidRPr="000464B0">
        <w:t xml:space="preserve"> they represent an honest attempt to gain information.</w:t>
      </w:r>
    </w:p>
    <w:p w14:paraId="0C50E7CC" w14:textId="320DA757" w:rsidR="00102891" w:rsidRPr="002611D8" w:rsidRDefault="00102891" w:rsidP="00277B23">
      <w:pPr>
        <w:pStyle w:val="BodyTextFlush"/>
        <w:widowControl w:val="0"/>
        <w:numPr>
          <w:ilvl w:val="0"/>
          <w:numId w:val="60"/>
        </w:numPr>
        <w:spacing w:after="120"/>
      </w:pPr>
      <w:r w:rsidRPr="002611D8">
        <w:t>Cadets should have a sincere interest, an open mind, and a desire to learn.  No questions should be asked which are not pertinent to the subject being discussed, or which are presented to show off or kill time.</w:t>
      </w:r>
    </w:p>
    <w:p w14:paraId="40BB5B9E" w14:textId="1DEF24F5" w:rsidR="00102891" w:rsidRPr="0020302D" w:rsidRDefault="00102891" w:rsidP="00277B23">
      <w:pPr>
        <w:pStyle w:val="BodyTextFlush"/>
        <w:widowControl w:val="0"/>
        <w:numPr>
          <w:ilvl w:val="0"/>
          <w:numId w:val="60"/>
        </w:numPr>
        <w:spacing w:after="120"/>
      </w:pPr>
      <w:r w:rsidRPr="0020302D">
        <w:t>When quest</w:t>
      </w:r>
      <w:r w:rsidR="00212193">
        <w:t>ions are posed, the Cadet shall:</w:t>
      </w:r>
    </w:p>
    <w:p w14:paraId="1D8B9FD5" w14:textId="4D3B3B67" w:rsidR="00102891" w:rsidRPr="0020302D" w:rsidRDefault="00E17C0B" w:rsidP="00212193">
      <w:pPr>
        <w:pStyle w:val="BodyTextFlush"/>
        <w:widowControl w:val="0"/>
        <w:spacing w:after="120"/>
        <w:ind w:left="2160" w:firstLine="720"/>
      </w:pPr>
      <w:r>
        <w:t>a)</w:t>
      </w:r>
      <w:r w:rsidR="00212193">
        <w:t xml:space="preserve">  </w:t>
      </w:r>
      <w:r w:rsidR="00212193">
        <w:tab/>
      </w:r>
      <w:r w:rsidR="00102891" w:rsidRPr="0020302D">
        <w:t xml:space="preserve">Gain the instructor’s attention by raising his/her hand.  </w:t>
      </w:r>
    </w:p>
    <w:p w14:paraId="64EF7969" w14:textId="7E0F1F1D" w:rsidR="00102891" w:rsidRPr="0020302D" w:rsidRDefault="00E17C0B" w:rsidP="00212193">
      <w:pPr>
        <w:pStyle w:val="BodyTextFlush"/>
        <w:widowControl w:val="0"/>
        <w:spacing w:after="120"/>
        <w:ind w:left="3600" w:hanging="720"/>
      </w:pPr>
      <w:r>
        <w:t>b)</w:t>
      </w:r>
      <w:r w:rsidR="00212193">
        <w:t xml:space="preserve">  </w:t>
      </w:r>
      <w:r w:rsidR="00212193">
        <w:tab/>
      </w:r>
      <w:r w:rsidR="00102891" w:rsidRPr="0020302D">
        <w:t xml:space="preserve">Once recognition is gained, the Cadet shall preface the question with, “Sir,” “Ma’am,” “Ms.” or rank, whichever is appropriate.  </w:t>
      </w:r>
    </w:p>
    <w:p w14:paraId="5A934D7A" w14:textId="77777777" w:rsidR="00102891" w:rsidRPr="0020302D" w:rsidRDefault="00102891" w:rsidP="00212193">
      <w:pPr>
        <w:pStyle w:val="BodyTextFlush"/>
        <w:widowControl w:val="0"/>
        <w:spacing w:after="120"/>
        <w:ind w:left="3600"/>
      </w:pPr>
      <w:r w:rsidRPr="0020302D">
        <w:t>This is not only a matter of courtesy, but it affords other Cadets the opportunity to hear the questions.</w:t>
      </w:r>
    </w:p>
    <w:p w14:paraId="3799806F" w14:textId="2FA705EB" w:rsidR="00102891" w:rsidRPr="0020302D" w:rsidRDefault="00E17C0B" w:rsidP="00212193">
      <w:pPr>
        <w:pStyle w:val="BodyTextFlush"/>
        <w:widowControl w:val="0"/>
        <w:spacing w:after="120"/>
        <w:ind w:left="2880"/>
      </w:pPr>
      <w:r>
        <w:t>c)</w:t>
      </w:r>
      <w:r w:rsidR="00212193">
        <w:t xml:space="preserve"> </w:t>
      </w:r>
      <w:r w:rsidR="00212193">
        <w:tab/>
        <w:t xml:space="preserve"> </w:t>
      </w:r>
      <w:r w:rsidR="00102891" w:rsidRPr="0020302D">
        <w:t>The Cadet will then ask the question.</w:t>
      </w:r>
    </w:p>
    <w:p w14:paraId="47198253" w14:textId="6022546F" w:rsidR="00102891" w:rsidRPr="0020302D" w:rsidRDefault="00E17C0B" w:rsidP="00212193">
      <w:pPr>
        <w:pStyle w:val="BodyTextFlush"/>
        <w:widowControl w:val="0"/>
        <w:spacing w:after="120"/>
        <w:ind w:left="3600" w:hanging="720"/>
      </w:pPr>
      <w:r>
        <w:t>d)</w:t>
      </w:r>
      <w:r w:rsidR="00212193">
        <w:tab/>
        <w:t xml:space="preserve"> </w:t>
      </w:r>
      <w:r w:rsidR="00102891" w:rsidRPr="0020302D">
        <w:t>If an instructor alters or changes this protocol to enhance the learning process through open forum discussions or group activities, the Cadets will follow the instructor’s instructions.</w:t>
      </w:r>
    </w:p>
    <w:p w14:paraId="7A18CC10" w14:textId="5A12587B" w:rsidR="00102891" w:rsidRPr="0020302D" w:rsidRDefault="00102891" w:rsidP="00277B23">
      <w:pPr>
        <w:pStyle w:val="BodyTextFlush"/>
        <w:widowControl w:val="0"/>
        <w:numPr>
          <w:ilvl w:val="0"/>
          <w:numId w:val="60"/>
        </w:numPr>
        <w:spacing w:after="120"/>
      </w:pPr>
      <w:r w:rsidRPr="0020302D">
        <w:t xml:space="preserve">No Cadet will sleep while a class is in session.  </w:t>
      </w:r>
    </w:p>
    <w:p w14:paraId="136F28FB" w14:textId="3EE8E17C" w:rsidR="00102891" w:rsidRPr="0020302D" w:rsidRDefault="00E17C0B" w:rsidP="00E64045">
      <w:pPr>
        <w:pStyle w:val="BodyTextFlush"/>
        <w:widowControl w:val="0"/>
        <w:spacing w:after="120"/>
        <w:ind w:left="3600" w:hanging="720"/>
      </w:pPr>
      <w:r>
        <w:t>a)</w:t>
      </w:r>
      <w:r w:rsidR="00E64045">
        <w:t xml:space="preserve"> </w:t>
      </w:r>
      <w:r w:rsidR="00E64045">
        <w:tab/>
      </w:r>
      <w:r w:rsidR="00102891" w:rsidRPr="0020302D">
        <w:t>Any Cadet who feels too fatigued to remain awake will stand up quietly and go to the back of the classroom.  The Cadet will remain there standing until he/she becomes sufficiently awake to return to his/her seat.</w:t>
      </w:r>
    </w:p>
    <w:p w14:paraId="4E59D421" w14:textId="731FDD53" w:rsidR="00102891" w:rsidRPr="0020302D" w:rsidRDefault="00E17C0B" w:rsidP="00E64045">
      <w:pPr>
        <w:pStyle w:val="BodyTextFlush"/>
        <w:widowControl w:val="0"/>
        <w:spacing w:after="120"/>
        <w:ind w:left="3600" w:hanging="720"/>
      </w:pPr>
      <w:r>
        <w:t>b)</w:t>
      </w:r>
      <w:r w:rsidR="00E64045">
        <w:t xml:space="preserve"> </w:t>
      </w:r>
      <w:r w:rsidR="00E64045">
        <w:tab/>
      </w:r>
      <w:r w:rsidR="00102891" w:rsidRPr="0020302D">
        <w:t>It will be the responsibility of each Cadet to keep</w:t>
      </w:r>
      <w:r w:rsidR="00E42B89">
        <w:t xml:space="preserve"> their</w:t>
      </w:r>
      <w:r w:rsidR="00102891" w:rsidRPr="0020302D">
        <w:t xml:space="preserve"> neighbor Cadets awake during classroom hours.</w:t>
      </w:r>
    </w:p>
    <w:p w14:paraId="3F2D0949" w14:textId="686B8D0C" w:rsidR="00102891" w:rsidRDefault="00102891" w:rsidP="00277B23">
      <w:pPr>
        <w:pStyle w:val="BodyTextFlush"/>
        <w:widowControl w:val="0"/>
        <w:numPr>
          <w:ilvl w:val="0"/>
          <w:numId w:val="60"/>
        </w:numPr>
        <w:spacing w:after="120"/>
      </w:pPr>
      <w:r w:rsidRPr="0020302D">
        <w:t>Cadets will ensure that audible watches, or other types</w:t>
      </w:r>
      <w:r w:rsidR="00E17C0B">
        <w:t xml:space="preserve"> of alarms, are silenced in class.</w:t>
      </w:r>
    </w:p>
    <w:p w14:paraId="68864EF3" w14:textId="3B06BE3B" w:rsidR="00102891" w:rsidRPr="0020302D" w:rsidRDefault="00102891" w:rsidP="00277B23">
      <w:pPr>
        <w:pStyle w:val="BodyTextFlush"/>
        <w:widowControl w:val="0"/>
        <w:numPr>
          <w:ilvl w:val="0"/>
          <w:numId w:val="60"/>
        </w:numPr>
        <w:spacing w:after="120"/>
      </w:pPr>
      <w:r w:rsidRPr="0020302D">
        <w:t>No electronic devices of any kind</w:t>
      </w:r>
      <w:r w:rsidR="00C13429">
        <w:t xml:space="preserve"> including smart-watches</w:t>
      </w:r>
      <w:r w:rsidR="008F6F31">
        <w:t xml:space="preserve"> (whether they function smartly </w:t>
      </w:r>
      <w:r w:rsidR="008F6F31">
        <w:lastRenderedPageBreak/>
        <w:t>or not)</w:t>
      </w:r>
      <w:r w:rsidRPr="0020302D">
        <w:t xml:space="preserve"> will be allowed in the </w:t>
      </w:r>
      <w:r w:rsidR="008F6F31">
        <w:t>classroom</w:t>
      </w:r>
      <w:r w:rsidRPr="0020302D">
        <w:t>.</w:t>
      </w:r>
    </w:p>
    <w:p w14:paraId="279A05A2" w14:textId="237531C9" w:rsidR="00102891" w:rsidRPr="000464B0" w:rsidRDefault="00102891" w:rsidP="00277B23">
      <w:pPr>
        <w:pStyle w:val="BodyTextFlush"/>
        <w:widowControl w:val="0"/>
        <w:numPr>
          <w:ilvl w:val="0"/>
          <w:numId w:val="60"/>
        </w:numPr>
        <w:spacing w:after="120"/>
      </w:pPr>
      <w:r w:rsidRPr="0020302D">
        <w:t>Pagers, c</w:t>
      </w:r>
      <w:r w:rsidR="00101BA1">
        <w:t>ellular phones,</w:t>
      </w:r>
      <w:r w:rsidR="007C418D">
        <w:t xml:space="preserve"> smart-watches,</w:t>
      </w:r>
      <w:r w:rsidR="00101BA1">
        <w:t xml:space="preserve"> tablets and</w:t>
      </w:r>
      <w:r w:rsidR="00C13429">
        <w:t xml:space="preserve"> non-academy</w:t>
      </w:r>
      <w:r w:rsidR="00101BA1">
        <w:t xml:space="preserve"> </w:t>
      </w:r>
      <w:r w:rsidR="00101BA1" w:rsidRPr="000464B0">
        <w:t>lap</w:t>
      </w:r>
      <w:r w:rsidRPr="000464B0">
        <w:t>tops will not be allowed on Academy grounds, gym, range or other training site areas, unless</w:t>
      </w:r>
      <w:r w:rsidR="00101BA1" w:rsidRPr="000464B0">
        <w:t xml:space="preserve"> with</w:t>
      </w:r>
      <w:r w:rsidRPr="000464B0">
        <w:t xml:space="preserve"> prior approval of the Academy Coordinator and</w:t>
      </w:r>
      <w:r w:rsidR="00E42B89" w:rsidRPr="000464B0">
        <w:t>/or</w:t>
      </w:r>
      <w:r w:rsidRPr="000464B0">
        <w:t xml:space="preserve"> it is required for the day</w:t>
      </w:r>
      <w:r w:rsidR="00101BA1" w:rsidRPr="000464B0">
        <w:t>’</w:t>
      </w:r>
      <w:r w:rsidRPr="000464B0">
        <w:t>s training activity</w:t>
      </w:r>
      <w:r w:rsidR="00101BA1" w:rsidRPr="000464B0">
        <w:t>.</w:t>
      </w:r>
    </w:p>
    <w:p w14:paraId="349ABFE2" w14:textId="2DAA3E6E" w:rsidR="00102891" w:rsidRPr="000464B0" w:rsidRDefault="00102891" w:rsidP="00277B23">
      <w:pPr>
        <w:pStyle w:val="BodyTextFlush"/>
        <w:widowControl w:val="0"/>
        <w:numPr>
          <w:ilvl w:val="0"/>
          <w:numId w:val="60"/>
        </w:numPr>
        <w:spacing w:after="120"/>
      </w:pPr>
      <w:r w:rsidRPr="000464B0">
        <w:t xml:space="preserve">The Academy baseball cap shall not be worn indoors.  </w:t>
      </w:r>
    </w:p>
    <w:p w14:paraId="19BFB9C4" w14:textId="0258C8B1" w:rsidR="00102891" w:rsidRPr="000464B0" w:rsidRDefault="003306FB" w:rsidP="009F141B">
      <w:pPr>
        <w:pStyle w:val="BodyTextFlush"/>
        <w:widowControl w:val="0"/>
        <w:spacing w:after="120"/>
        <w:ind w:left="3600" w:hanging="720"/>
      </w:pPr>
      <w:r>
        <w:t>a)</w:t>
      </w:r>
      <w:r w:rsidR="009F141B">
        <w:t xml:space="preserve">  </w:t>
      </w:r>
      <w:r w:rsidR="009F141B">
        <w:tab/>
      </w:r>
      <w:r w:rsidR="00102891" w:rsidRPr="000464B0">
        <w:t>The Cadet will immediately remove</w:t>
      </w:r>
      <w:r w:rsidR="00101BA1" w:rsidRPr="000464B0">
        <w:t xml:space="preserve"> his/her hat when entering the A</w:t>
      </w:r>
      <w:r w:rsidR="00102891" w:rsidRPr="000464B0">
        <w:t>cademy building.</w:t>
      </w:r>
    </w:p>
    <w:p w14:paraId="0FF9F920" w14:textId="5A6316ED" w:rsidR="00201857" w:rsidRPr="000464B0" w:rsidRDefault="003306FB" w:rsidP="003E56D6">
      <w:pPr>
        <w:pStyle w:val="BodyTextFlush"/>
        <w:widowControl w:val="0"/>
        <w:spacing w:after="120"/>
        <w:ind w:left="2160" w:firstLine="720"/>
      </w:pPr>
      <w:r>
        <w:t>b)</w:t>
      </w:r>
      <w:r w:rsidR="009F141B">
        <w:t xml:space="preserve"> </w:t>
      </w:r>
      <w:r w:rsidR="003E56D6">
        <w:tab/>
      </w:r>
      <w:r w:rsidR="00101BA1" w:rsidRPr="000464B0">
        <w:t>Hats will be carried in the Cadet’s</w:t>
      </w:r>
      <w:r w:rsidR="00201857" w:rsidRPr="000464B0">
        <w:t xml:space="preserve"> non-gun hand.</w:t>
      </w:r>
    </w:p>
    <w:p w14:paraId="0C29C01D" w14:textId="31D0466E" w:rsidR="00102891" w:rsidRPr="000464B0" w:rsidRDefault="003306FB" w:rsidP="003E56D6">
      <w:pPr>
        <w:pStyle w:val="BodyTextFlush"/>
        <w:widowControl w:val="0"/>
        <w:spacing w:after="120"/>
        <w:ind w:left="3600" w:hanging="720"/>
      </w:pPr>
      <w:r>
        <w:t>c)</w:t>
      </w:r>
      <w:r w:rsidR="009F141B">
        <w:t xml:space="preserve"> </w:t>
      </w:r>
      <w:r w:rsidR="003E56D6">
        <w:tab/>
      </w:r>
      <w:r w:rsidR="00102891" w:rsidRPr="000464B0">
        <w:t>Cadets will immediately put their cap back on once they have exited the building.</w:t>
      </w:r>
    </w:p>
    <w:p w14:paraId="7ABE40E9" w14:textId="134E3387" w:rsidR="00102891" w:rsidRPr="0020302D" w:rsidRDefault="003306FB" w:rsidP="003E56D6">
      <w:pPr>
        <w:pStyle w:val="BodyTextFlush"/>
        <w:widowControl w:val="0"/>
        <w:spacing w:after="120"/>
        <w:ind w:left="2160" w:firstLine="720"/>
      </w:pPr>
      <w:r>
        <w:t>d)</w:t>
      </w:r>
      <w:r w:rsidR="009F141B">
        <w:t xml:space="preserve"> </w:t>
      </w:r>
      <w:r w:rsidR="003E56D6">
        <w:tab/>
      </w:r>
      <w:r w:rsidR="00102891" w:rsidRPr="000464B0">
        <w:t>Th</w:t>
      </w:r>
      <w:r w:rsidR="009B0B43" w:rsidRPr="000464B0">
        <w:t>is does not include Sikh Cadets</w:t>
      </w:r>
      <w:r w:rsidR="00102891" w:rsidRPr="000464B0">
        <w:t xml:space="preserve"> wearing a Turban</w:t>
      </w:r>
      <w:r w:rsidR="00102891" w:rsidRPr="0020302D">
        <w:t xml:space="preserve">. </w:t>
      </w:r>
    </w:p>
    <w:p w14:paraId="597DC1F7" w14:textId="2AECFD1D" w:rsidR="00102891" w:rsidRPr="0020302D" w:rsidRDefault="00102891" w:rsidP="00277B23">
      <w:pPr>
        <w:pStyle w:val="BodyTextFlush"/>
        <w:widowControl w:val="0"/>
        <w:numPr>
          <w:ilvl w:val="0"/>
          <w:numId w:val="60"/>
        </w:numPr>
        <w:spacing w:after="120"/>
      </w:pPr>
      <w:r w:rsidRPr="0020302D">
        <w:t>No tape recorders are allowed in the cla</w:t>
      </w:r>
      <w:r w:rsidR="009B0B43">
        <w:t>ssroom unless permitted by the I</w:t>
      </w:r>
      <w:r w:rsidRPr="0020302D">
        <w:t>nstructor.</w:t>
      </w:r>
    </w:p>
    <w:p w14:paraId="065EB8E7" w14:textId="72B865F3" w:rsidR="00102891" w:rsidRPr="0020302D" w:rsidRDefault="00102891" w:rsidP="00277B23">
      <w:pPr>
        <w:pStyle w:val="BodyTextFlush"/>
        <w:widowControl w:val="0"/>
        <w:numPr>
          <w:ilvl w:val="0"/>
          <w:numId w:val="60"/>
        </w:numPr>
        <w:spacing w:after="120"/>
      </w:pPr>
      <w:r w:rsidRPr="0020302D">
        <w:t>No Cadet will leave the classroom, during instruction, unless</w:t>
      </w:r>
      <w:r w:rsidR="00B9207F">
        <w:t>:</w:t>
      </w:r>
    </w:p>
    <w:p w14:paraId="38761888" w14:textId="105D276A" w:rsidR="00102891" w:rsidRPr="0020302D" w:rsidRDefault="00B9207F" w:rsidP="00B9207F">
      <w:pPr>
        <w:pStyle w:val="BodyTextFlush"/>
        <w:widowControl w:val="0"/>
        <w:spacing w:after="120"/>
        <w:ind w:left="2160"/>
      </w:pPr>
      <w:r>
        <w:tab/>
      </w:r>
      <w:r w:rsidR="003306FB">
        <w:t>a)</w:t>
      </w:r>
      <w:r>
        <w:tab/>
      </w:r>
      <w:r w:rsidR="00102891" w:rsidRPr="0020302D">
        <w:t xml:space="preserve">Permission </w:t>
      </w:r>
      <w:r w:rsidR="009B0B43">
        <w:t>is given by the I</w:t>
      </w:r>
      <w:r w:rsidR="00102891" w:rsidRPr="0020302D">
        <w:t>nstructor.</w:t>
      </w:r>
    </w:p>
    <w:p w14:paraId="01594F9C" w14:textId="5168C1CA" w:rsidR="00102891" w:rsidRPr="0020302D" w:rsidRDefault="003306FB" w:rsidP="00B9207F">
      <w:pPr>
        <w:pStyle w:val="BodyTextFlush"/>
        <w:widowControl w:val="0"/>
        <w:spacing w:after="120"/>
        <w:ind w:left="2160" w:firstLine="720"/>
      </w:pPr>
      <w:r>
        <w:t>b)</w:t>
      </w:r>
      <w:r w:rsidR="00B9207F">
        <w:t xml:space="preserve"> </w:t>
      </w:r>
      <w:r w:rsidR="00B9207F">
        <w:tab/>
      </w:r>
      <w:r w:rsidR="00102891" w:rsidRPr="0020302D">
        <w:t>Order</w:t>
      </w:r>
      <w:r w:rsidR="002D00BA">
        <w:t>ed to by the Coordinator, RTO, I</w:t>
      </w:r>
      <w:r w:rsidR="00C803D6">
        <w:t>nstructor</w:t>
      </w:r>
      <w:r w:rsidR="00102891" w:rsidRPr="0020302D">
        <w:t xml:space="preserve"> or Class Sergeant.</w:t>
      </w:r>
    </w:p>
    <w:p w14:paraId="27994006" w14:textId="538C5D54" w:rsidR="00102891" w:rsidRPr="0020302D" w:rsidRDefault="00102891" w:rsidP="00277B23">
      <w:pPr>
        <w:pStyle w:val="BodyTextFlush"/>
        <w:widowControl w:val="0"/>
        <w:numPr>
          <w:ilvl w:val="0"/>
          <w:numId w:val="60"/>
        </w:numPr>
        <w:spacing w:after="120"/>
      </w:pPr>
      <w:r w:rsidRPr="0020302D">
        <w:t>No Cadet will leave Academy grounds, during Academy hours (other than scheduled lunch), without:</w:t>
      </w:r>
    </w:p>
    <w:p w14:paraId="42ECE632" w14:textId="6F07610C" w:rsidR="00102891" w:rsidRDefault="00102891" w:rsidP="00277B23">
      <w:pPr>
        <w:pStyle w:val="BodyTextFlush"/>
        <w:widowControl w:val="0"/>
        <w:numPr>
          <w:ilvl w:val="2"/>
          <w:numId w:val="60"/>
        </w:numPr>
        <w:spacing w:after="120"/>
      </w:pPr>
      <w:r w:rsidRPr="0020302D">
        <w:t xml:space="preserve">Permission from the RTO, Coordinator, or Director using the proper chain of command.  </w:t>
      </w:r>
    </w:p>
    <w:p w14:paraId="323D751A" w14:textId="0D3B0351" w:rsidR="00102891" w:rsidRPr="0020302D" w:rsidRDefault="00102891" w:rsidP="00277B23">
      <w:pPr>
        <w:pStyle w:val="BodyTextFlush"/>
        <w:widowControl w:val="0"/>
        <w:numPr>
          <w:ilvl w:val="2"/>
          <w:numId w:val="60"/>
        </w:numPr>
        <w:spacing w:after="120"/>
      </w:pPr>
      <w:r w:rsidRPr="0020302D">
        <w:t>Once the Cadet has notified the proper Staff member and permission has been given by that Staff member, the Cadet is free to leave the Academy grounds.</w:t>
      </w:r>
    </w:p>
    <w:p w14:paraId="6CA9BC2E" w14:textId="6168102F" w:rsidR="00102891" w:rsidRPr="0020302D" w:rsidRDefault="00102891" w:rsidP="00277B23">
      <w:pPr>
        <w:pStyle w:val="BodyTextFlush"/>
        <w:widowControl w:val="0"/>
        <w:numPr>
          <w:ilvl w:val="2"/>
          <w:numId w:val="60"/>
        </w:numPr>
        <w:spacing w:after="120"/>
      </w:pPr>
      <w:r w:rsidRPr="0020302D">
        <w:t>If leaving Academy grounds causes the Cadet to miss any instructi</w:t>
      </w:r>
      <w:r w:rsidR="00944C54">
        <w:t>on,</w:t>
      </w:r>
      <w:r w:rsidR="009B0B43">
        <w:t xml:space="preserve"> the C</w:t>
      </w:r>
      <w:r w:rsidRPr="0020302D">
        <w:t xml:space="preserve">adet will also write a time-missed memo explaining the reason for leaving and turn the memo into the RTO through the chain of command. </w:t>
      </w:r>
    </w:p>
    <w:p w14:paraId="2A9AD1E0" w14:textId="578395C3" w:rsidR="00102891" w:rsidRPr="0020302D" w:rsidRDefault="00102891" w:rsidP="00277B23">
      <w:pPr>
        <w:pStyle w:val="BodyTextFlush"/>
        <w:widowControl w:val="0"/>
        <w:numPr>
          <w:ilvl w:val="0"/>
          <w:numId w:val="60"/>
        </w:numPr>
        <w:spacing w:after="120"/>
      </w:pPr>
      <w:r w:rsidRPr="0020302D">
        <w:t>Any disruptive behavior by a Cadet in the classroom will result in disciplinary action.</w:t>
      </w:r>
    </w:p>
    <w:p w14:paraId="26412DDA" w14:textId="45BCADA8" w:rsidR="00102891" w:rsidRDefault="00102891" w:rsidP="00277B23">
      <w:pPr>
        <w:pStyle w:val="BodyTextFlush"/>
        <w:widowControl w:val="0"/>
        <w:numPr>
          <w:ilvl w:val="0"/>
          <w:numId w:val="60"/>
        </w:numPr>
        <w:spacing w:after="120"/>
      </w:pPr>
      <w:r w:rsidRPr="0020302D">
        <w:t>No Cadet will work on any other assignment, memo</w:t>
      </w:r>
      <w:r w:rsidR="009B0B43">
        <w:t>,</w:t>
      </w:r>
      <w:r w:rsidRPr="0020302D">
        <w:t xml:space="preserve"> or activity in the classroom (during instructional time) that is not associated with the learning domain being taught.</w:t>
      </w:r>
    </w:p>
    <w:p w14:paraId="4C7DBA1B" w14:textId="77777777" w:rsidR="001C00B9" w:rsidRDefault="001C00B9" w:rsidP="001C00B9">
      <w:pPr>
        <w:pStyle w:val="BodyTextFlush"/>
        <w:widowControl w:val="0"/>
        <w:spacing w:after="120"/>
        <w:ind w:left="1440"/>
      </w:pPr>
    </w:p>
    <w:p w14:paraId="05ED42B1" w14:textId="77777777" w:rsidR="001C00B9" w:rsidRDefault="001C00B9" w:rsidP="001C00B9">
      <w:pPr>
        <w:pStyle w:val="BodyTextFlush"/>
        <w:widowControl w:val="0"/>
        <w:spacing w:after="120"/>
        <w:ind w:left="1440"/>
      </w:pPr>
    </w:p>
    <w:p w14:paraId="2A5BE510" w14:textId="77777777" w:rsidR="001C00B9" w:rsidRDefault="001C00B9" w:rsidP="001C00B9">
      <w:pPr>
        <w:pStyle w:val="BodyTextFlush"/>
        <w:widowControl w:val="0"/>
        <w:spacing w:after="120"/>
        <w:ind w:left="1440"/>
      </w:pPr>
    </w:p>
    <w:p w14:paraId="51050A2A" w14:textId="77777777" w:rsidR="001C00B9" w:rsidRDefault="001C00B9" w:rsidP="001C00B9">
      <w:pPr>
        <w:pStyle w:val="BodyTextFlush"/>
        <w:widowControl w:val="0"/>
        <w:spacing w:after="120"/>
        <w:ind w:left="1440"/>
      </w:pPr>
    </w:p>
    <w:p w14:paraId="37EF6781" w14:textId="77777777" w:rsidR="001C00B9" w:rsidRDefault="001C00B9" w:rsidP="001C00B9">
      <w:pPr>
        <w:pStyle w:val="BodyTextFlush"/>
        <w:widowControl w:val="0"/>
        <w:spacing w:after="120"/>
        <w:ind w:left="1440"/>
      </w:pPr>
    </w:p>
    <w:p w14:paraId="492ED7E5" w14:textId="77777777" w:rsidR="00201857" w:rsidRDefault="00201857" w:rsidP="001C00B9">
      <w:pPr>
        <w:pStyle w:val="BodyTextFlush"/>
        <w:widowControl w:val="0"/>
        <w:spacing w:after="120"/>
        <w:ind w:left="1440"/>
      </w:pPr>
    </w:p>
    <w:p w14:paraId="220145A7" w14:textId="1C74CEA1" w:rsidR="00267AC3" w:rsidRDefault="00267AC3" w:rsidP="001C00B9">
      <w:pPr>
        <w:pStyle w:val="BodyTextFlush"/>
        <w:widowControl w:val="0"/>
        <w:spacing w:after="120"/>
        <w:ind w:left="1440"/>
      </w:pPr>
      <w:r>
        <w:t xml:space="preserve"> </w:t>
      </w:r>
    </w:p>
    <w:p w14:paraId="4827B175" w14:textId="77777777" w:rsidR="00C803D6" w:rsidRDefault="00C803D6" w:rsidP="001C00B9">
      <w:pPr>
        <w:pStyle w:val="BodyTextFlush"/>
        <w:widowControl w:val="0"/>
        <w:spacing w:after="120"/>
        <w:ind w:left="1440"/>
      </w:pPr>
    </w:p>
    <w:p w14:paraId="3E1BA16E" w14:textId="028DC944" w:rsidR="008833E4" w:rsidRDefault="008833E4" w:rsidP="008F6F31">
      <w:pPr>
        <w:pStyle w:val="BodyTextFlush"/>
        <w:widowControl w:val="0"/>
        <w:spacing w:after="120"/>
      </w:pPr>
    </w:p>
    <w:p w14:paraId="5A80640B" w14:textId="77777777" w:rsidR="00102891" w:rsidRPr="00102891" w:rsidRDefault="00102891" w:rsidP="00277B23">
      <w:pPr>
        <w:widowControl w:val="0"/>
        <w:numPr>
          <w:ilvl w:val="0"/>
          <w:numId w:val="31"/>
        </w:numPr>
        <w:spacing w:after="120"/>
        <w:jc w:val="both"/>
        <w:rPr>
          <w:b/>
        </w:rPr>
      </w:pPr>
      <w:r w:rsidRPr="00102891">
        <w:rPr>
          <w:b/>
        </w:rPr>
        <w:lastRenderedPageBreak/>
        <w:t>MILITARY COURTESY</w:t>
      </w:r>
    </w:p>
    <w:p w14:paraId="1B4ED8A4" w14:textId="77777777" w:rsidR="00327EA1" w:rsidRDefault="00102891" w:rsidP="00327EA1">
      <w:pPr>
        <w:pStyle w:val="ListParagraph"/>
        <w:widowControl w:val="0"/>
        <w:numPr>
          <w:ilvl w:val="1"/>
          <w:numId w:val="31"/>
        </w:numPr>
        <w:spacing w:after="120"/>
        <w:jc w:val="both"/>
      </w:pPr>
      <w:r w:rsidRPr="00102891">
        <w:t xml:space="preserve">Since law enforcement agencies are </w:t>
      </w:r>
      <w:r w:rsidR="00267AC3">
        <w:t>para</w:t>
      </w:r>
      <w:r w:rsidRPr="00102891">
        <w:t xml:space="preserve">-military organizations, it is appropriate </w:t>
      </w:r>
      <w:r w:rsidRPr="000464B0">
        <w:t xml:space="preserve">that this </w:t>
      </w:r>
      <w:r w:rsidR="00B569D7" w:rsidRPr="000464B0">
        <w:t>A</w:t>
      </w:r>
      <w:r w:rsidRPr="000464B0">
        <w:t xml:space="preserve">cademy adopts military guidelines to facilitate the </w:t>
      </w:r>
      <w:r w:rsidR="00B569D7" w:rsidRPr="000464B0">
        <w:t>Cadet</w:t>
      </w:r>
      <w:r w:rsidRPr="000464B0">
        <w:t>s transition into the la</w:t>
      </w:r>
      <w:r w:rsidR="00D75239">
        <w:t xml:space="preserve">w enforcement profession.  </w:t>
      </w:r>
    </w:p>
    <w:p w14:paraId="13E2274F" w14:textId="3EDC0F97" w:rsidR="00102891" w:rsidRPr="000464B0" w:rsidRDefault="00D75239" w:rsidP="00327EA1">
      <w:pPr>
        <w:pStyle w:val="ListParagraph"/>
        <w:widowControl w:val="0"/>
        <w:numPr>
          <w:ilvl w:val="1"/>
          <w:numId w:val="31"/>
        </w:numPr>
        <w:spacing w:after="120"/>
        <w:jc w:val="both"/>
      </w:pPr>
      <w:r>
        <w:t>The following</w:t>
      </w:r>
      <w:r w:rsidR="00102891" w:rsidRPr="000464B0">
        <w:t xml:space="preserve"> guidelines also ensure that Academy oper</w:t>
      </w:r>
      <w:r>
        <w:t>ation is orderly and efficient:</w:t>
      </w:r>
    </w:p>
    <w:p w14:paraId="6C77EDF7" w14:textId="6CE88837" w:rsidR="00102891" w:rsidRPr="000464B0" w:rsidRDefault="00102891" w:rsidP="00277B23">
      <w:pPr>
        <w:pStyle w:val="ListParagraph"/>
        <w:widowControl w:val="0"/>
        <w:numPr>
          <w:ilvl w:val="2"/>
          <w:numId w:val="31"/>
        </w:numPr>
        <w:spacing w:after="120"/>
        <w:jc w:val="both"/>
      </w:pPr>
      <w:r w:rsidRPr="000464B0">
        <w:t>Cadets shall</w:t>
      </w:r>
      <w:r w:rsidR="00081B5C" w:rsidRPr="000464B0">
        <w:t>,</w:t>
      </w:r>
      <w:r w:rsidRPr="000464B0">
        <w:t xml:space="preserve"> at all times</w:t>
      </w:r>
      <w:r w:rsidR="00081B5C" w:rsidRPr="000464B0">
        <w:t>,</w:t>
      </w:r>
      <w:r w:rsidRPr="000464B0">
        <w:t xml:space="preserve"> display military courtesy toward the Academy Staff, superior officers and official guests.</w:t>
      </w:r>
    </w:p>
    <w:p w14:paraId="4EA6704F" w14:textId="62D366C3" w:rsidR="00102891" w:rsidRPr="000464B0" w:rsidRDefault="00102891" w:rsidP="00277B23">
      <w:pPr>
        <w:widowControl w:val="0"/>
        <w:numPr>
          <w:ilvl w:val="2"/>
          <w:numId w:val="31"/>
        </w:numPr>
        <w:spacing w:after="120"/>
        <w:jc w:val="both"/>
      </w:pPr>
      <w:r w:rsidRPr="000464B0">
        <w:t xml:space="preserve">During official </w:t>
      </w:r>
      <w:r w:rsidR="00944C54" w:rsidRPr="000464B0">
        <w:t>business,</w:t>
      </w:r>
      <w:r w:rsidRPr="000464B0">
        <w:t xml:space="preserve"> Cadets shall stand at attention when addressing or being addressed by a superior officer and at other times when so ordered.</w:t>
      </w:r>
    </w:p>
    <w:p w14:paraId="7DD0C9D4" w14:textId="5E337D41" w:rsidR="00102891" w:rsidRPr="000464B0" w:rsidRDefault="00102891" w:rsidP="00277B23">
      <w:pPr>
        <w:widowControl w:val="0"/>
        <w:numPr>
          <w:ilvl w:val="2"/>
          <w:numId w:val="31"/>
        </w:numPr>
        <w:spacing w:after="120"/>
        <w:jc w:val="both"/>
      </w:pPr>
      <w:r w:rsidRPr="000464B0">
        <w:t>Cadets shall follow the appropriate chain of command when addressing Staff regarding information that affects other Cadets</w:t>
      </w:r>
      <w:r w:rsidR="00034A31">
        <w:t>.</w:t>
      </w:r>
      <w:r w:rsidR="006514C9">
        <w:t xml:space="preserve"> (S</w:t>
      </w:r>
      <w:r w:rsidRPr="000464B0">
        <w:t xml:space="preserve">ee Chain of Command </w:t>
      </w:r>
      <w:r w:rsidR="00267AC3" w:rsidRPr="000464B0">
        <w:t>section IV</w:t>
      </w:r>
      <w:r w:rsidR="006514C9">
        <w:t>.)</w:t>
      </w:r>
    </w:p>
    <w:p w14:paraId="50FA9702" w14:textId="5CB0A8F9" w:rsidR="00102891" w:rsidRPr="000464B0" w:rsidRDefault="00102891" w:rsidP="00277B23">
      <w:pPr>
        <w:widowControl w:val="0"/>
        <w:numPr>
          <w:ilvl w:val="2"/>
          <w:numId w:val="31"/>
        </w:numPr>
        <w:spacing w:after="120"/>
        <w:jc w:val="both"/>
      </w:pPr>
      <w:r w:rsidRPr="000464B0">
        <w:t xml:space="preserve">Cadets will follow </w:t>
      </w:r>
      <w:r w:rsidR="00267AC3" w:rsidRPr="000464B0">
        <w:t xml:space="preserve">lawful </w:t>
      </w:r>
      <w:r w:rsidRPr="000464B0">
        <w:t>order</w:t>
      </w:r>
      <w:r w:rsidR="00B569D7" w:rsidRPr="000464B0">
        <w:t>s</w:t>
      </w:r>
      <w:r w:rsidR="00267AC3" w:rsidRPr="000464B0">
        <w:t xml:space="preserve"> or directive</w:t>
      </w:r>
      <w:r w:rsidR="00B569D7" w:rsidRPr="000464B0">
        <w:t>s</w:t>
      </w:r>
      <w:r w:rsidR="00183122" w:rsidRPr="000464B0">
        <w:t xml:space="preserve"> given by the</w:t>
      </w:r>
      <w:r w:rsidRPr="000464B0">
        <w:t xml:space="preserve"> Class </w:t>
      </w:r>
      <w:r w:rsidR="00267AC3" w:rsidRPr="000464B0">
        <w:t>Sergeant and/or Squad Leader(s).</w:t>
      </w:r>
    </w:p>
    <w:p w14:paraId="57B58BF7" w14:textId="24A1A8C2" w:rsidR="00267AC3" w:rsidRPr="000464B0" w:rsidRDefault="00081B5C" w:rsidP="00277B23">
      <w:pPr>
        <w:pStyle w:val="ListParagraph"/>
        <w:widowControl w:val="0"/>
        <w:numPr>
          <w:ilvl w:val="3"/>
          <w:numId w:val="31"/>
        </w:numPr>
        <w:spacing w:after="120"/>
        <w:jc w:val="both"/>
      </w:pPr>
      <w:r w:rsidRPr="000464B0">
        <w:t>If a C</w:t>
      </w:r>
      <w:r w:rsidR="00267AC3" w:rsidRPr="000464B0">
        <w:t>adet has a question regard</w:t>
      </w:r>
      <w:r w:rsidR="00944C54" w:rsidRPr="000464B0">
        <w:t>ing an order or directive,</w:t>
      </w:r>
      <w:r w:rsidRPr="000464B0">
        <w:t xml:space="preserve"> that C</w:t>
      </w:r>
      <w:r w:rsidR="00816F0C">
        <w:t>adet may follow the chain of c</w:t>
      </w:r>
      <w:r w:rsidR="00267AC3" w:rsidRPr="000464B0">
        <w:t>ommand and address that issue with the RTO or Coordinator.</w:t>
      </w:r>
    </w:p>
    <w:p w14:paraId="2461E293" w14:textId="44890FDF" w:rsidR="00267AC3" w:rsidRPr="000464B0" w:rsidRDefault="00267AC3" w:rsidP="00277B23">
      <w:pPr>
        <w:widowControl w:val="0"/>
        <w:numPr>
          <w:ilvl w:val="3"/>
          <w:numId w:val="31"/>
        </w:numPr>
        <w:spacing w:after="120"/>
        <w:jc w:val="both"/>
      </w:pPr>
      <w:r w:rsidRPr="000464B0">
        <w:t>If the order or directive violates the</w:t>
      </w:r>
      <w:r w:rsidR="00347281">
        <w:t xml:space="preserve"> law, the r</w:t>
      </w:r>
      <w:r w:rsidR="00944C54" w:rsidRPr="000464B0">
        <w:t>ules and regulations,</w:t>
      </w:r>
      <w:r w:rsidR="00347281">
        <w:t xml:space="preserve"> Student Code of C</w:t>
      </w:r>
      <w:r w:rsidRPr="000464B0">
        <w:t>onduct</w:t>
      </w:r>
      <w:r w:rsidR="00944C54" w:rsidRPr="000464B0">
        <w:t xml:space="preserve"> or </w:t>
      </w:r>
      <w:r w:rsidRPr="000464B0">
        <w:t xml:space="preserve">an ethical issue </w:t>
      </w:r>
      <w:r w:rsidR="00944C54" w:rsidRPr="000464B0">
        <w:t xml:space="preserve">or question, </w:t>
      </w:r>
      <w:r w:rsidR="00133713" w:rsidRPr="000464B0">
        <w:t xml:space="preserve">the </w:t>
      </w:r>
      <w:r w:rsidR="00081B5C" w:rsidRPr="000464B0">
        <w:t>C</w:t>
      </w:r>
      <w:r w:rsidRPr="000464B0">
        <w:t>adet is to immediately notify the RTO or the Coordinator.</w:t>
      </w:r>
    </w:p>
    <w:p w14:paraId="4EC794DB" w14:textId="77777777" w:rsidR="00102891" w:rsidRDefault="00102891" w:rsidP="00277B23">
      <w:pPr>
        <w:widowControl w:val="0"/>
        <w:numPr>
          <w:ilvl w:val="2"/>
          <w:numId w:val="31"/>
        </w:numPr>
        <w:spacing w:after="120"/>
        <w:jc w:val="both"/>
      </w:pPr>
      <w:r w:rsidRPr="00102891">
        <w:t>Violations of the chain of command can result in disciplinary action.</w:t>
      </w:r>
    </w:p>
    <w:p w14:paraId="2719C665" w14:textId="77777777" w:rsidR="00D64245" w:rsidRDefault="00D64245" w:rsidP="00D64245">
      <w:pPr>
        <w:widowControl w:val="0"/>
        <w:spacing w:after="120"/>
        <w:ind w:left="1440"/>
        <w:jc w:val="both"/>
      </w:pPr>
    </w:p>
    <w:p w14:paraId="70A865C5" w14:textId="77777777" w:rsidR="00D64245" w:rsidRDefault="00D64245" w:rsidP="00D64245">
      <w:pPr>
        <w:widowControl w:val="0"/>
        <w:spacing w:after="120"/>
        <w:ind w:left="1440"/>
        <w:jc w:val="both"/>
      </w:pPr>
    </w:p>
    <w:p w14:paraId="7A898507" w14:textId="77777777" w:rsidR="00D64245" w:rsidRDefault="00D64245" w:rsidP="00D64245">
      <w:pPr>
        <w:widowControl w:val="0"/>
        <w:spacing w:after="120"/>
        <w:ind w:left="1440"/>
        <w:jc w:val="both"/>
      </w:pPr>
    </w:p>
    <w:p w14:paraId="41394532" w14:textId="77777777" w:rsidR="00D64245" w:rsidRDefault="00D64245" w:rsidP="00D64245">
      <w:pPr>
        <w:widowControl w:val="0"/>
        <w:spacing w:after="120"/>
        <w:ind w:left="1440"/>
        <w:jc w:val="both"/>
      </w:pPr>
    </w:p>
    <w:p w14:paraId="28F9BD8C" w14:textId="77777777" w:rsidR="00D64245" w:rsidRDefault="00D64245" w:rsidP="00D64245">
      <w:pPr>
        <w:widowControl w:val="0"/>
        <w:spacing w:after="120"/>
        <w:ind w:left="1440"/>
        <w:jc w:val="both"/>
      </w:pPr>
    </w:p>
    <w:p w14:paraId="25493D91" w14:textId="77777777" w:rsidR="00D64245" w:rsidRDefault="00D64245" w:rsidP="00D64245">
      <w:pPr>
        <w:widowControl w:val="0"/>
        <w:spacing w:after="120"/>
        <w:ind w:left="1440"/>
        <w:jc w:val="both"/>
      </w:pPr>
    </w:p>
    <w:p w14:paraId="5E4CB4FD" w14:textId="77777777" w:rsidR="00D64245" w:rsidRDefault="00D64245" w:rsidP="00D64245">
      <w:pPr>
        <w:widowControl w:val="0"/>
        <w:spacing w:after="120"/>
        <w:ind w:left="1440"/>
        <w:jc w:val="both"/>
      </w:pPr>
    </w:p>
    <w:p w14:paraId="70DFD41C" w14:textId="77777777" w:rsidR="00D64245" w:rsidRDefault="00D64245" w:rsidP="00D64245">
      <w:pPr>
        <w:widowControl w:val="0"/>
        <w:spacing w:after="120"/>
        <w:ind w:left="1440"/>
        <w:jc w:val="both"/>
      </w:pPr>
    </w:p>
    <w:p w14:paraId="53DACF43" w14:textId="77777777" w:rsidR="00D64245" w:rsidRDefault="00D64245" w:rsidP="00D64245">
      <w:pPr>
        <w:widowControl w:val="0"/>
        <w:spacing w:after="120"/>
        <w:ind w:left="1440"/>
        <w:jc w:val="both"/>
      </w:pPr>
    </w:p>
    <w:p w14:paraId="3F620C02" w14:textId="77777777" w:rsidR="00D64245" w:rsidRDefault="00D64245" w:rsidP="00D64245">
      <w:pPr>
        <w:widowControl w:val="0"/>
        <w:spacing w:after="120"/>
        <w:ind w:left="1440"/>
        <w:jc w:val="both"/>
      </w:pPr>
    </w:p>
    <w:p w14:paraId="75F25FCE" w14:textId="77777777" w:rsidR="00D64245" w:rsidRDefault="00D64245" w:rsidP="00D64245">
      <w:pPr>
        <w:widowControl w:val="0"/>
        <w:spacing w:after="120"/>
        <w:ind w:left="1440"/>
        <w:jc w:val="both"/>
      </w:pPr>
    </w:p>
    <w:p w14:paraId="22029337" w14:textId="77777777" w:rsidR="00D64245" w:rsidRDefault="00D64245" w:rsidP="00D64245">
      <w:pPr>
        <w:widowControl w:val="0"/>
        <w:spacing w:after="120"/>
        <w:ind w:left="1440"/>
        <w:jc w:val="both"/>
      </w:pPr>
    </w:p>
    <w:p w14:paraId="2855D860" w14:textId="77777777" w:rsidR="00D64245" w:rsidRDefault="00D64245" w:rsidP="00D64245">
      <w:pPr>
        <w:widowControl w:val="0"/>
        <w:spacing w:after="120"/>
        <w:ind w:left="1440"/>
        <w:jc w:val="both"/>
      </w:pPr>
    </w:p>
    <w:p w14:paraId="4AEFC440" w14:textId="77777777" w:rsidR="00396753" w:rsidRDefault="00396753" w:rsidP="00D64245">
      <w:pPr>
        <w:widowControl w:val="0"/>
        <w:spacing w:after="120"/>
        <w:ind w:left="1440"/>
        <w:jc w:val="both"/>
      </w:pPr>
    </w:p>
    <w:p w14:paraId="1C7EB073" w14:textId="52BDB276" w:rsidR="00267AC3" w:rsidRDefault="00267AC3" w:rsidP="00D64245">
      <w:pPr>
        <w:widowControl w:val="0"/>
        <w:spacing w:after="120"/>
        <w:ind w:left="1440"/>
        <w:jc w:val="both"/>
      </w:pPr>
    </w:p>
    <w:p w14:paraId="52744031" w14:textId="77777777" w:rsidR="00CE550A" w:rsidRDefault="00CE550A" w:rsidP="00D64245">
      <w:pPr>
        <w:widowControl w:val="0"/>
        <w:spacing w:after="120"/>
        <w:ind w:left="1440"/>
        <w:jc w:val="both"/>
      </w:pPr>
    </w:p>
    <w:p w14:paraId="46F16EDF" w14:textId="709FC8E0" w:rsidR="00D64245" w:rsidRPr="00D64245" w:rsidRDefault="00D64245" w:rsidP="00F30098">
      <w:pPr>
        <w:widowControl w:val="0"/>
        <w:spacing w:after="120"/>
        <w:jc w:val="both"/>
      </w:pPr>
    </w:p>
    <w:p w14:paraId="486C9170" w14:textId="77777777" w:rsidR="00102891" w:rsidRPr="00D64245" w:rsidRDefault="00102891" w:rsidP="00277B23">
      <w:pPr>
        <w:widowControl w:val="0"/>
        <w:numPr>
          <w:ilvl w:val="0"/>
          <w:numId w:val="31"/>
        </w:numPr>
        <w:spacing w:after="120"/>
        <w:jc w:val="both"/>
        <w:rPr>
          <w:b/>
        </w:rPr>
      </w:pPr>
      <w:r w:rsidRPr="00D64245">
        <w:rPr>
          <w:b/>
        </w:rPr>
        <w:lastRenderedPageBreak/>
        <w:t>CHAIN OF COMMAND</w:t>
      </w:r>
    </w:p>
    <w:p w14:paraId="14D12439" w14:textId="77777777" w:rsidR="00102891" w:rsidRPr="00102891" w:rsidRDefault="00102891" w:rsidP="00277B23">
      <w:pPr>
        <w:widowControl w:val="0"/>
        <w:numPr>
          <w:ilvl w:val="1"/>
          <w:numId w:val="31"/>
        </w:numPr>
        <w:spacing w:after="120"/>
        <w:jc w:val="both"/>
      </w:pPr>
      <w:r w:rsidRPr="00102891">
        <w:t>The chain of command for the Academy is as follows:</w:t>
      </w:r>
    </w:p>
    <w:p w14:paraId="6F8BF4F6" w14:textId="0839B5AD" w:rsidR="00102891" w:rsidRPr="00102891" w:rsidRDefault="00102891" w:rsidP="00277B23">
      <w:pPr>
        <w:pStyle w:val="ListParagraph"/>
        <w:widowControl w:val="0"/>
        <w:numPr>
          <w:ilvl w:val="2"/>
          <w:numId w:val="31"/>
        </w:numPr>
        <w:spacing w:after="120"/>
        <w:jc w:val="both"/>
      </w:pPr>
      <w:r w:rsidRPr="00102891">
        <w:t xml:space="preserve">Chancellor, </w:t>
      </w:r>
      <w:r w:rsidR="00CE550A">
        <w:t>Yuba Community College District</w:t>
      </w:r>
    </w:p>
    <w:p w14:paraId="3096E772" w14:textId="794C8771" w:rsidR="00102891" w:rsidRPr="00102891" w:rsidRDefault="00CE550A" w:rsidP="00277B23">
      <w:pPr>
        <w:widowControl w:val="0"/>
        <w:numPr>
          <w:ilvl w:val="2"/>
          <w:numId w:val="31"/>
        </w:numPr>
        <w:spacing w:after="120"/>
        <w:jc w:val="both"/>
      </w:pPr>
      <w:r>
        <w:t>President, Yuba College</w:t>
      </w:r>
    </w:p>
    <w:p w14:paraId="5E6B2DBC" w14:textId="42E4EEC9" w:rsidR="00102891" w:rsidRPr="00102891" w:rsidRDefault="00CE550A" w:rsidP="00277B23">
      <w:pPr>
        <w:widowControl w:val="0"/>
        <w:numPr>
          <w:ilvl w:val="2"/>
          <w:numId w:val="31"/>
        </w:numPr>
        <w:spacing w:after="120"/>
        <w:jc w:val="both"/>
      </w:pPr>
      <w:r>
        <w:t>Director, Public Safety Center</w:t>
      </w:r>
    </w:p>
    <w:p w14:paraId="12997A3B" w14:textId="043883D4" w:rsidR="00102891" w:rsidRPr="00102891" w:rsidRDefault="00102891" w:rsidP="00277B23">
      <w:pPr>
        <w:widowControl w:val="0"/>
        <w:numPr>
          <w:ilvl w:val="2"/>
          <w:numId w:val="31"/>
        </w:numPr>
        <w:spacing w:after="120"/>
        <w:jc w:val="both"/>
      </w:pPr>
      <w:r w:rsidRPr="00102891">
        <w:t>Coordinator(s)</w:t>
      </w:r>
      <w:r w:rsidR="00CE550A">
        <w:t>, Modular Format Police Academy</w:t>
      </w:r>
    </w:p>
    <w:p w14:paraId="1BC9B165" w14:textId="5D113407" w:rsidR="00102891" w:rsidRPr="00102891" w:rsidRDefault="00102891" w:rsidP="00277B23">
      <w:pPr>
        <w:widowControl w:val="0"/>
        <w:numPr>
          <w:ilvl w:val="2"/>
          <w:numId w:val="31"/>
        </w:numPr>
        <w:spacing w:after="120"/>
        <w:jc w:val="both"/>
      </w:pPr>
      <w:r w:rsidRPr="00102891">
        <w:t>Academy</w:t>
      </w:r>
      <w:r w:rsidR="00CE550A">
        <w:t xml:space="preserve"> Recruit Training Officer - RTO</w:t>
      </w:r>
    </w:p>
    <w:p w14:paraId="26E0A9E6" w14:textId="7CB8795B" w:rsidR="00102891" w:rsidRPr="00AE7538" w:rsidRDefault="00874F97" w:rsidP="00277B23">
      <w:pPr>
        <w:widowControl w:val="0"/>
        <w:numPr>
          <w:ilvl w:val="2"/>
          <w:numId w:val="31"/>
        </w:numPr>
        <w:spacing w:after="120"/>
        <w:jc w:val="both"/>
      </w:pPr>
      <w:r w:rsidRPr="00AE7538">
        <w:t>Class Sergeant</w:t>
      </w:r>
    </w:p>
    <w:p w14:paraId="66DC199A" w14:textId="1CE5E4FA" w:rsidR="00102891" w:rsidRPr="00102891" w:rsidRDefault="00CE550A" w:rsidP="00277B23">
      <w:pPr>
        <w:widowControl w:val="0"/>
        <w:numPr>
          <w:ilvl w:val="2"/>
          <w:numId w:val="31"/>
        </w:numPr>
        <w:spacing w:after="120"/>
        <w:jc w:val="both"/>
      </w:pPr>
      <w:r>
        <w:t>Squad Leader(s)</w:t>
      </w:r>
    </w:p>
    <w:p w14:paraId="6D05D3FF" w14:textId="5784D701" w:rsidR="00102891" w:rsidRPr="00102891" w:rsidRDefault="00102891" w:rsidP="00277B23">
      <w:pPr>
        <w:widowControl w:val="0"/>
        <w:numPr>
          <w:ilvl w:val="2"/>
          <w:numId w:val="31"/>
        </w:numPr>
        <w:spacing w:after="120"/>
        <w:jc w:val="both"/>
      </w:pPr>
      <w:r w:rsidRPr="00102891">
        <w:t>Cadet</w:t>
      </w:r>
    </w:p>
    <w:p w14:paraId="37B84897" w14:textId="77777777" w:rsidR="00102891" w:rsidRPr="00102891" w:rsidRDefault="00102891" w:rsidP="00277B23">
      <w:pPr>
        <w:widowControl w:val="0"/>
        <w:numPr>
          <w:ilvl w:val="1"/>
          <w:numId w:val="31"/>
        </w:numPr>
        <w:spacing w:after="120"/>
        <w:jc w:val="both"/>
      </w:pPr>
      <w:r w:rsidRPr="00102891">
        <w:t>The chain of command shall be adhered to at all times.  Cadets wishing to speak to the Academy Staff shall follow the chain of command prior to contacting any Staff member, unless otherwise ordered to report to said Staff member.</w:t>
      </w:r>
    </w:p>
    <w:p w14:paraId="3AA54EB3" w14:textId="77777777" w:rsidR="00102891" w:rsidRPr="00102891" w:rsidRDefault="00102891" w:rsidP="00277B23">
      <w:pPr>
        <w:widowControl w:val="0"/>
        <w:numPr>
          <w:ilvl w:val="2"/>
          <w:numId w:val="31"/>
        </w:numPr>
        <w:spacing w:after="120"/>
        <w:jc w:val="both"/>
      </w:pPr>
      <w:r w:rsidRPr="00102891">
        <w:t>If a Cadet believes a question has not been settled after talking to a member of the Academy Staff, the Cadet may request to continue up the chain of command to the Director of Public Safety.</w:t>
      </w:r>
    </w:p>
    <w:p w14:paraId="305EB899" w14:textId="77777777" w:rsidR="00102891" w:rsidRPr="00102891" w:rsidRDefault="00102891" w:rsidP="00CE550A">
      <w:pPr>
        <w:widowControl w:val="0"/>
        <w:spacing w:after="120"/>
        <w:ind w:left="2160"/>
        <w:jc w:val="both"/>
      </w:pPr>
      <w:r w:rsidRPr="00102891">
        <w:t>The request shall be put in writing showing good cause why the Cadet wishes to proceed up to the Director of Public Safety.</w:t>
      </w:r>
    </w:p>
    <w:p w14:paraId="4FE3B40E" w14:textId="0101EBC7" w:rsidR="00102891" w:rsidRPr="000464B0" w:rsidRDefault="00102891" w:rsidP="00277B23">
      <w:pPr>
        <w:widowControl w:val="0"/>
        <w:numPr>
          <w:ilvl w:val="2"/>
          <w:numId w:val="31"/>
        </w:numPr>
        <w:spacing w:after="120"/>
        <w:jc w:val="both"/>
      </w:pPr>
      <w:r w:rsidRPr="00102891">
        <w:t xml:space="preserve">If a Cadet needs to talk to a specific </w:t>
      </w:r>
      <w:r w:rsidR="0021036A" w:rsidRPr="000464B0">
        <w:t>S</w:t>
      </w:r>
      <w:r w:rsidRPr="000464B0">
        <w:t xml:space="preserve">taff member about any personal </w:t>
      </w:r>
      <w:r w:rsidR="00944C54" w:rsidRPr="000464B0">
        <w:t>issue(s),</w:t>
      </w:r>
      <w:r w:rsidRPr="000464B0">
        <w:t xml:space="preserve"> he or she w</w:t>
      </w:r>
      <w:r w:rsidR="00081B5C" w:rsidRPr="000464B0">
        <w:t>ill follow the chain of command.  The Cadet</w:t>
      </w:r>
      <w:r w:rsidRPr="000464B0">
        <w:t xml:space="preserve"> does not have to advise the reason he</w:t>
      </w:r>
      <w:r w:rsidR="00232FDC" w:rsidRPr="000464B0">
        <w:t xml:space="preserve"> or she needs to talk with the S</w:t>
      </w:r>
      <w:r w:rsidRPr="000464B0">
        <w:t>taff member</w:t>
      </w:r>
      <w:r w:rsidR="00081B5C" w:rsidRPr="000464B0">
        <w:t xml:space="preserve">, but needs to </w:t>
      </w:r>
      <w:r w:rsidR="00944C54" w:rsidRPr="000464B0">
        <w:t>advise,</w:t>
      </w:r>
      <w:r w:rsidR="00232FDC" w:rsidRPr="000464B0">
        <w:t xml:space="preserve"> “I</w:t>
      </w:r>
      <w:r w:rsidRPr="000464B0">
        <w:t>t is a personal issue.”</w:t>
      </w:r>
    </w:p>
    <w:p w14:paraId="1E8B039F" w14:textId="00B905F3" w:rsidR="00102891" w:rsidRPr="000464B0" w:rsidRDefault="00267AC3" w:rsidP="00277B23">
      <w:pPr>
        <w:widowControl w:val="0"/>
        <w:numPr>
          <w:ilvl w:val="2"/>
          <w:numId w:val="31"/>
        </w:numPr>
        <w:spacing w:after="120"/>
        <w:jc w:val="both"/>
      </w:pPr>
      <w:r w:rsidRPr="000464B0">
        <w:t>If the issue</w:t>
      </w:r>
      <w:r w:rsidR="00102891" w:rsidRPr="000464B0">
        <w:t xml:space="preserve"> that the Cadet ne</w:t>
      </w:r>
      <w:r w:rsidR="00232FDC" w:rsidRPr="000464B0">
        <w:t>eds to address involves a S</w:t>
      </w:r>
      <w:r w:rsidR="009F1FC1">
        <w:t>taff member or a Command S</w:t>
      </w:r>
      <w:r w:rsidR="00102891" w:rsidRPr="000464B0">
        <w:t>taff member that is in his/her chain of command;</w:t>
      </w:r>
    </w:p>
    <w:p w14:paraId="6375E03E" w14:textId="705E315E" w:rsidR="00102891" w:rsidRPr="000464B0" w:rsidRDefault="00102891" w:rsidP="00277B23">
      <w:pPr>
        <w:pStyle w:val="ListParagraph"/>
        <w:widowControl w:val="0"/>
        <w:numPr>
          <w:ilvl w:val="3"/>
          <w:numId w:val="31"/>
        </w:numPr>
        <w:spacing w:after="120"/>
        <w:jc w:val="both"/>
      </w:pPr>
      <w:r w:rsidRPr="000464B0">
        <w:t>The Cadet may skip that person and go to the next person in the chain of command</w:t>
      </w:r>
      <w:r w:rsidR="00081B5C" w:rsidRPr="000464B0">
        <w:t>.</w:t>
      </w:r>
    </w:p>
    <w:p w14:paraId="458FF5C9" w14:textId="453E2E0C" w:rsidR="00102891" w:rsidRPr="00102891" w:rsidRDefault="00102891" w:rsidP="00277B23">
      <w:pPr>
        <w:widowControl w:val="0"/>
        <w:numPr>
          <w:ilvl w:val="3"/>
          <w:numId w:val="31"/>
        </w:numPr>
        <w:spacing w:after="120"/>
        <w:jc w:val="both"/>
      </w:pPr>
      <w:r w:rsidRPr="000464B0">
        <w:t>If there are m</w:t>
      </w:r>
      <w:r w:rsidR="009F1FC1">
        <w:t>ultiple C</w:t>
      </w:r>
      <w:r w:rsidRPr="000464B0">
        <w:t xml:space="preserve">ommand </w:t>
      </w:r>
      <w:r w:rsidR="009C5CED" w:rsidRPr="000464B0">
        <w:t>S</w:t>
      </w:r>
      <w:r w:rsidRPr="000464B0">
        <w:t>taff members at the position (such as RTO</w:t>
      </w:r>
      <w:r w:rsidR="009C5CED" w:rsidRPr="000464B0">
        <w:t>s), the Cadet will go to a S</w:t>
      </w:r>
      <w:r w:rsidRPr="000464B0">
        <w:t>taff member in the same</w:t>
      </w:r>
      <w:r w:rsidRPr="00102891">
        <w:t xml:space="preserve"> position prior to breaking the chain of command.</w:t>
      </w:r>
    </w:p>
    <w:p w14:paraId="39F26C1A" w14:textId="0F2B61B3" w:rsidR="00102891" w:rsidRPr="000464B0" w:rsidRDefault="00CE550A" w:rsidP="00277B23">
      <w:pPr>
        <w:widowControl w:val="0"/>
        <w:numPr>
          <w:ilvl w:val="1"/>
          <w:numId w:val="31"/>
        </w:numPr>
        <w:spacing w:after="120"/>
        <w:jc w:val="both"/>
      </w:pPr>
      <w:r>
        <w:t>Reporting to the RTO/Coordinator’s O</w:t>
      </w:r>
      <w:r w:rsidR="009D159D">
        <w:t>ffice:</w:t>
      </w:r>
    </w:p>
    <w:p w14:paraId="2BB7A8D2" w14:textId="113886C9" w:rsidR="00102891" w:rsidRPr="000464B0" w:rsidRDefault="00102891" w:rsidP="00277B23">
      <w:pPr>
        <w:widowControl w:val="0"/>
        <w:numPr>
          <w:ilvl w:val="2"/>
          <w:numId w:val="31"/>
        </w:numPr>
        <w:spacing w:after="120"/>
        <w:jc w:val="both"/>
      </w:pPr>
      <w:r w:rsidRPr="000464B0">
        <w:t>Cadets shall not enter the RTO/Coordinator’s Office</w:t>
      </w:r>
      <w:r w:rsidR="00317009">
        <w:t xml:space="preserve"> unless supervised and instructed by a coordinator or RTO.</w:t>
      </w:r>
    </w:p>
    <w:p w14:paraId="5CF38524" w14:textId="77777777" w:rsidR="00102891" w:rsidRPr="00102891" w:rsidRDefault="00102891" w:rsidP="00277B23">
      <w:pPr>
        <w:widowControl w:val="0"/>
        <w:numPr>
          <w:ilvl w:val="3"/>
          <w:numId w:val="31"/>
        </w:numPr>
        <w:spacing w:after="120"/>
        <w:jc w:val="both"/>
      </w:pPr>
      <w:r w:rsidRPr="000464B0">
        <w:t>When reporting, the Cadet shall center himself/herself to the office door at the</w:t>
      </w:r>
      <w:r w:rsidRPr="00102891">
        <w:t xml:space="preserve"> position of attention.</w:t>
      </w:r>
    </w:p>
    <w:p w14:paraId="72B8552C" w14:textId="41BB99A9" w:rsidR="00B264CF" w:rsidRDefault="00A203B7" w:rsidP="00277B23">
      <w:pPr>
        <w:widowControl w:val="0"/>
        <w:numPr>
          <w:ilvl w:val="3"/>
          <w:numId w:val="31"/>
        </w:numPr>
        <w:spacing w:after="120"/>
        <w:jc w:val="both"/>
      </w:pPr>
      <w:r w:rsidRPr="000464B0">
        <w:t>T</w:t>
      </w:r>
      <w:r w:rsidR="00102891" w:rsidRPr="000464B0">
        <w:t xml:space="preserve">he Cadet shall knock first and </w:t>
      </w:r>
      <w:r w:rsidR="00EF13D1" w:rsidRPr="000464B0">
        <w:t>wait for a S</w:t>
      </w:r>
      <w:r w:rsidR="00B264CF" w:rsidRPr="000464B0">
        <w:t>taff</w:t>
      </w:r>
      <w:r w:rsidR="00B264CF">
        <w:t xml:space="preserve"> member to </w:t>
      </w:r>
      <w:r w:rsidR="009D159D">
        <w:t xml:space="preserve">acknowledge the Cadet and </w:t>
      </w:r>
      <w:r w:rsidR="00B264CF">
        <w:t>open the door.</w:t>
      </w:r>
    </w:p>
    <w:p w14:paraId="470F9364" w14:textId="77777777" w:rsidR="00102891" w:rsidRPr="00102891" w:rsidRDefault="00B264CF" w:rsidP="00277B23">
      <w:pPr>
        <w:widowControl w:val="0"/>
        <w:numPr>
          <w:ilvl w:val="3"/>
          <w:numId w:val="31"/>
        </w:numPr>
        <w:spacing w:after="120"/>
        <w:jc w:val="both"/>
      </w:pPr>
      <w:r>
        <w:t>If t</w:t>
      </w:r>
      <w:r w:rsidR="00102891" w:rsidRPr="00102891">
        <w:t>he Cadet was ordered or requested to report to the RTO/Coordinator’s Office, the Cadet shall state, “Sir (or ma’am), Cadet (Cadet’s last name), reporting as ordered (or requested) Sir (ma’am).”</w:t>
      </w:r>
    </w:p>
    <w:p w14:paraId="755408A1" w14:textId="77777777" w:rsidR="00102891" w:rsidRDefault="00102891" w:rsidP="00277B23">
      <w:pPr>
        <w:widowControl w:val="0"/>
        <w:numPr>
          <w:ilvl w:val="3"/>
          <w:numId w:val="31"/>
        </w:numPr>
        <w:spacing w:after="120"/>
        <w:jc w:val="both"/>
      </w:pPr>
      <w:r w:rsidRPr="00102891">
        <w:lastRenderedPageBreak/>
        <w:t>If the Cadet is coming to the RTO/Coordinator’s Office on his/her own (after going through the chain of command), the Cadet shall state,” Sir (or ma’am), Cadet (Cadet’s last name), requests permission to speak to (name of the Staff member), Sir (or ma’am).”</w:t>
      </w:r>
    </w:p>
    <w:p w14:paraId="629F39A4" w14:textId="47F9A239" w:rsidR="00B264CF" w:rsidRPr="00801296" w:rsidRDefault="00B264CF" w:rsidP="00277B23">
      <w:pPr>
        <w:widowControl w:val="0"/>
        <w:numPr>
          <w:ilvl w:val="3"/>
          <w:numId w:val="31"/>
        </w:numPr>
        <w:spacing w:after="120"/>
        <w:jc w:val="both"/>
      </w:pPr>
      <w:r w:rsidRPr="00801296">
        <w:t>Th</w:t>
      </w:r>
      <w:r w:rsidR="00EF13D1" w:rsidRPr="00801296">
        <w:t>e S</w:t>
      </w:r>
      <w:r w:rsidR="00081B5C" w:rsidRPr="00801296">
        <w:t>taff member may address the Ca</w:t>
      </w:r>
      <w:r w:rsidRPr="00801296">
        <w:t xml:space="preserve">det </w:t>
      </w:r>
      <w:r w:rsidR="00081B5C" w:rsidRPr="00801296">
        <w:t>outside the office or take the Ca</w:t>
      </w:r>
      <w:r w:rsidRPr="00801296">
        <w:t>det into the conference room.</w:t>
      </w:r>
    </w:p>
    <w:p w14:paraId="0803A890" w14:textId="1CB5999E" w:rsidR="00B264CF" w:rsidRPr="00801296" w:rsidRDefault="001C6BA0" w:rsidP="00277B23">
      <w:pPr>
        <w:pStyle w:val="ListParagraph"/>
        <w:widowControl w:val="0"/>
        <w:numPr>
          <w:ilvl w:val="3"/>
          <w:numId w:val="31"/>
        </w:numPr>
        <w:spacing w:after="120"/>
        <w:jc w:val="both"/>
      </w:pPr>
      <w:r w:rsidRPr="00801296">
        <w:t>If the C</w:t>
      </w:r>
      <w:r w:rsidR="00EF13D1" w:rsidRPr="00801296">
        <w:t>adet needs to talk to the S</w:t>
      </w:r>
      <w:r w:rsidR="00B264CF" w:rsidRPr="00801296">
        <w:t xml:space="preserve">taff member in </w:t>
      </w:r>
      <w:r w:rsidR="00944C54" w:rsidRPr="00801296">
        <w:t>private,</w:t>
      </w:r>
      <w:r w:rsidR="00B264CF" w:rsidRPr="00801296">
        <w:t xml:space="preserve"> he or she may request to do so.</w:t>
      </w:r>
    </w:p>
    <w:p w14:paraId="387DD0D4" w14:textId="77777777" w:rsidR="00102891" w:rsidRPr="00801296" w:rsidRDefault="00102891" w:rsidP="00277B23">
      <w:pPr>
        <w:widowControl w:val="0"/>
        <w:numPr>
          <w:ilvl w:val="2"/>
          <w:numId w:val="31"/>
        </w:numPr>
        <w:spacing w:after="120"/>
        <w:jc w:val="both"/>
      </w:pPr>
      <w:r w:rsidRPr="00801296">
        <w:t>Addressing Staff members:</w:t>
      </w:r>
    </w:p>
    <w:p w14:paraId="3CF33DD6" w14:textId="6BF9B7A0" w:rsidR="00102891" w:rsidRPr="00801296" w:rsidRDefault="00102891" w:rsidP="00CE550A">
      <w:pPr>
        <w:widowControl w:val="0"/>
        <w:spacing w:after="120"/>
        <w:ind w:left="2160"/>
        <w:jc w:val="both"/>
      </w:pPr>
      <w:r w:rsidRPr="00801296">
        <w:t xml:space="preserve">It is not the intent of this policy to discourage the interaction between </w:t>
      </w:r>
      <w:r w:rsidR="00EF13D1" w:rsidRPr="00801296">
        <w:t>S</w:t>
      </w:r>
      <w:r w:rsidR="001C6BA0" w:rsidRPr="00801296">
        <w:t>taff member(s) and C</w:t>
      </w:r>
      <w:r w:rsidRPr="00801296">
        <w:t>adet(s).  Staff members are mentors, instructors and role models.  Cadets are encouraged t</w:t>
      </w:r>
      <w:r w:rsidR="001A5BB2" w:rsidRPr="00801296">
        <w:t>o engage in conversations with S</w:t>
      </w:r>
      <w:r w:rsidRPr="00801296">
        <w:t>taff members while following proper military courtesy.</w:t>
      </w:r>
    </w:p>
    <w:p w14:paraId="48F2630E" w14:textId="02A093D5" w:rsidR="00102891" w:rsidRPr="00801296" w:rsidRDefault="00102891" w:rsidP="00277B23">
      <w:pPr>
        <w:widowControl w:val="0"/>
        <w:numPr>
          <w:ilvl w:val="3"/>
          <w:numId w:val="31"/>
        </w:numPr>
        <w:spacing w:after="120"/>
        <w:jc w:val="both"/>
      </w:pPr>
      <w:r w:rsidRPr="00801296">
        <w:t xml:space="preserve">Unless there is an </w:t>
      </w:r>
      <w:r w:rsidR="00944C54" w:rsidRPr="00801296">
        <w:t>emergency,</w:t>
      </w:r>
      <w:r w:rsidR="001A5BB2" w:rsidRPr="00801296">
        <w:t xml:space="preserve"> Cadets will not interrupt S</w:t>
      </w:r>
      <w:r w:rsidRPr="00801296">
        <w:t>taff</w:t>
      </w:r>
      <w:r w:rsidR="001A5BB2" w:rsidRPr="00801296">
        <w:t xml:space="preserve"> members involved in</w:t>
      </w:r>
      <w:r w:rsidRPr="00801296">
        <w:t xml:space="preserve"> a conversation.</w:t>
      </w:r>
    </w:p>
    <w:p w14:paraId="4FF93D84" w14:textId="5DCA0156" w:rsidR="00102891" w:rsidRPr="00801296" w:rsidRDefault="00102891" w:rsidP="00277B23">
      <w:pPr>
        <w:widowControl w:val="0"/>
        <w:numPr>
          <w:ilvl w:val="3"/>
          <w:numId w:val="31"/>
        </w:numPr>
        <w:spacing w:after="120"/>
        <w:jc w:val="both"/>
      </w:pPr>
      <w:r w:rsidRPr="00801296">
        <w:t>Cadets are</w:t>
      </w:r>
      <w:r w:rsidR="002A4ADE" w:rsidRPr="00801296">
        <w:t xml:space="preserve"> encouraged to talk to any/all A</w:t>
      </w:r>
      <w:r w:rsidRPr="00801296">
        <w:t>cademy</w:t>
      </w:r>
      <w:r w:rsidR="002A4ADE" w:rsidRPr="00801296">
        <w:t xml:space="preserve"> S</w:t>
      </w:r>
      <w:r w:rsidRPr="00801296">
        <w:t xml:space="preserve">taff members and get career advice. If a </w:t>
      </w:r>
      <w:r w:rsidR="002A4ADE" w:rsidRPr="00801296">
        <w:t>Cadet wants/needs to talk to a S</w:t>
      </w:r>
      <w:r w:rsidRPr="00801296">
        <w:t>taff member</w:t>
      </w:r>
      <w:r w:rsidR="003F3FAD" w:rsidRPr="00801296">
        <w:t>,</w:t>
      </w:r>
      <w:r w:rsidRPr="00801296">
        <w:t xml:space="preserve"> the Cadet will follow the below protocol:</w:t>
      </w:r>
    </w:p>
    <w:p w14:paraId="7ACED218" w14:textId="72237B8E" w:rsidR="00102891" w:rsidRPr="00801296" w:rsidRDefault="00102891" w:rsidP="00277B23">
      <w:pPr>
        <w:widowControl w:val="0"/>
        <w:numPr>
          <w:ilvl w:val="4"/>
          <w:numId w:val="31"/>
        </w:numPr>
        <w:spacing w:after="120"/>
        <w:jc w:val="both"/>
      </w:pPr>
      <w:r w:rsidRPr="00801296">
        <w:t xml:space="preserve">Approach the </w:t>
      </w:r>
      <w:r w:rsidR="002A4ADE" w:rsidRPr="00801296">
        <w:t>S</w:t>
      </w:r>
      <w:r w:rsidRPr="00801296">
        <w:t>taff member in a professional manner and stand at attention.</w:t>
      </w:r>
    </w:p>
    <w:p w14:paraId="36DF5AF5" w14:textId="6C7B63E0" w:rsidR="00102891" w:rsidRPr="00801296" w:rsidRDefault="00102891" w:rsidP="00277B23">
      <w:pPr>
        <w:widowControl w:val="0"/>
        <w:numPr>
          <w:ilvl w:val="4"/>
          <w:numId w:val="31"/>
        </w:numPr>
        <w:spacing w:after="120"/>
        <w:jc w:val="both"/>
      </w:pPr>
      <w:r w:rsidRPr="00801296">
        <w:t>Wait f</w:t>
      </w:r>
      <w:r w:rsidR="001C6BA0" w:rsidRPr="00801296">
        <w:t xml:space="preserve">or the </w:t>
      </w:r>
      <w:r w:rsidR="002A4ADE" w:rsidRPr="00801296">
        <w:t>S</w:t>
      </w:r>
      <w:r w:rsidR="001C6BA0" w:rsidRPr="00801296">
        <w:t>taff member to ask the C</w:t>
      </w:r>
      <w:r w:rsidRPr="00801296">
        <w:t>adet to speak.</w:t>
      </w:r>
    </w:p>
    <w:p w14:paraId="088E0592" w14:textId="745F5DFE" w:rsidR="00102891" w:rsidRPr="00801296" w:rsidRDefault="00102891" w:rsidP="00277B23">
      <w:pPr>
        <w:widowControl w:val="0"/>
        <w:numPr>
          <w:ilvl w:val="4"/>
          <w:numId w:val="31"/>
        </w:numPr>
        <w:spacing w:after="120"/>
        <w:jc w:val="both"/>
      </w:pPr>
      <w:r w:rsidRPr="00801296">
        <w:t>The Cadet will identify himself/herself by name and wait f</w:t>
      </w:r>
      <w:r w:rsidR="001C6BA0" w:rsidRPr="00801296">
        <w:t xml:space="preserve">or the </w:t>
      </w:r>
      <w:r w:rsidR="002A4ADE" w:rsidRPr="00801296">
        <w:t>S</w:t>
      </w:r>
      <w:r w:rsidR="001C6BA0" w:rsidRPr="00801296">
        <w:t>taff member to ask the C</w:t>
      </w:r>
      <w:r w:rsidRPr="00801296">
        <w:t>adet what he/she needs or wants.</w:t>
      </w:r>
    </w:p>
    <w:p w14:paraId="42E467BE" w14:textId="24D3486C" w:rsidR="00102891" w:rsidRPr="00801296" w:rsidRDefault="001C6BA0" w:rsidP="00277B23">
      <w:pPr>
        <w:widowControl w:val="0"/>
        <w:numPr>
          <w:ilvl w:val="4"/>
          <w:numId w:val="31"/>
        </w:numPr>
        <w:spacing w:after="120"/>
        <w:jc w:val="both"/>
      </w:pPr>
      <w:r w:rsidRPr="00801296">
        <w:t>The C</w:t>
      </w:r>
      <w:r w:rsidR="00102891" w:rsidRPr="00801296">
        <w:t xml:space="preserve">adet may </w:t>
      </w:r>
      <w:r w:rsidR="00BA676B">
        <w:t>now enter into dialog with the S</w:t>
      </w:r>
      <w:r w:rsidR="00102891" w:rsidRPr="00801296">
        <w:t>taff member.</w:t>
      </w:r>
    </w:p>
    <w:p w14:paraId="34D5ED9C" w14:textId="5F9AD48E" w:rsidR="00102891" w:rsidRPr="00801296" w:rsidRDefault="001C6BA0" w:rsidP="00277B23">
      <w:pPr>
        <w:widowControl w:val="0"/>
        <w:numPr>
          <w:ilvl w:val="3"/>
          <w:numId w:val="31"/>
        </w:numPr>
        <w:spacing w:after="120"/>
        <w:jc w:val="both"/>
      </w:pPr>
      <w:r>
        <w:t>Staff members may address C</w:t>
      </w:r>
      <w:r w:rsidR="00102891" w:rsidRPr="00102891">
        <w:t xml:space="preserve">adets during </w:t>
      </w:r>
      <w:r w:rsidR="002A4ADE">
        <w:t xml:space="preserve">the course of the </w:t>
      </w:r>
      <w:r w:rsidR="002A4ADE" w:rsidRPr="00801296">
        <w:t>A</w:t>
      </w:r>
      <w:r w:rsidRPr="00801296">
        <w:t>cademy; the C</w:t>
      </w:r>
      <w:r w:rsidR="00102891" w:rsidRPr="00801296">
        <w:t>adet wil</w:t>
      </w:r>
      <w:r w:rsidR="002A4ADE" w:rsidRPr="00801296">
        <w:t>l be allowed to respond to any S</w:t>
      </w:r>
      <w:r w:rsidR="00102891" w:rsidRPr="00801296">
        <w:t>taff member without violating the chain of command.</w:t>
      </w:r>
    </w:p>
    <w:p w14:paraId="1E30AD69" w14:textId="57BAAECB" w:rsidR="00102891" w:rsidRPr="00801296" w:rsidRDefault="00102891" w:rsidP="00277B23">
      <w:pPr>
        <w:widowControl w:val="0"/>
        <w:numPr>
          <w:ilvl w:val="3"/>
          <w:numId w:val="31"/>
        </w:numPr>
        <w:spacing w:after="120"/>
        <w:jc w:val="both"/>
      </w:pPr>
      <w:r w:rsidRPr="00801296">
        <w:t>THIS POLICY DOES NOT APPLY TO CADETS NEEDING TO ADDRESS ACADEMY ISSUES; I</w:t>
      </w:r>
      <w:r w:rsidR="00194D43" w:rsidRPr="00801296">
        <w:t>.</w:t>
      </w:r>
      <w:r w:rsidRPr="00801296">
        <w:t>E</w:t>
      </w:r>
      <w:r w:rsidR="00194D43" w:rsidRPr="00801296">
        <w:t>.</w:t>
      </w:r>
      <w:r w:rsidRPr="00801296">
        <w:t>: LATE FOR CLASS, DISCIPLINE ISSUES</w:t>
      </w:r>
      <w:r w:rsidR="00CB6299">
        <w:t>,</w:t>
      </w:r>
      <w:r w:rsidRPr="00801296">
        <w:t xml:space="preserve"> MISSING EQUIPMENT</w:t>
      </w:r>
      <w:r w:rsidR="00194D43" w:rsidRPr="00801296">
        <w:t>,</w:t>
      </w:r>
      <w:r w:rsidRPr="00801296">
        <w:t xml:space="preserve"> ETC…</w:t>
      </w:r>
    </w:p>
    <w:p w14:paraId="48AE98A8" w14:textId="77777777" w:rsidR="001C00B9" w:rsidRDefault="001C00B9" w:rsidP="001C00B9">
      <w:pPr>
        <w:widowControl w:val="0"/>
        <w:spacing w:after="120"/>
        <w:ind w:left="2160"/>
        <w:jc w:val="both"/>
      </w:pPr>
    </w:p>
    <w:p w14:paraId="5E0EEB8A" w14:textId="77777777" w:rsidR="001C00B9" w:rsidRDefault="001C00B9" w:rsidP="001C00B9">
      <w:pPr>
        <w:widowControl w:val="0"/>
        <w:spacing w:after="120"/>
        <w:ind w:left="2160"/>
        <w:jc w:val="both"/>
      </w:pPr>
    </w:p>
    <w:p w14:paraId="5EBFD3A2" w14:textId="77777777" w:rsidR="00B264CF" w:rsidRDefault="00B264CF" w:rsidP="001C00B9">
      <w:pPr>
        <w:widowControl w:val="0"/>
        <w:spacing w:after="120"/>
        <w:ind w:left="2160"/>
        <w:jc w:val="both"/>
      </w:pPr>
    </w:p>
    <w:p w14:paraId="0BBFB01E" w14:textId="77777777" w:rsidR="001C00B9" w:rsidRDefault="001C00B9" w:rsidP="001C00B9">
      <w:pPr>
        <w:widowControl w:val="0"/>
        <w:spacing w:after="120"/>
        <w:ind w:left="2160"/>
        <w:jc w:val="both"/>
      </w:pPr>
    </w:p>
    <w:p w14:paraId="021913A6" w14:textId="77777777" w:rsidR="001C00B9" w:rsidRDefault="001C00B9" w:rsidP="001C00B9">
      <w:pPr>
        <w:widowControl w:val="0"/>
        <w:spacing w:after="120"/>
        <w:ind w:left="2160"/>
        <w:jc w:val="both"/>
      </w:pPr>
    </w:p>
    <w:p w14:paraId="3E6D23F6" w14:textId="77777777" w:rsidR="001C00B9" w:rsidRDefault="001C00B9" w:rsidP="001C00B9">
      <w:pPr>
        <w:widowControl w:val="0"/>
        <w:spacing w:after="120"/>
        <w:ind w:left="2160"/>
        <w:jc w:val="both"/>
      </w:pPr>
    </w:p>
    <w:p w14:paraId="3E589647" w14:textId="6D60D899" w:rsidR="00874F97" w:rsidRDefault="00874F97" w:rsidP="001C00B9">
      <w:pPr>
        <w:widowControl w:val="0"/>
        <w:spacing w:after="120"/>
        <w:ind w:left="2160"/>
        <w:jc w:val="both"/>
      </w:pPr>
    </w:p>
    <w:p w14:paraId="7146E0FD" w14:textId="10C356EE" w:rsidR="001C00B9" w:rsidRDefault="001C00B9" w:rsidP="007F52EE">
      <w:pPr>
        <w:widowControl w:val="0"/>
        <w:spacing w:after="120"/>
        <w:jc w:val="both"/>
      </w:pPr>
    </w:p>
    <w:p w14:paraId="21D119F7" w14:textId="77777777" w:rsidR="008D2456" w:rsidRPr="00102891" w:rsidRDefault="008D2456" w:rsidP="001C00B9">
      <w:pPr>
        <w:widowControl w:val="0"/>
        <w:spacing w:after="120"/>
        <w:ind w:left="2160"/>
        <w:jc w:val="both"/>
      </w:pPr>
    </w:p>
    <w:p w14:paraId="39278B85" w14:textId="77777777" w:rsidR="00102891" w:rsidRPr="00102891" w:rsidRDefault="00102891" w:rsidP="00277B23">
      <w:pPr>
        <w:widowControl w:val="0"/>
        <w:numPr>
          <w:ilvl w:val="0"/>
          <w:numId w:val="31"/>
        </w:numPr>
        <w:spacing w:after="120"/>
        <w:jc w:val="both"/>
      </w:pPr>
      <w:r w:rsidRPr="00102891">
        <w:rPr>
          <w:b/>
        </w:rPr>
        <w:lastRenderedPageBreak/>
        <w:t>ACADEMIC HONESTY POLICY</w:t>
      </w:r>
    </w:p>
    <w:p w14:paraId="19358090" w14:textId="7D45A3C4" w:rsidR="00102891" w:rsidRPr="00801296" w:rsidRDefault="00102891" w:rsidP="00CB6299">
      <w:pPr>
        <w:spacing w:after="120"/>
        <w:ind w:left="1440"/>
        <w:jc w:val="both"/>
      </w:pPr>
      <w:r w:rsidRPr="00102891">
        <w:t>It is the goal of the Yuba College Administration of Justice Training Center, Modular Format Police Academy, to ensure that the</w:t>
      </w:r>
      <w:r w:rsidR="001C6BA0">
        <w:t xml:space="preserve"> grades assigned to individual C</w:t>
      </w:r>
      <w:r w:rsidRPr="00102891">
        <w:t>adets are indicative of the kno</w:t>
      </w:r>
      <w:r w:rsidR="001C6BA0">
        <w:t>wledge and skill level of that C</w:t>
      </w:r>
      <w:r w:rsidRPr="00102891">
        <w:t xml:space="preserve">adet. Acts of academic dishonesty make it impossible to fulfill this responsibility. Therefore, </w:t>
      </w:r>
      <w:r w:rsidR="00C77B34" w:rsidRPr="00102891">
        <w:t>each</w:t>
      </w:r>
      <w:r w:rsidRPr="00102891">
        <w:t xml:space="preserve"> one</w:t>
      </w:r>
      <w:r w:rsidR="001C6BA0">
        <w:t xml:space="preserve"> of the Modular Format Academy C</w:t>
      </w:r>
      <w:r w:rsidRPr="00102891">
        <w:t xml:space="preserve">adets has the responsibility to report to </w:t>
      </w:r>
      <w:r w:rsidRPr="00801296">
        <w:t xml:space="preserve">the </w:t>
      </w:r>
      <w:r w:rsidR="00801296" w:rsidRPr="00801296">
        <w:t>Academy S</w:t>
      </w:r>
      <w:r w:rsidR="00347281">
        <w:t>taff any Cadet</w:t>
      </w:r>
      <w:r w:rsidRPr="00801296">
        <w:t>/</w:t>
      </w:r>
      <w:r w:rsidR="00801296" w:rsidRPr="00801296">
        <w:t>S</w:t>
      </w:r>
      <w:r w:rsidRPr="00801296">
        <w:t>taff misconduct.</w:t>
      </w:r>
    </w:p>
    <w:p w14:paraId="0F035369" w14:textId="068F68C7" w:rsidR="00102891" w:rsidRPr="00801296" w:rsidRDefault="00102891" w:rsidP="00277B23">
      <w:pPr>
        <w:pStyle w:val="ListParagraph"/>
        <w:numPr>
          <w:ilvl w:val="2"/>
          <w:numId w:val="25"/>
        </w:numPr>
        <w:spacing w:after="120"/>
        <w:jc w:val="both"/>
      </w:pPr>
      <w:r w:rsidRPr="00801296">
        <w:t>Examples of misconduct include, but are not limited to:</w:t>
      </w:r>
    </w:p>
    <w:p w14:paraId="260EABC0" w14:textId="2A7A479A" w:rsidR="00102891" w:rsidRPr="00801296" w:rsidRDefault="00102891" w:rsidP="00277B23">
      <w:pPr>
        <w:pStyle w:val="ListParagraph"/>
        <w:numPr>
          <w:ilvl w:val="3"/>
          <w:numId w:val="25"/>
        </w:numPr>
        <w:spacing w:after="120"/>
        <w:jc w:val="both"/>
      </w:pPr>
      <w:r w:rsidRPr="00801296">
        <w:t>Cadets talking to one another during exams.</w:t>
      </w:r>
    </w:p>
    <w:p w14:paraId="03778F98" w14:textId="77777777" w:rsidR="00102891" w:rsidRPr="00801296" w:rsidRDefault="00102891" w:rsidP="00277B23">
      <w:pPr>
        <w:numPr>
          <w:ilvl w:val="3"/>
          <w:numId w:val="25"/>
        </w:numPr>
        <w:spacing w:after="120"/>
        <w:jc w:val="both"/>
      </w:pPr>
      <w:r w:rsidRPr="00801296">
        <w:t>Cadets using notes or other unauthorized materials during an exam.</w:t>
      </w:r>
    </w:p>
    <w:p w14:paraId="44DFF821" w14:textId="77777777" w:rsidR="00102891" w:rsidRPr="00801296" w:rsidRDefault="00102891" w:rsidP="00277B23">
      <w:pPr>
        <w:numPr>
          <w:ilvl w:val="3"/>
          <w:numId w:val="25"/>
        </w:numPr>
        <w:spacing w:after="120"/>
        <w:jc w:val="both"/>
      </w:pPr>
      <w:r w:rsidRPr="00801296">
        <w:t>Cadets sharing information or answers during an exam.</w:t>
      </w:r>
    </w:p>
    <w:p w14:paraId="055FCE77" w14:textId="77777777" w:rsidR="00102891" w:rsidRPr="00801296" w:rsidRDefault="00102891" w:rsidP="00277B23">
      <w:pPr>
        <w:numPr>
          <w:ilvl w:val="3"/>
          <w:numId w:val="25"/>
        </w:numPr>
        <w:spacing w:after="120"/>
        <w:jc w:val="both"/>
      </w:pPr>
      <w:r w:rsidRPr="00801296">
        <w:t>Cadets turning in written material other than his/her own.</w:t>
      </w:r>
    </w:p>
    <w:p w14:paraId="628C4458" w14:textId="77777777" w:rsidR="00102891" w:rsidRPr="00801296" w:rsidRDefault="001C6BA0" w:rsidP="00277B23">
      <w:pPr>
        <w:numPr>
          <w:ilvl w:val="3"/>
          <w:numId w:val="25"/>
        </w:numPr>
        <w:spacing w:after="120"/>
        <w:jc w:val="both"/>
      </w:pPr>
      <w:r w:rsidRPr="00801296">
        <w:t>Cadets allowing other C</w:t>
      </w:r>
      <w:r w:rsidR="00102891" w:rsidRPr="00801296">
        <w:t>adets to copy his/her work</w:t>
      </w:r>
      <w:r w:rsidRPr="00801296">
        <w:t>.</w:t>
      </w:r>
    </w:p>
    <w:p w14:paraId="281FF564" w14:textId="77777777" w:rsidR="00102891" w:rsidRPr="00801296" w:rsidRDefault="00102891" w:rsidP="00277B23">
      <w:pPr>
        <w:numPr>
          <w:ilvl w:val="3"/>
          <w:numId w:val="25"/>
        </w:numPr>
        <w:spacing w:after="120"/>
        <w:jc w:val="both"/>
      </w:pPr>
      <w:r w:rsidRPr="00801296">
        <w:t>Cadets altering graded exams during an exam review.</w:t>
      </w:r>
    </w:p>
    <w:p w14:paraId="3BACF9F6" w14:textId="77777777" w:rsidR="00102891" w:rsidRPr="00801296" w:rsidRDefault="00102891" w:rsidP="00277B23">
      <w:pPr>
        <w:numPr>
          <w:ilvl w:val="3"/>
          <w:numId w:val="25"/>
        </w:numPr>
        <w:spacing w:after="120"/>
        <w:jc w:val="both"/>
      </w:pPr>
      <w:r w:rsidRPr="00801296">
        <w:t>Cadets stealing or attempting to steal an exam key.</w:t>
      </w:r>
    </w:p>
    <w:p w14:paraId="6B790C4B" w14:textId="77777777" w:rsidR="00102891" w:rsidRPr="00801296" w:rsidRDefault="00102891" w:rsidP="00277B23">
      <w:pPr>
        <w:numPr>
          <w:ilvl w:val="3"/>
          <w:numId w:val="25"/>
        </w:numPr>
        <w:spacing w:after="120"/>
        <w:jc w:val="both"/>
      </w:pPr>
      <w:r w:rsidRPr="00801296">
        <w:t xml:space="preserve">Cadets memorializing (in any manner) any exam or scenario after taking the exam or scenario.  </w:t>
      </w:r>
    </w:p>
    <w:p w14:paraId="0FBE7CBA" w14:textId="77777777" w:rsidR="00102891" w:rsidRPr="00801296" w:rsidRDefault="00102891" w:rsidP="00277B23">
      <w:pPr>
        <w:numPr>
          <w:ilvl w:val="3"/>
          <w:numId w:val="25"/>
        </w:numPr>
        <w:spacing w:after="120"/>
        <w:jc w:val="both"/>
      </w:pPr>
      <w:r w:rsidRPr="00801296">
        <w:t>Cadets forging</w:t>
      </w:r>
      <w:r w:rsidR="001C6BA0" w:rsidRPr="00801296">
        <w:t xml:space="preserve"> or altering any attendance form.</w:t>
      </w:r>
    </w:p>
    <w:p w14:paraId="7CD39FC9" w14:textId="20A3C548" w:rsidR="00102891" w:rsidRPr="00801296" w:rsidRDefault="00CB6299" w:rsidP="00CB6299">
      <w:pPr>
        <w:pStyle w:val="BodyTextFlush"/>
        <w:widowControl w:val="0"/>
        <w:spacing w:after="120"/>
        <w:ind w:left="2160" w:hanging="720"/>
      </w:pPr>
      <w:r>
        <w:t xml:space="preserve">B. </w:t>
      </w:r>
      <w:r>
        <w:tab/>
      </w:r>
      <w:r w:rsidR="00102891" w:rsidRPr="00801296">
        <w:t>The Administration of Justice Training Cente</w:t>
      </w:r>
      <w:r w:rsidR="001C6BA0" w:rsidRPr="00801296">
        <w:t>r will not tolerate or condone C</w:t>
      </w:r>
      <w:r w:rsidR="00102891" w:rsidRPr="00801296">
        <w:t xml:space="preserve">adets who have violated the Academic Honesty Policy.  Appropriate action </w:t>
      </w:r>
      <w:r w:rsidR="001C6BA0" w:rsidRPr="00801296">
        <w:t>will be taken against any C</w:t>
      </w:r>
      <w:r w:rsidR="00102891" w:rsidRPr="00801296">
        <w:t>adet caught violating the Academic Honesty Policy up to</w:t>
      </w:r>
      <w:r w:rsidR="00332B0B" w:rsidRPr="00801296">
        <w:t>,</w:t>
      </w:r>
      <w:r w:rsidR="00102891" w:rsidRPr="00801296">
        <w:t xml:space="preserve"> and including</w:t>
      </w:r>
      <w:r w:rsidR="00332B0B" w:rsidRPr="00801296">
        <w:t>,</w:t>
      </w:r>
      <w:r w:rsidR="00102891" w:rsidRPr="00801296">
        <w:t xml:space="preserve"> dismissal from the </w:t>
      </w:r>
      <w:r w:rsidR="005109FE" w:rsidRPr="00801296">
        <w:t>A</w:t>
      </w:r>
      <w:r w:rsidR="00102891" w:rsidRPr="00801296">
        <w:t>cademy.</w:t>
      </w:r>
    </w:p>
    <w:p w14:paraId="6987540D" w14:textId="77777777" w:rsidR="001A18DC" w:rsidRDefault="001A18DC" w:rsidP="001A18DC">
      <w:pPr>
        <w:widowControl w:val="0"/>
        <w:spacing w:after="120"/>
        <w:ind w:left="1440"/>
        <w:jc w:val="both"/>
      </w:pPr>
    </w:p>
    <w:p w14:paraId="6917251A" w14:textId="77777777" w:rsidR="001A18DC" w:rsidRDefault="001A18DC" w:rsidP="001A18DC">
      <w:pPr>
        <w:widowControl w:val="0"/>
        <w:spacing w:after="120"/>
        <w:ind w:left="1440"/>
        <w:jc w:val="both"/>
      </w:pPr>
    </w:p>
    <w:p w14:paraId="2FFA4096" w14:textId="77777777" w:rsidR="001A18DC" w:rsidRDefault="001A18DC" w:rsidP="001A18DC">
      <w:pPr>
        <w:widowControl w:val="0"/>
        <w:spacing w:after="120"/>
        <w:ind w:left="1440"/>
        <w:jc w:val="both"/>
      </w:pPr>
    </w:p>
    <w:p w14:paraId="13C608D5" w14:textId="77777777" w:rsidR="001A18DC" w:rsidRDefault="001A18DC" w:rsidP="001A18DC">
      <w:pPr>
        <w:widowControl w:val="0"/>
        <w:spacing w:after="120"/>
        <w:ind w:left="1440"/>
        <w:jc w:val="both"/>
      </w:pPr>
    </w:p>
    <w:p w14:paraId="7CFBC43F" w14:textId="77777777" w:rsidR="001A18DC" w:rsidRDefault="001A18DC" w:rsidP="001A18DC">
      <w:pPr>
        <w:widowControl w:val="0"/>
        <w:spacing w:after="120"/>
        <w:ind w:left="1440"/>
        <w:jc w:val="both"/>
      </w:pPr>
    </w:p>
    <w:p w14:paraId="69ED6C0F" w14:textId="77777777" w:rsidR="001A18DC" w:rsidRDefault="001A18DC" w:rsidP="001A18DC">
      <w:pPr>
        <w:widowControl w:val="0"/>
        <w:spacing w:after="120"/>
        <w:ind w:left="1440"/>
        <w:jc w:val="both"/>
      </w:pPr>
    </w:p>
    <w:p w14:paraId="1DE9B68C" w14:textId="77777777" w:rsidR="001A18DC" w:rsidRDefault="001A18DC" w:rsidP="001A18DC">
      <w:pPr>
        <w:widowControl w:val="0"/>
        <w:spacing w:after="120"/>
        <w:ind w:left="1440"/>
        <w:jc w:val="both"/>
      </w:pPr>
    </w:p>
    <w:p w14:paraId="1D0C967B" w14:textId="77777777" w:rsidR="001A18DC" w:rsidRDefault="001A18DC" w:rsidP="001A18DC">
      <w:pPr>
        <w:widowControl w:val="0"/>
        <w:spacing w:after="120"/>
        <w:ind w:left="1440"/>
        <w:jc w:val="both"/>
      </w:pPr>
    </w:p>
    <w:p w14:paraId="3CE9767E" w14:textId="77777777" w:rsidR="001A18DC" w:rsidRDefault="001A18DC" w:rsidP="001A18DC">
      <w:pPr>
        <w:widowControl w:val="0"/>
        <w:spacing w:after="120"/>
        <w:ind w:left="1440"/>
        <w:jc w:val="both"/>
      </w:pPr>
    </w:p>
    <w:p w14:paraId="03C5F3BE" w14:textId="77777777" w:rsidR="001A18DC" w:rsidRDefault="001A18DC" w:rsidP="001A18DC">
      <w:pPr>
        <w:widowControl w:val="0"/>
        <w:spacing w:after="120"/>
        <w:ind w:left="1440"/>
        <w:jc w:val="both"/>
      </w:pPr>
    </w:p>
    <w:p w14:paraId="27D0B307" w14:textId="77777777" w:rsidR="001A18DC" w:rsidRDefault="001A18DC" w:rsidP="001A18DC">
      <w:pPr>
        <w:widowControl w:val="0"/>
        <w:spacing w:after="120"/>
        <w:ind w:left="1440"/>
        <w:jc w:val="both"/>
      </w:pPr>
    </w:p>
    <w:p w14:paraId="0CFF4C50" w14:textId="77777777" w:rsidR="001A18DC" w:rsidRDefault="001A18DC" w:rsidP="001A18DC">
      <w:pPr>
        <w:widowControl w:val="0"/>
        <w:spacing w:after="120"/>
        <w:ind w:left="1440"/>
        <w:jc w:val="both"/>
      </w:pPr>
    </w:p>
    <w:p w14:paraId="26374180" w14:textId="3CA65C87" w:rsidR="00801296" w:rsidRDefault="00801296" w:rsidP="00BE7BB1">
      <w:pPr>
        <w:widowControl w:val="0"/>
        <w:spacing w:after="120"/>
        <w:jc w:val="both"/>
      </w:pPr>
    </w:p>
    <w:p w14:paraId="553873D8" w14:textId="3E2073BD" w:rsidR="007F52EE" w:rsidRDefault="007F52EE" w:rsidP="00BE7BB1">
      <w:pPr>
        <w:widowControl w:val="0"/>
        <w:spacing w:after="120"/>
        <w:jc w:val="both"/>
      </w:pPr>
    </w:p>
    <w:p w14:paraId="7E04E436" w14:textId="77777777" w:rsidR="007F52EE" w:rsidRPr="001A18DC" w:rsidRDefault="007F52EE" w:rsidP="00BE7BB1">
      <w:pPr>
        <w:widowControl w:val="0"/>
        <w:spacing w:after="120"/>
        <w:jc w:val="both"/>
      </w:pPr>
    </w:p>
    <w:p w14:paraId="5BE3808F" w14:textId="77777777" w:rsidR="001A18DC" w:rsidRPr="001A18DC" w:rsidRDefault="001A18DC" w:rsidP="00277B23">
      <w:pPr>
        <w:widowControl w:val="0"/>
        <w:numPr>
          <w:ilvl w:val="0"/>
          <w:numId w:val="41"/>
        </w:numPr>
        <w:spacing w:after="120"/>
        <w:jc w:val="both"/>
      </w:pPr>
      <w:r w:rsidRPr="001A18DC">
        <w:rPr>
          <w:b/>
          <w:bCs/>
        </w:rPr>
        <w:lastRenderedPageBreak/>
        <w:t>SEXUAL HARASSMENT POLICY</w:t>
      </w:r>
    </w:p>
    <w:p w14:paraId="4CF7D52F" w14:textId="77777777" w:rsidR="001A18DC" w:rsidRPr="001A18DC" w:rsidRDefault="001A18DC" w:rsidP="00277B23">
      <w:pPr>
        <w:widowControl w:val="0"/>
        <w:numPr>
          <w:ilvl w:val="1"/>
          <w:numId w:val="41"/>
        </w:numPr>
        <w:spacing w:after="120"/>
        <w:jc w:val="both"/>
      </w:pPr>
      <w:r w:rsidRPr="001A18DC">
        <w:t>POLICY PROHIBITING</w:t>
      </w:r>
    </w:p>
    <w:p w14:paraId="7F84C4CA" w14:textId="77777777" w:rsidR="001A18DC" w:rsidRPr="001A18DC" w:rsidRDefault="001A18DC" w:rsidP="00277B23">
      <w:pPr>
        <w:widowControl w:val="0"/>
        <w:numPr>
          <w:ilvl w:val="2"/>
          <w:numId w:val="40"/>
        </w:numPr>
        <w:spacing w:after="120"/>
        <w:jc w:val="both"/>
      </w:pPr>
      <w:r w:rsidRPr="001A18DC">
        <w:t>Sexual harassment in the learning or working environment of District students or employees by any person in any form is prohibited. Sexual harassment may, in certain circumstances, be a violation of Title VII of the Civil Rights Act of 1964 or Title IX of the Education Amendments of 1972, as well as California Law. Sexual Harassment includes, but is not limited to, unwelcome sexual advances, requests for sexual favors, or other verbal, or physical condition of a sexual nature, made by someone from or in the work or educational setting when:</w:t>
      </w:r>
    </w:p>
    <w:p w14:paraId="5ADA717E" w14:textId="77777777" w:rsidR="001A18DC" w:rsidRPr="001A18DC" w:rsidRDefault="001A18DC" w:rsidP="00277B23">
      <w:pPr>
        <w:widowControl w:val="0"/>
        <w:numPr>
          <w:ilvl w:val="3"/>
          <w:numId w:val="40"/>
        </w:numPr>
        <w:spacing w:after="120"/>
        <w:jc w:val="both"/>
      </w:pPr>
      <w:r w:rsidRPr="001A18DC">
        <w:t>Submission to such conduct is made either expressly or by implication a term or condition of an individual’s employment;</w:t>
      </w:r>
    </w:p>
    <w:p w14:paraId="46A58388" w14:textId="11F411C2" w:rsidR="001A18DC" w:rsidRPr="001A18DC" w:rsidRDefault="001A18DC" w:rsidP="00277B23">
      <w:pPr>
        <w:widowControl w:val="0"/>
        <w:numPr>
          <w:ilvl w:val="3"/>
          <w:numId w:val="40"/>
        </w:numPr>
        <w:spacing w:after="120"/>
        <w:jc w:val="both"/>
      </w:pPr>
      <w:r w:rsidRPr="00801296">
        <w:t>Submission</w:t>
      </w:r>
      <w:r w:rsidR="002E2B73" w:rsidRPr="00801296">
        <w:t xml:space="preserve"> to</w:t>
      </w:r>
      <w:r w:rsidR="00BE7BB1" w:rsidRPr="00801296">
        <w:t>,</w:t>
      </w:r>
      <w:r w:rsidRPr="00801296">
        <w:t xml:space="preserve"> or rejection of</w:t>
      </w:r>
      <w:r w:rsidR="00BE7BB1" w:rsidRPr="00801296">
        <w:t>,</w:t>
      </w:r>
      <w:r w:rsidRPr="00801296">
        <w:t xml:space="preserve"> such conduct by an individual is used as the basis for employment or academic</w:t>
      </w:r>
      <w:r w:rsidRPr="001A18DC">
        <w:t xml:space="preserve"> decisions affecting the individual;</w:t>
      </w:r>
    </w:p>
    <w:p w14:paraId="0171742F" w14:textId="77777777" w:rsidR="001A18DC" w:rsidRPr="001A18DC" w:rsidRDefault="001A18DC" w:rsidP="00277B23">
      <w:pPr>
        <w:widowControl w:val="0"/>
        <w:numPr>
          <w:ilvl w:val="3"/>
          <w:numId w:val="40"/>
        </w:numPr>
        <w:spacing w:after="120"/>
        <w:jc w:val="both"/>
      </w:pPr>
      <w:r w:rsidRPr="001A18DC">
        <w:t>Such conduct has the purpose or effect of unreasonably interfering with an individual’s work or academic performance or of creating an intimidating, hostile, or offensive working or educational environment or of adversely affecting the student or employee’s performance, evaluation, advancement, assigned duties, or any other condition of education, employment, or career development; or</w:t>
      </w:r>
    </w:p>
    <w:p w14:paraId="0DE807DF" w14:textId="77777777" w:rsidR="001A18DC" w:rsidRPr="001A18DC" w:rsidRDefault="001A18DC" w:rsidP="00277B23">
      <w:pPr>
        <w:widowControl w:val="0"/>
        <w:numPr>
          <w:ilvl w:val="3"/>
          <w:numId w:val="40"/>
        </w:numPr>
        <w:spacing w:after="120"/>
        <w:jc w:val="both"/>
      </w:pPr>
      <w:r w:rsidRPr="001A18DC">
        <w:t>Submission to, or rejection of, the conduct by the individual is used as the basis for any decision affecting the individual regarding benefits and services, honors, programs, or activities available at or through the educational institution. Sexual harassment also includes any act of retaliation against a student or employee for reports of violations of this policy or for participation in the investigation of a sexual harassment complaint.</w:t>
      </w:r>
    </w:p>
    <w:p w14:paraId="5C1E8811" w14:textId="77777777" w:rsidR="001A18DC" w:rsidRPr="001A18DC" w:rsidRDefault="001A18DC" w:rsidP="00277B23">
      <w:pPr>
        <w:widowControl w:val="0"/>
        <w:numPr>
          <w:ilvl w:val="2"/>
          <w:numId w:val="40"/>
        </w:numPr>
        <w:spacing w:after="120"/>
        <w:jc w:val="both"/>
      </w:pPr>
      <w:r w:rsidRPr="001A18DC">
        <w:t>Other examples of sexual harassment, whether committed by a student, supervisor, or any non-supervisory District employee, are:</w:t>
      </w:r>
    </w:p>
    <w:p w14:paraId="539BE63B" w14:textId="77777777" w:rsidR="001A18DC" w:rsidRPr="001A18DC" w:rsidRDefault="001A18DC" w:rsidP="00277B23">
      <w:pPr>
        <w:widowControl w:val="0"/>
        <w:numPr>
          <w:ilvl w:val="3"/>
          <w:numId w:val="40"/>
        </w:numPr>
        <w:spacing w:after="120"/>
        <w:jc w:val="both"/>
      </w:pPr>
      <w:r w:rsidRPr="001A18DC">
        <w:t>Unwelcome sexual overtures or propositions;</w:t>
      </w:r>
    </w:p>
    <w:p w14:paraId="61F4FCCF" w14:textId="77777777" w:rsidR="001A18DC" w:rsidRPr="001A18DC" w:rsidRDefault="001A18DC" w:rsidP="00277B23">
      <w:pPr>
        <w:widowControl w:val="0"/>
        <w:numPr>
          <w:ilvl w:val="3"/>
          <w:numId w:val="40"/>
        </w:numPr>
        <w:spacing w:after="120"/>
        <w:jc w:val="both"/>
      </w:pPr>
      <w:r w:rsidRPr="001A18DC">
        <w:t>Verbal abuse of a sexual nature;</w:t>
      </w:r>
    </w:p>
    <w:p w14:paraId="3506413C" w14:textId="77777777" w:rsidR="001A18DC" w:rsidRPr="001A18DC" w:rsidRDefault="001A18DC" w:rsidP="00277B23">
      <w:pPr>
        <w:widowControl w:val="0"/>
        <w:numPr>
          <w:ilvl w:val="4"/>
          <w:numId w:val="40"/>
        </w:numPr>
        <w:spacing w:after="120"/>
        <w:jc w:val="both"/>
      </w:pPr>
      <w:r w:rsidRPr="001A18DC">
        <w:t>Graphic verbal comments about an individual’s body;</w:t>
      </w:r>
    </w:p>
    <w:p w14:paraId="781345B4" w14:textId="77777777" w:rsidR="001A18DC" w:rsidRPr="001A18DC" w:rsidRDefault="001A18DC" w:rsidP="00277B23">
      <w:pPr>
        <w:widowControl w:val="0"/>
        <w:numPr>
          <w:ilvl w:val="4"/>
          <w:numId w:val="40"/>
        </w:numPr>
        <w:spacing w:after="120"/>
        <w:jc w:val="both"/>
      </w:pPr>
      <w:r w:rsidRPr="001A18DC">
        <w:t>Sexually degrading words used to describe an individual</w:t>
      </w:r>
      <w:r w:rsidR="001C6BA0">
        <w:t>;</w:t>
      </w:r>
    </w:p>
    <w:p w14:paraId="43929497" w14:textId="685560F3" w:rsidR="001A18DC" w:rsidRPr="00801296" w:rsidRDefault="001A18DC" w:rsidP="00277B23">
      <w:pPr>
        <w:widowControl w:val="0"/>
        <w:numPr>
          <w:ilvl w:val="4"/>
          <w:numId w:val="40"/>
        </w:numPr>
        <w:spacing w:after="120"/>
        <w:jc w:val="both"/>
      </w:pPr>
      <w:r w:rsidRPr="001A18DC">
        <w:t xml:space="preserve">The display in the educational or work environment of sexually suggestive objects or pictures such as derogatory posters, cartoons, </w:t>
      </w:r>
      <w:r w:rsidR="00BE7BB1" w:rsidRPr="00801296">
        <w:t>j</w:t>
      </w:r>
      <w:r w:rsidRPr="00801296">
        <w:t>okes, or calendar illustrations which have no legitimate educational purpose.</w:t>
      </w:r>
    </w:p>
    <w:p w14:paraId="6D6CF92B" w14:textId="7C84C21E" w:rsidR="001A18DC" w:rsidRPr="00801296" w:rsidRDefault="001A18DC" w:rsidP="00277B23">
      <w:pPr>
        <w:widowControl w:val="0"/>
        <w:numPr>
          <w:ilvl w:val="2"/>
          <w:numId w:val="40"/>
        </w:numPr>
        <w:spacing w:after="120"/>
        <w:jc w:val="both"/>
      </w:pPr>
      <w:r w:rsidRPr="00801296">
        <w:t>In the college environment, human sexuality may be a normal and appropriate subject of both academic study and artistic expression within the boundaries of academic freedom. The presentation of material of a sexual nature is not, therefore</w:t>
      </w:r>
      <w:r w:rsidR="00BE7BB1" w:rsidRPr="00801296">
        <w:t>,</w:t>
      </w:r>
      <w:r w:rsidRPr="00801296">
        <w:t xml:space="preserve"> a prima fa</w:t>
      </w:r>
      <w:r w:rsidR="00BE7BB1" w:rsidRPr="00801296">
        <w:t>cie</w:t>
      </w:r>
      <w:r w:rsidRPr="00801296">
        <w:t xml:space="preserve"> evidence of sexual harassment and i</w:t>
      </w:r>
      <w:r w:rsidR="00BE7BB1" w:rsidRPr="00801296">
        <w:t>t i</w:t>
      </w:r>
      <w:r w:rsidRPr="00801296">
        <w:t>s not the intent or purpose of this policy to stifle or obstruct academic freedom.</w:t>
      </w:r>
    </w:p>
    <w:p w14:paraId="52AEDCB4" w14:textId="77777777" w:rsidR="00396753" w:rsidRDefault="00396753" w:rsidP="00396753">
      <w:pPr>
        <w:widowControl w:val="0"/>
        <w:spacing w:after="120"/>
        <w:ind w:left="1440"/>
        <w:jc w:val="both"/>
      </w:pPr>
    </w:p>
    <w:p w14:paraId="7B3260FE" w14:textId="77777777" w:rsidR="001A18DC" w:rsidRPr="001A18DC" w:rsidRDefault="001A18DC" w:rsidP="00277B23">
      <w:pPr>
        <w:widowControl w:val="0"/>
        <w:numPr>
          <w:ilvl w:val="2"/>
          <w:numId w:val="40"/>
        </w:numPr>
        <w:spacing w:after="120"/>
        <w:jc w:val="both"/>
      </w:pPr>
      <w:r w:rsidRPr="001A18DC">
        <w:lastRenderedPageBreak/>
        <w:t>Each division dean, executive dean, director, and supervisor has the responsibility of maintaining an educational and work environment free of sexual harassment. This responsibility includes discussing this policy with her or his students and/or employees and assuring them that they are not required to endure sexual harassment.</w:t>
      </w:r>
    </w:p>
    <w:p w14:paraId="1D14F946" w14:textId="58EF4616" w:rsidR="001A18DC" w:rsidRPr="001A18DC" w:rsidRDefault="001A18DC" w:rsidP="00277B23">
      <w:pPr>
        <w:widowControl w:val="0"/>
        <w:numPr>
          <w:ilvl w:val="2"/>
          <w:numId w:val="40"/>
        </w:numPr>
        <w:spacing w:after="120"/>
        <w:jc w:val="both"/>
      </w:pPr>
      <w:r w:rsidRPr="001A18DC">
        <w:t>A student or employee who feels that he or she has been or is being sexually harassed, or is aware of or suspects the occurrence of sexual harassment, or who desires counseling on coping with sexual harassment</w:t>
      </w:r>
      <w:r w:rsidR="00C77B34">
        <w:t>,</w:t>
      </w:r>
      <w:r w:rsidRPr="001A18DC">
        <w:t xml:space="preserve"> should immediately contact any counselor, any dean, the Director of Personnel, the Affirmative Action Officer, the Title IX Coordinator, or the Superintendent (or, if necessary, the President of the Board of Trustees) in order to determine if sexual harassment has occurred. All investigations will be conducted in a manner designed to maintain confidentiality and the privacy of all parties concerned.</w:t>
      </w:r>
    </w:p>
    <w:p w14:paraId="3325EB04" w14:textId="6ADFB885" w:rsidR="001A18DC" w:rsidRPr="001A18DC" w:rsidRDefault="001A18DC" w:rsidP="00277B23">
      <w:pPr>
        <w:widowControl w:val="0"/>
        <w:numPr>
          <w:ilvl w:val="2"/>
          <w:numId w:val="40"/>
        </w:numPr>
        <w:spacing w:after="120"/>
        <w:jc w:val="both"/>
      </w:pPr>
      <w:r w:rsidRPr="001A18DC">
        <w:t xml:space="preserve">If, as a result of investigation, a determination is made that a student or an employee has sexually harassed another student or employee, appropriate disciplinary action will be implemented. Any student or employee who is found to have sexually harassed a student or employee will be disciplined within the established policies of the District according to the nature and severity of the offense. Disciplinary </w:t>
      </w:r>
      <w:r w:rsidR="00C77B34" w:rsidRPr="001A18DC">
        <w:t>actions, which may be taken against such a student,</w:t>
      </w:r>
      <w:r w:rsidRPr="001A18DC">
        <w:t xml:space="preserve"> range from counseling to suspension or expulsion.</w:t>
      </w:r>
    </w:p>
    <w:p w14:paraId="38024DD2" w14:textId="0378B106" w:rsidR="001A18DC" w:rsidRPr="00801296" w:rsidRDefault="001A18DC" w:rsidP="00277B23">
      <w:pPr>
        <w:widowControl w:val="0"/>
        <w:numPr>
          <w:ilvl w:val="1"/>
          <w:numId w:val="40"/>
        </w:numPr>
        <w:spacing w:after="120"/>
        <w:jc w:val="both"/>
      </w:pPr>
      <w:r w:rsidRPr="001A18DC">
        <w:rPr>
          <w:b/>
          <w:bCs/>
        </w:rPr>
        <w:t xml:space="preserve">DISCRIMINATION COMPLAINT PROCEDURES - </w:t>
      </w:r>
      <w:r w:rsidRPr="001A18DC">
        <w:t xml:space="preserve">Any employee, student or applicant for employment with the District may file a complaint with the District Affirmative Action Officer if that employee or applicant believes that the District has taken </w:t>
      </w:r>
      <w:r w:rsidR="00C77B34" w:rsidRPr="00801296">
        <w:t>action</w:t>
      </w:r>
      <w:r w:rsidR="00C77B34" w:rsidRPr="00801296">
        <w:rPr>
          <w:strike/>
        </w:rPr>
        <w:t>,</w:t>
      </w:r>
      <w:r w:rsidR="00C77B34" w:rsidRPr="00801296">
        <w:t xml:space="preserve"> which</w:t>
      </w:r>
      <w:r w:rsidRPr="00801296">
        <w:t xml:space="preserve"> does not satisfy the requirements of the California Code of Regulations 53000-53052 and 59307. The District shall respond to any such complaint in a timely manner.</w:t>
      </w:r>
    </w:p>
    <w:p w14:paraId="34A9595B" w14:textId="29494AB1" w:rsidR="001A18DC" w:rsidRPr="00801296" w:rsidRDefault="001A18DC" w:rsidP="001A18DC">
      <w:pPr>
        <w:widowControl w:val="0"/>
        <w:spacing w:after="120"/>
        <w:ind w:left="1440"/>
        <w:jc w:val="both"/>
      </w:pPr>
      <w:r w:rsidRPr="00801296">
        <w:t xml:space="preserve">All students, employees and job applicants will be notified that if they have concerns about unlawful discriminatory treatment as described in Section I, II, or XI of the Affirmative Action </w:t>
      </w:r>
      <w:r w:rsidR="00C77B34" w:rsidRPr="00801296">
        <w:t>Plan, which</w:t>
      </w:r>
      <w:r w:rsidRPr="00801296">
        <w:t xml:space="preserve"> includes the prohibition of sexual harassment, they should immediately report those concerns using either the District’s Informal or Formal Discrimination Complaint Procedures:</w:t>
      </w:r>
    </w:p>
    <w:p w14:paraId="5F97738D" w14:textId="77777777" w:rsidR="001A18DC" w:rsidRPr="00801296" w:rsidRDefault="001A18DC" w:rsidP="00277B23">
      <w:pPr>
        <w:widowControl w:val="0"/>
        <w:numPr>
          <w:ilvl w:val="2"/>
          <w:numId w:val="40"/>
        </w:numPr>
        <w:spacing w:after="120"/>
        <w:jc w:val="both"/>
      </w:pPr>
      <w:r w:rsidRPr="00801296">
        <w:rPr>
          <w:b/>
          <w:bCs/>
        </w:rPr>
        <w:t>INFORMAL COMPLAINT PROCEDURE:</w:t>
      </w:r>
    </w:p>
    <w:p w14:paraId="2E14AAF4" w14:textId="0AD1A3C7" w:rsidR="001A18DC" w:rsidRPr="00801296" w:rsidRDefault="001A18DC" w:rsidP="00277B23">
      <w:pPr>
        <w:widowControl w:val="0"/>
        <w:numPr>
          <w:ilvl w:val="3"/>
          <w:numId w:val="40"/>
        </w:numPr>
        <w:spacing w:after="120"/>
        <w:jc w:val="both"/>
      </w:pPr>
      <w:r w:rsidRPr="00801296">
        <w:t>A student, employee or job applicant who feels he or she has been or is being subjected to discriminatory treatment prohibited in Section I, II, or XI of this Affirmative Action Plan</w:t>
      </w:r>
      <w:r w:rsidR="0020321F" w:rsidRPr="00801296">
        <w:t>,</w:t>
      </w:r>
      <w:r w:rsidRPr="00801296">
        <w:t xml:space="preserve"> which includes the prohibition of sexual harassment, or who is aware of or suspects the occurrence of such discriminatory treatment, or who desires counseling regarding such treatment should immediately contact any counselor, any dean, the Director of Personnel, the Affirmative Action Officer, or the Superintendent/President.</w:t>
      </w:r>
    </w:p>
    <w:p w14:paraId="4AF9CACD" w14:textId="192F65A0" w:rsidR="001A18DC" w:rsidRPr="001A18DC" w:rsidRDefault="001A18DC" w:rsidP="00277B23">
      <w:pPr>
        <w:widowControl w:val="0"/>
        <w:numPr>
          <w:ilvl w:val="3"/>
          <w:numId w:val="40"/>
        </w:numPr>
        <w:spacing w:after="120"/>
        <w:jc w:val="both"/>
      </w:pPr>
      <w:r w:rsidRPr="00801296">
        <w:t xml:space="preserve">Each complaint or expression of concern shall be investigated quickly and </w:t>
      </w:r>
      <w:r w:rsidR="00C77B34" w:rsidRPr="00801296">
        <w:t>confidentially,</w:t>
      </w:r>
      <w:r w:rsidRPr="00801296">
        <w:t xml:space="preserve"> by the Superintendent/President or his or her designee</w:t>
      </w:r>
      <w:r w:rsidR="0020321F" w:rsidRPr="00801296">
        <w:t>,</w:t>
      </w:r>
      <w:r w:rsidRPr="001A18DC">
        <w:t xml:space="preserve"> to determine if treatment prohibited in Sections I, II or XI has occurred. All investigations will be conducted discretely and confidentially in order to maintain the privacy of all parties.</w:t>
      </w:r>
    </w:p>
    <w:p w14:paraId="0EC3EBDE" w14:textId="77777777" w:rsidR="001A18DC" w:rsidRDefault="001A18DC" w:rsidP="00277B23">
      <w:pPr>
        <w:widowControl w:val="0"/>
        <w:numPr>
          <w:ilvl w:val="3"/>
          <w:numId w:val="40"/>
        </w:numPr>
        <w:spacing w:after="120"/>
        <w:jc w:val="both"/>
      </w:pPr>
      <w:r w:rsidRPr="001A18DC">
        <w:t>If, as a result of investigation, a determination is made that such prohibited discriminatory treatment has occurred, the Superintendent or Board President will take appropriate action.</w:t>
      </w:r>
    </w:p>
    <w:p w14:paraId="182BA796" w14:textId="77777777" w:rsidR="00396753" w:rsidRPr="001A18DC" w:rsidRDefault="00396753" w:rsidP="00396753">
      <w:pPr>
        <w:widowControl w:val="0"/>
        <w:spacing w:after="120"/>
        <w:ind w:left="2160"/>
        <w:jc w:val="both"/>
      </w:pPr>
    </w:p>
    <w:p w14:paraId="20836D6A" w14:textId="370ED9ED" w:rsidR="001A18DC" w:rsidRPr="00801296" w:rsidRDefault="001A18DC" w:rsidP="00277B23">
      <w:pPr>
        <w:widowControl w:val="0"/>
        <w:numPr>
          <w:ilvl w:val="3"/>
          <w:numId w:val="40"/>
        </w:numPr>
        <w:spacing w:after="120"/>
        <w:jc w:val="both"/>
      </w:pPr>
      <w:r w:rsidRPr="0020321F">
        <w:lastRenderedPageBreak/>
        <w:t xml:space="preserve">If dissatisfied, </w:t>
      </w:r>
      <w:r w:rsidRPr="00801296">
        <w:t>a complain</w:t>
      </w:r>
      <w:r w:rsidR="0020321F" w:rsidRPr="00801296">
        <w:t>an</w:t>
      </w:r>
      <w:r w:rsidRPr="00801296">
        <w:t>t who is a student or employee may then utilize the District’s formal complaint procedure as determined by District policy.</w:t>
      </w:r>
    </w:p>
    <w:p w14:paraId="543A4A82" w14:textId="77777777" w:rsidR="001A18DC" w:rsidRPr="001A18DC" w:rsidRDefault="001A18DC" w:rsidP="00277B23">
      <w:pPr>
        <w:widowControl w:val="0"/>
        <w:numPr>
          <w:ilvl w:val="2"/>
          <w:numId w:val="40"/>
        </w:numPr>
        <w:spacing w:after="120"/>
        <w:jc w:val="both"/>
      </w:pPr>
      <w:r w:rsidRPr="00801296">
        <w:rPr>
          <w:b/>
          <w:bCs/>
        </w:rPr>
        <w:t>FORMAL COMPLAINT PROCEDURE:</w:t>
      </w:r>
      <w:r w:rsidRPr="00801296">
        <w:t xml:space="preserve"> Any student or any employee who alleges that he or she has personally suffered unlawful</w:t>
      </w:r>
      <w:r w:rsidRPr="001A18DC">
        <w:t xml:space="preserve"> discrimination or who, in his or her official capacity, has learned of such unlawful discrimination may file a formal written complaint directly with the District utilizing the District’s Formal Discrimination Complaint Procedure. </w:t>
      </w:r>
    </w:p>
    <w:p w14:paraId="7C3E1506" w14:textId="77777777" w:rsidR="001A18DC" w:rsidRPr="001A18DC" w:rsidRDefault="001A18DC" w:rsidP="00277B23">
      <w:pPr>
        <w:widowControl w:val="0"/>
        <w:numPr>
          <w:ilvl w:val="3"/>
          <w:numId w:val="40"/>
        </w:numPr>
        <w:spacing w:after="120"/>
        <w:jc w:val="both"/>
      </w:pPr>
      <w:r w:rsidRPr="001A18DC">
        <w:rPr>
          <w:b/>
          <w:bCs/>
        </w:rPr>
        <w:t xml:space="preserve">FORMAL DISCRIMINATION COMPLAINT PROCEDURE: </w:t>
      </w:r>
    </w:p>
    <w:p w14:paraId="156F8CD2" w14:textId="77777777" w:rsidR="001A18DC" w:rsidRPr="001A18DC" w:rsidRDefault="001A18DC" w:rsidP="00277B23">
      <w:pPr>
        <w:widowControl w:val="0"/>
        <w:numPr>
          <w:ilvl w:val="4"/>
          <w:numId w:val="40"/>
        </w:numPr>
        <w:spacing w:after="120"/>
        <w:jc w:val="both"/>
      </w:pPr>
      <w:r w:rsidRPr="001A18DC">
        <w:rPr>
          <w:b/>
          <w:bCs/>
        </w:rPr>
        <w:t>OBJECTIVE:</w:t>
      </w:r>
      <w:r w:rsidRPr="001A18DC">
        <w:t xml:space="preserve"> To implement the Discrimination Complaint Procedure as outlined in the District’s Affirmative Action Program.</w:t>
      </w:r>
    </w:p>
    <w:p w14:paraId="6732A061" w14:textId="77777777" w:rsidR="001A18DC" w:rsidRPr="001A18DC" w:rsidRDefault="001A18DC" w:rsidP="00277B23">
      <w:pPr>
        <w:widowControl w:val="0"/>
        <w:numPr>
          <w:ilvl w:val="4"/>
          <w:numId w:val="40"/>
        </w:numPr>
        <w:spacing w:after="120"/>
        <w:jc w:val="both"/>
      </w:pPr>
      <w:r w:rsidRPr="001A18DC">
        <w:rPr>
          <w:b/>
          <w:bCs/>
        </w:rPr>
        <w:t>PROCEDURE:</w:t>
      </w:r>
    </w:p>
    <w:p w14:paraId="190F5F70" w14:textId="77777777" w:rsidR="001A18DC" w:rsidRPr="001A18DC" w:rsidRDefault="001A18DC" w:rsidP="00277B23">
      <w:pPr>
        <w:widowControl w:val="0"/>
        <w:numPr>
          <w:ilvl w:val="5"/>
          <w:numId w:val="40"/>
        </w:numPr>
        <w:spacing w:after="120"/>
        <w:jc w:val="both"/>
      </w:pPr>
      <w:r w:rsidRPr="001A18DC">
        <w:t>Employees or students may file an unlawful discrimination complaint.</w:t>
      </w:r>
    </w:p>
    <w:p w14:paraId="19C27995" w14:textId="77777777" w:rsidR="001A18DC" w:rsidRPr="001A18DC" w:rsidRDefault="001A18DC" w:rsidP="00277B23">
      <w:pPr>
        <w:widowControl w:val="0"/>
        <w:numPr>
          <w:ilvl w:val="5"/>
          <w:numId w:val="40"/>
        </w:numPr>
        <w:spacing w:after="120"/>
        <w:jc w:val="both"/>
      </w:pPr>
      <w:r w:rsidRPr="001A18DC">
        <w:t>The Discrimination Complaint Procedure defines who may file and the responsibility of the District.</w:t>
      </w:r>
    </w:p>
    <w:p w14:paraId="7F9AC54B" w14:textId="1B8AEBD8" w:rsidR="001A18DC" w:rsidRPr="00801296" w:rsidRDefault="001A18DC" w:rsidP="00277B23">
      <w:pPr>
        <w:widowControl w:val="0"/>
        <w:numPr>
          <w:ilvl w:val="5"/>
          <w:numId w:val="40"/>
        </w:numPr>
        <w:spacing w:after="120"/>
        <w:jc w:val="both"/>
      </w:pPr>
      <w:r w:rsidRPr="001A18DC">
        <w:t xml:space="preserve">The Complaint Process defines the </w:t>
      </w:r>
      <w:r w:rsidR="0020321F" w:rsidRPr="00801296">
        <w:t>sequences</w:t>
      </w:r>
      <w:r w:rsidR="00C77B34" w:rsidRPr="00801296">
        <w:t xml:space="preserve"> which</w:t>
      </w:r>
      <w:r w:rsidRPr="00801296">
        <w:t xml:space="preserve"> must be adhered to in a complaint.</w:t>
      </w:r>
    </w:p>
    <w:p w14:paraId="087E7156" w14:textId="692E52CC" w:rsidR="001A18DC" w:rsidRPr="00801296" w:rsidRDefault="001A18DC" w:rsidP="00277B23">
      <w:pPr>
        <w:widowControl w:val="0"/>
        <w:numPr>
          <w:ilvl w:val="4"/>
          <w:numId w:val="40"/>
        </w:numPr>
        <w:spacing w:after="120"/>
        <w:jc w:val="both"/>
      </w:pPr>
      <w:r w:rsidRPr="00801296">
        <w:rPr>
          <w:b/>
          <w:bCs/>
        </w:rPr>
        <w:t xml:space="preserve">DISTRICT RESPONSIBILITY: </w:t>
      </w:r>
      <w:r w:rsidRPr="00801296">
        <w:t>Yuba College has adopted this complaint procedure to ensure that its programs and activities are available to all persons without regard to ethnic group identification, religion, age, sex, color, physical, or mental disabilities, national origin, ancestry, medical condition and marital status. This procedure provides for the investigation of alleged unlawful discrimination, including sexual harassment, in its program</w:t>
      </w:r>
      <w:r w:rsidR="00BE0005" w:rsidRPr="00801296">
        <w:t>s</w:t>
      </w:r>
      <w:r w:rsidRPr="00801296">
        <w:t xml:space="preserve"> or activities and seeks to resolve those complaints.</w:t>
      </w:r>
    </w:p>
    <w:p w14:paraId="06A8C3C9" w14:textId="2457B5E3" w:rsidR="001A18DC" w:rsidRPr="00801296" w:rsidRDefault="001A18DC" w:rsidP="00277B23">
      <w:pPr>
        <w:widowControl w:val="0"/>
        <w:numPr>
          <w:ilvl w:val="4"/>
          <w:numId w:val="40"/>
        </w:numPr>
        <w:spacing w:after="120"/>
        <w:jc w:val="both"/>
      </w:pPr>
      <w:r w:rsidRPr="00801296">
        <w:rPr>
          <w:b/>
          <w:bCs/>
        </w:rPr>
        <w:t>WHO MAY FILE:</w:t>
      </w:r>
      <w:r w:rsidRPr="00801296">
        <w:t xml:space="preserve"> Any employee of the District who believes he or she has been discriminated against based on race, color, religious creed, sex (including sexual harassment), age (over 40), handicap, ancestry, marital status or national origin</w:t>
      </w:r>
      <w:r w:rsidR="00BE0005" w:rsidRPr="00801296">
        <w:t>,</w:t>
      </w:r>
      <w:r w:rsidRPr="00801296">
        <w:t xml:space="preserve"> as prohibited by Federal and/or State Laws, may file a written complaint according to the process described below.</w:t>
      </w:r>
    </w:p>
    <w:p w14:paraId="5B282034" w14:textId="7E745406" w:rsidR="001A18DC" w:rsidRPr="00801296" w:rsidRDefault="001A18DC" w:rsidP="00277B23">
      <w:pPr>
        <w:widowControl w:val="0"/>
        <w:numPr>
          <w:ilvl w:val="5"/>
          <w:numId w:val="40"/>
        </w:numPr>
        <w:spacing w:after="120"/>
        <w:jc w:val="both"/>
      </w:pPr>
      <w:r w:rsidRPr="001A18DC">
        <w:t xml:space="preserve">Any student who believes he or she has been the subject of sexual harassment or has been denied equal access to, </w:t>
      </w:r>
      <w:r w:rsidRPr="00801296">
        <w:t>participation in</w:t>
      </w:r>
      <w:r w:rsidR="00B15235" w:rsidRPr="00801296">
        <w:t>,</w:t>
      </w:r>
      <w:r w:rsidRPr="00801296">
        <w:t xml:space="preserve"> or benefit of any District program on an unlawful basis may also file a written complaint according to this process.</w:t>
      </w:r>
    </w:p>
    <w:p w14:paraId="3C28352B" w14:textId="157AC323" w:rsidR="001A18DC" w:rsidRPr="00801296" w:rsidRDefault="001A18DC" w:rsidP="00277B23">
      <w:pPr>
        <w:widowControl w:val="0"/>
        <w:numPr>
          <w:ilvl w:val="5"/>
          <w:numId w:val="40"/>
        </w:numPr>
        <w:spacing w:after="120"/>
        <w:jc w:val="both"/>
      </w:pPr>
      <w:r w:rsidRPr="00801296">
        <w:t xml:space="preserve">Any employee of the District in his or her official capacity, who learns of an act or unlawful </w:t>
      </w:r>
      <w:r w:rsidR="00C77B34" w:rsidRPr="00801296">
        <w:t>discrimination,</w:t>
      </w:r>
      <w:r w:rsidRPr="00801296">
        <w:t xml:space="preserve"> may file a written complaint according to this process.</w:t>
      </w:r>
    </w:p>
    <w:p w14:paraId="109E9ACD" w14:textId="77777777" w:rsidR="001A18DC" w:rsidRPr="00801296" w:rsidRDefault="001A18DC" w:rsidP="00277B23">
      <w:pPr>
        <w:widowControl w:val="0"/>
        <w:numPr>
          <w:ilvl w:val="4"/>
          <w:numId w:val="40"/>
        </w:numPr>
        <w:spacing w:after="120"/>
        <w:jc w:val="both"/>
      </w:pPr>
      <w:r w:rsidRPr="00801296">
        <w:rPr>
          <w:b/>
          <w:bCs/>
        </w:rPr>
        <w:t xml:space="preserve">RESPONSIBLE DISTRICT OFFICER: </w:t>
      </w:r>
      <w:r w:rsidRPr="00801296">
        <w:t>The District Officer responsible for ensuring compliance with the procedure shall be the Affirmative Action Officer.</w:t>
      </w:r>
    </w:p>
    <w:p w14:paraId="4918F931" w14:textId="77777777" w:rsidR="001A18DC" w:rsidRPr="00801296" w:rsidRDefault="001A18DC" w:rsidP="00277B23">
      <w:pPr>
        <w:widowControl w:val="0"/>
        <w:numPr>
          <w:ilvl w:val="4"/>
          <w:numId w:val="40"/>
        </w:numPr>
        <w:spacing w:after="120"/>
        <w:jc w:val="both"/>
      </w:pPr>
      <w:r w:rsidRPr="00801296">
        <w:rPr>
          <w:b/>
          <w:bCs/>
        </w:rPr>
        <w:lastRenderedPageBreak/>
        <w:t>NOTICE TO STUDENTS AND EMPLOYEES:</w:t>
      </w:r>
      <w:r w:rsidRPr="00801296">
        <w:t xml:space="preserve"> The District provides a notice for students of this procedure in the College catalog and in class schedules. The District also provides notice of this procedure in Classified and Academic Employee Handbooks. In addition, the complaint procedure is posted on the bulletin board for personnel recruiting in the Administration Building.</w:t>
      </w:r>
    </w:p>
    <w:p w14:paraId="7B622B9A" w14:textId="77777777" w:rsidR="001A18DC" w:rsidRPr="00801296" w:rsidRDefault="001A18DC" w:rsidP="00277B23">
      <w:pPr>
        <w:widowControl w:val="0"/>
        <w:numPr>
          <w:ilvl w:val="1"/>
          <w:numId w:val="40"/>
        </w:numPr>
        <w:spacing w:after="120"/>
        <w:jc w:val="both"/>
      </w:pPr>
      <w:r w:rsidRPr="00801296">
        <w:rPr>
          <w:b/>
          <w:bCs/>
        </w:rPr>
        <w:t>COMPLAINT PROCESS:</w:t>
      </w:r>
      <w:r w:rsidRPr="00801296">
        <w:t xml:space="preserve"> </w:t>
      </w:r>
    </w:p>
    <w:p w14:paraId="5B9F4C2E" w14:textId="1334CD06" w:rsidR="001A18DC" w:rsidRPr="00801296" w:rsidRDefault="001A18DC" w:rsidP="00277B23">
      <w:pPr>
        <w:widowControl w:val="0"/>
        <w:numPr>
          <w:ilvl w:val="2"/>
          <w:numId w:val="40"/>
        </w:numPr>
        <w:spacing w:after="120"/>
        <w:jc w:val="both"/>
      </w:pPr>
      <w:r w:rsidRPr="00801296">
        <w:t xml:space="preserve">All complaints must be filed in writing within one (1) year of the time the </w:t>
      </w:r>
      <w:r w:rsidR="00BA05C6" w:rsidRPr="00801296">
        <w:t>employee</w:t>
      </w:r>
      <w:r w:rsidRPr="00801296">
        <w:t xml:space="preserve"> or student was aware or should have been aware of the alleged discriminatory act (Government Code).</w:t>
      </w:r>
    </w:p>
    <w:p w14:paraId="0CF89D09" w14:textId="77777777" w:rsidR="001A18DC" w:rsidRPr="00801296" w:rsidRDefault="001A18DC" w:rsidP="00277B23">
      <w:pPr>
        <w:widowControl w:val="0"/>
        <w:numPr>
          <w:ilvl w:val="2"/>
          <w:numId w:val="40"/>
        </w:numPr>
        <w:spacing w:after="120"/>
        <w:jc w:val="both"/>
      </w:pPr>
      <w:r w:rsidRPr="00801296">
        <w:t>The complaint shall be filed with the Affirmative Action Officer on the attached Unlawful Discrimination Complaint Form.</w:t>
      </w:r>
    </w:p>
    <w:p w14:paraId="5C5E5A5A" w14:textId="77777777" w:rsidR="001A18DC" w:rsidRPr="001A18DC" w:rsidRDefault="001A18DC" w:rsidP="00277B23">
      <w:pPr>
        <w:widowControl w:val="0"/>
        <w:numPr>
          <w:ilvl w:val="2"/>
          <w:numId w:val="40"/>
        </w:numPr>
        <w:spacing w:after="120"/>
        <w:jc w:val="both"/>
      </w:pPr>
      <w:r w:rsidRPr="00801296">
        <w:t>Within thirty</w:t>
      </w:r>
      <w:r w:rsidR="00F31A9E" w:rsidRPr="00801296">
        <w:t xml:space="preserve"> </w:t>
      </w:r>
      <w:r w:rsidRPr="00801296">
        <w:t>(30) days of receiving a written complaint on the prescribed form, the Affirmative Action Officer will commence an investigation of the complaint and notify</w:t>
      </w:r>
      <w:r w:rsidRPr="001A18DC">
        <w:t xml:space="preserve"> the complainant that he or she is doing so.</w:t>
      </w:r>
    </w:p>
    <w:p w14:paraId="31D10C05" w14:textId="77777777" w:rsidR="001A18DC" w:rsidRPr="001A18DC" w:rsidRDefault="001A18DC" w:rsidP="00277B23">
      <w:pPr>
        <w:widowControl w:val="0"/>
        <w:numPr>
          <w:ilvl w:val="2"/>
          <w:numId w:val="40"/>
        </w:numPr>
        <w:spacing w:after="120"/>
        <w:jc w:val="both"/>
      </w:pPr>
      <w:r w:rsidRPr="001A18DC">
        <w:t>When the Affirmative Action Officer receives a formal written complaint of unlawful discrimination that is not on the Unlawful Discrimination Complaint Form, the Affirmative Action Officer shall notify the complainant immediately that the complaint is defective and how the complaint is defective.</w:t>
      </w:r>
    </w:p>
    <w:p w14:paraId="47F58303" w14:textId="77777777" w:rsidR="001A18DC" w:rsidRPr="001A18DC" w:rsidRDefault="001A18DC" w:rsidP="00277B23">
      <w:pPr>
        <w:widowControl w:val="0"/>
        <w:numPr>
          <w:ilvl w:val="2"/>
          <w:numId w:val="40"/>
        </w:numPr>
        <w:spacing w:after="120"/>
        <w:jc w:val="both"/>
      </w:pPr>
      <w:r w:rsidRPr="001A18DC">
        <w:t>Upon completion of the investigation and within sixty (60) days of having received it, the Affirmative Action Officer will attempt to resolve any valid complaint and will propose such action as he or she deems necessary to correct the effects of the unlawful discrimination and to ensure that no unlawful discrimination will occur in the District.</w:t>
      </w:r>
    </w:p>
    <w:p w14:paraId="71DA265A" w14:textId="77777777" w:rsidR="001A18DC" w:rsidRPr="001A18DC" w:rsidRDefault="001A18DC" w:rsidP="00277B23">
      <w:pPr>
        <w:widowControl w:val="0"/>
        <w:numPr>
          <w:ilvl w:val="2"/>
          <w:numId w:val="40"/>
        </w:numPr>
        <w:spacing w:after="120"/>
        <w:jc w:val="both"/>
      </w:pPr>
      <w:r w:rsidRPr="001A18DC">
        <w:t>The Affirmative Action Officer shall notify the complainant of his or her proposed resolution. If the complainant is not satisfied with the Affirmative Action Officer’s proposed resolution, he or she may submit objections to the Superintendent within fifteen (15) days. Upon receipt of the complaint, the Superintendent shall notify the Chancellor on the form provided by the Chancellor’s Office. Within thirty (30) days, the Superintendent will notify the complainant of his or her proposed resolution. The Superintendent will also inform the complainant that he or she may seek review by the Chancellor.</w:t>
      </w:r>
    </w:p>
    <w:p w14:paraId="5A5721F4" w14:textId="77777777" w:rsidR="001A18DC" w:rsidRPr="001A18DC" w:rsidRDefault="001A18DC" w:rsidP="00277B23">
      <w:pPr>
        <w:widowControl w:val="0"/>
        <w:numPr>
          <w:ilvl w:val="2"/>
          <w:numId w:val="40"/>
        </w:numPr>
        <w:spacing w:after="120"/>
        <w:jc w:val="both"/>
      </w:pPr>
      <w:r w:rsidRPr="001A18DC">
        <w:t>Upon sending notice of the proposed resolution to the complainant, and within ninety (90) days of beginning the investigation of the complaint, the Superintendent or his designee will forward the following to the Chancellor’s Office:</w:t>
      </w:r>
    </w:p>
    <w:p w14:paraId="2F9F9D4F" w14:textId="77777777" w:rsidR="001A18DC" w:rsidRPr="001A18DC" w:rsidRDefault="001A18DC" w:rsidP="00277B23">
      <w:pPr>
        <w:widowControl w:val="0"/>
        <w:numPr>
          <w:ilvl w:val="3"/>
          <w:numId w:val="40"/>
        </w:numPr>
        <w:spacing w:after="120"/>
        <w:jc w:val="both"/>
      </w:pPr>
      <w:r w:rsidRPr="001A18DC">
        <w:t>the original complaint,</w:t>
      </w:r>
    </w:p>
    <w:p w14:paraId="6A3A99C9" w14:textId="77777777" w:rsidR="001A18DC" w:rsidRPr="001A18DC" w:rsidRDefault="001A18DC" w:rsidP="00277B23">
      <w:pPr>
        <w:widowControl w:val="0"/>
        <w:numPr>
          <w:ilvl w:val="3"/>
          <w:numId w:val="40"/>
        </w:numPr>
        <w:spacing w:after="120"/>
        <w:jc w:val="both"/>
      </w:pPr>
      <w:r w:rsidRPr="001A18DC">
        <w:t>a report of the nature and extent of the investigation conducted by the District,</w:t>
      </w:r>
    </w:p>
    <w:p w14:paraId="089392BF" w14:textId="77777777" w:rsidR="001A18DC" w:rsidRPr="001A18DC" w:rsidRDefault="001A18DC" w:rsidP="00277B23">
      <w:pPr>
        <w:widowControl w:val="0"/>
        <w:numPr>
          <w:ilvl w:val="3"/>
          <w:numId w:val="40"/>
        </w:numPr>
        <w:spacing w:after="120"/>
        <w:jc w:val="both"/>
      </w:pPr>
      <w:r w:rsidRPr="001A18DC">
        <w:t xml:space="preserve"> a report of any action taken to resolve the complaint,</w:t>
      </w:r>
    </w:p>
    <w:p w14:paraId="0ABBB9C1" w14:textId="39F4F24F" w:rsidR="001A18DC" w:rsidRPr="001A18DC" w:rsidRDefault="001A18DC" w:rsidP="00277B23">
      <w:pPr>
        <w:widowControl w:val="0"/>
        <w:numPr>
          <w:ilvl w:val="3"/>
          <w:numId w:val="40"/>
        </w:numPr>
        <w:spacing w:after="120"/>
        <w:jc w:val="both"/>
      </w:pPr>
      <w:r w:rsidRPr="001A18DC">
        <w:t>evidence that the District has notified the complainant of the proposed resolution and the ability to object to the proposed resolution by sending</w:t>
      </w:r>
      <w:r w:rsidR="003B07A8">
        <w:t xml:space="preserve"> a written appeal</w:t>
      </w:r>
      <w:r w:rsidRPr="001A18DC">
        <w:t xml:space="preserve"> to the Chancellor, and </w:t>
      </w:r>
    </w:p>
    <w:p w14:paraId="59D9614B" w14:textId="19F88AC8" w:rsidR="001A18DC" w:rsidRPr="001A18DC" w:rsidRDefault="00C77B34" w:rsidP="00277B23">
      <w:pPr>
        <w:widowControl w:val="0"/>
        <w:numPr>
          <w:ilvl w:val="3"/>
          <w:numId w:val="40"/>
        </w:numPr>
        <w:spacing w:after="120"/>
        <w:jc w:val="both"/>
      </w:pPr>
      <w:r w:rsidRPr="001A18DC">
        <w:t>Any</w:t>
      </w:r>
      <w:r w:rsidR="001A18DC" w:rsidRPr="001A18DC">
        <w:t xml:space="preserve"> other information that the Chancellor may require.</w:t>
      </w:r>
    </w:p>
    <w:p w14:paraId="31B2C830" w14:textId="77777777" w:rsidR="001A18DC" w:rsidRDefault="001A18DC" w:rsidP="001A18DC">
      <w:pPr>
        <w:widowControl w:val="0"/>
        <w:spacing w:after="120"/>
        <w:jc w:val="both"/>
        <w:rPr>
          <w:b/>
        </w:rPr>
      </w:pPr>
    </w:p>
    <w:p w14:paraId="109BD97A" w14:textId="77777777" w:rsidR="00D14865" w:rsidRPr="00D14865" w:rsidRDefault="00D14865" w:rsidP="00277B23">
      <w:pPr>
        <w:pStyle w:val="BodyTextFlush"/>
        <w:widowControl w:val="0"/>
        <w:numPr>
          <w:ilvl w:val="0"/>
          <w:numId w:val="33"/>
        </w:numPr>
        <w:spacing w:after="120"/>
        <w:rPr>
          <w:b/>
        </w:rPr>
      </w:pPr>
      <w:r w:rsidRPr="009D227D">
        <w:rPr>
          <w:b/>
        </w:rPr>
        <w:lastRenderedPageBreak/>
        <w:t>DISCIPL</w:t>
      </w:r>
      <w:r w:rsidRPr="00D14865">
        <w:rPr>
          <w:b/>
        </w:rPr>
        <w:t>INE</w:t>
      </w:r>
    </w:p>
    <w:p w14:paraId="1D49E993" w14:textId="77777777" w:rsidR="00D14865" w:rsidRPr="0020302D" w:rsidRDefault="00D14865" w:rsidP="00277B23">
      <w:pPr>
        <w:pStyle w:val="BodyTextFlush"/>
        <w:widowControl w:val="0"/>
        <w:numPr>
          <w:ilvl w:val="1"/>
          <w:numId w:val="29"/>
        </w:numPr>
        <w:spacing w:after="120"/>
      </w:pPr>
      <w:r w:rsidRPr="0020302D">
        <w:t>REQUIREMENTS</w:t>
      </w:r>
    </w:p>
    <w:p w14:paraId="2DCED59B" w14:textId="77777777" w:rsidR="00D14865" w:rsidRPr="0020302D" w:rsidRDefault="00D14865" w:rsidP="00D413D5">
      <w:pPr>
        <w:pStyle w:val="BodyTextFlush"/>
        <w:widowControl w:val="0"/>
        <w:spacing w:after="120"/>
        <w:ind w:left="1440"/>
      </w:pPr>
      <w:r w:rsidRPr="0020302D">
        <w:t>The Cadet will, at all times during Academy training, follow all rules and regulations as set forth in this manual both on and off Academy grounds.  The Cadets will also be required to follow any lawful order given to him or her by any Staff member.</w:t>
      </w:r>
    </w:p>
    <w:p w14:paraId="01FE0A62" w14:textId="77777777" w:rsidR="00D14865" w:rsidRPr="0020302D" w:rsidRDefault="00D14865" w:rsidP="00277B23">
      <w:pPr>
        <w:pStyle w:val="BodyTextFlush"/>
        <w:widowControl w:val="0"/>
        <w:numPr>
          <w:ilvl w:val="1"/>
          <w:numId w:val="29"/>
        </w:numPr>
        <w:spacing w:after="120"/>
      </w:pPr>
      <w:r w:rsidRPr="0020302D">
        <w:t>DISCIPLINARY ACTIONS</w:t>
      </w:r>
    </w:p>
    <w:p w14:paraId="70C0D8EC" w14:textId="7B10E04B" w:rsidR="00D14865" w:rsidRPr="0020302D" w:rsidRDefault="00D14865" w:rsidP="00D413D5">
      <w:pPr>
        <w:pStyle w:val="BodyTextFlush"/>
        <w:widowControl w:val="0"/>
        <w:spacing w:after="120"/>
        <w:ind w:left="1440"/>
      </w:pPr>
      <w:r w:rsidRPr="0020302D">
        <w:t>While the Academy recognizes the concept of progressive discipline, nothing contained herein shall be construed to mean that the Academy administration may not, dependin</w:t>
      </w:r>
      <w:r w:rsidR="00347281">
        <w:t>g on the severity of the Cadet</w:t>
      </w:r>
      <w:r w:rsidRPr="0020302D">
        <w:t xml:space="preserve"> infraction, proceed directly to a recommendation of termination without first administering a verbal reprimand, written notice of unsatisfactory performance, suspension, or Director’s probation.</w:t>
      </w:r>
    </w:p>
    <w:p w14:paraId="42AEC9E8" w14:textId="77777777" w:rsidR="00D14865" w:rsidRPr="0020302D" w:rsidRDefault="00D14865" w:rsidP="00D413D5">
      <w:pPr>
        <w:pStyle w:val="BodyTextFlush"/>
        <w:widowControl w:val="0"/>
        <w:spacing w:after="120"/>
        <w:ind w:left="1440"/>
      </w:pPr>
      <w:r w:rsidRPr="0020302D">
        <w:t>The type of disciplinary action will be determined by the Academy Staff o</w:t>
      </w:r>
      <w:r w:rsidR="007C37F4">
        <w:t>fficer who witnessed the action</w:t>
      </w:r>
      <w:r w:rsidRPr="0020302D">
        <w:t>.  In matters of a more serious nature, the disciplinary action will be determined by the Coordinator and/or the Academy Director.</w:t>
      </w:r>
    </w:p>
    <w:p w14:paraId="2622161E" w14:textId="77777777" w:rsidR="00D14865" w:rsidRPr="0020302D" w:rsidRDefault="00D14865" w:rsidP="00D413D5">
      <w:pPr>
        <w:pStyle w:val="BodyTextFlush"/>
        <w:widowControl w:val="0"/>
        <w:spacing w:after="120"/>
        <w:ind w:left="1440"/>
      </w:pPr>
      <w:r w:rsidRPr="0020302D">
        <w:t xml:space="preserve">The Cadet’s disciplinary history will be documented by the RTO.  Cadets will be made aware of any disciplinary actions, and the Cadet’s </w:t>
      </w:r>
      <w:r w:rsidR="007C37F4">
        <w:t>mentor</w:t>
      </w:r>
      <w:r w:rsidRPr="0020302D">
        <w:t xml:space="preserve"> will work with the Cadet to remedy any problems.  Cadets are encouraged to periodically review their Academy files with their RTO to review their progress in all aspects of training. Any and all disciplinary history will be placed on the Cadet’s periodic evaluation.</w:t>
      </w:r>
    </w:p>
    <w:p w14:paraId="2D3729AC" w14:textId="77777777" w:rsidR="00D14865" w:rsidRPr="0020302D" w:rsidRDefault="00D14865" w:rsidP="00277B23">
      <w:pPr>
        <w:pStyle w:val="BodyTextFlush"/>
        <w:widowControl w:val="0"/>
        <w:numPr>
          <w:ilvl w:val="2"/>
          <w:numId w:val="29"/>
        </w:numPr>
        <w:spacing w:after="120"/>
      </w:pPr>
      <w:r w:rsidRPr="0020302D">
        <w:t>Any failure to comply with the rules and regulations may result in one or more of the following actions, depending on severity:</w:t>
      </w:r>
    </w:p>
    <w:p w14:paraId="46AEFB3F" w14:textId="59DFA61B" w:rsidR="00D14865" w:rsidRPr="0020302D" w:rsidRDefault="00D14865" w:rsidP="00277B23">
      <w:pPr>
        <w:pStyle w:val="BodyTextFlush"/>
        <w:widowControl w:val="0"/>
        <w:numPr>
          <w:ilvl w:val="3"/>
          <w:numId w:val="29"/>
        </w:numPr>
        <w:spacing w:after="120"/>
      </w:pPr>
      <w:r w:rsidRPr="0020302D">
        <w:t>Physical activity</w:t>
      </w:r>
      <w:r w:rsidR="002865BB">
        <w:t xml:space="preserve">:  </w:t>
      </w:r>
      <w:r w:rsidRPr="0020302D">
        <w:t>The RTO or Coordinator may require the individual or class to do some physical exercise (push-ups, squat</w:t>
      </w:r>
      <w:r w:rsidR="000E4740">
        <w:t>s, etc.) as a form of corrective action</w:t>
      </w:r>
      <w:r w:rsidRPr="0020302D">
        <w:t>.</w:t>
      </w:r>
    </w:p>
    <w:p w14:paraId="6C6945D9" w14:textId="1EEAF424" w:rsidR="00D14865" w:rsidRPr="0020302D" w:rsidRDefault="00D14865" w:rsidP="00277B23">
      <w:pPr>
        <w:pStyle w:val="BodyTextFlush"/>
        <w:widowControl w:val="0"/>
        <w:numPr>
          <w:ilvl w:val="3"/>
          <w:numId w:val="29"/>
        </w:numPr>
        <w:spacing w:after="120"/>
      </w:pPr>
      <w:r w:rsidRPr="0020302D">
        <w:t>“Gig card” (C</w:t>
      </w:r>
      <w:r w:rsidR="00FC6BDA">
        <w:t>orrective Action Card) pulled</w:t>
      </w:r>
    </w:p>
    <w:p w14:paraId="48E59D5F" w14:textId="4596E2AD" w:rsidR="00D14865" w:rsidRPr="0020302D" w:rsidRDefault="000E4740" w:rsidP="00277B23">
      <w:pPr>
        <w:pStyle w:val="BodyTextFlush"/>
        <w:widowControl w:val="0"/>
        <w:numPr>
          <w:ilvl w:val="4"/>
          <w:numId w:val="29"/>
        </w:numPr>
        <w:spacing w:after="120"/>
      </w:pPr>
      <w:r>
        <w:t xml:space="preserve">At the beginning of the </w:t>
      </w:r>
      <w:r w:rsidR="00D14865" w:rsidRPr="0020302D">
        <w:t>Modular Academy, the Cadet will be issued four (</w:t>
      </w:r>
      <w:r>
        <w:t>4) “gig-cards” and a tally card that will be carried during their time in academy.</w:t>
      </w:r>
    </w:p>
    <w:p w14:paraId="1B43C7A7" w14:textId="77777777" w:rsidR="00D14865" w:rsidRPr="0020302D" w:rsidRDefault="00D14865" w:rsidP="00277B23">
      <w:pPr>
        <w:pStyle w:val="BodyTextFlush"/>
        <w:widowControl w:val="0"/>
        <w:numPr>
          <w:ilvl w:val="5"/>
          <w:numId w:val="29"/>
        </w:numPr>
        <w:spacing w:after="120"/>
      </w:pPr>
      <w:r w:rsidRPr="0020302D">
        <w:t>The gig card is to document the discipline/performance issue.</w:t>
      </w:r>
    </w:p>
    <w:p w14:paraId="78788068" w14:textId="77777777" w:rsidR="00D14865" w:rsidRPr="0020302D" w:rsidRDefault="00D14865" w:rsidP="00277B23">
      <w:pPr>
        <w:pStyle w:val="BodyTextFlush"/>
        <w:widowControl w:val="0"/>
        <w:numPr>
          <w:ilvl w:val="5"/>
          <w:numId w:val="29"/>
        </w:numPr>
        <w:spacing w:after="120"/>
      </w:pPr>
      <w:r w:rsidRPr="0020302D">
        <w:t xml:space="preserve">The tally card is to track the loss of the gig card and reason the gig card was pulled. </w:t>
      </w:r>
    </w:p>
    <w:p w14:paraId="3B142341" w14:textId="77777777" w:rsidR="00D14865" w:rsidRPr="0020302D" w:rsidRDefault="00D14865" w:rsidP="00277B23">
      <w:pPr>
        <w:pStyle w:val="BodyTextFlush"/>
        <w:widowControl w:val="0"/>
        <w:numPr>
          <w:ilvl w:val="4"/>
          <w:numId w:val="29"/>
        </w:numPr>
        <w:spacing w:after="120"/>
      </w:pPr>
      <w:r w:rsidRPr="0020302D">
        <w:t xml:space="preserve">If a Cadet loses all his/her gig cards; </w:t>
      </w:r>
    </w:p>
    <w:p w14:paraId="66C43562" w14:textId="77777777" w:rsidR="00D14865" w:rsidRPr="0020302D" w:rsidRDefault="00D14865" w:rsidP="00277B23">
      <w:pPr>
        <w:pStyle w:val="BodyTextFlush"/>
        <w:widowControl w:val="0"/>
        <w:numPr>
          <w:ilvl w:val="5"/>
          <w:numId w:val="29"/>
        </w:numPr>
        <w:spacing w:after="120"/>
      </w:pPr>
      <w:r w:rsidRPr="0020302D">
        <w:t>He/she will receive a Notice of Unsatisfactory Performance.</w:t>
      </w:r>
    </w:p>
    <w:p w14:paraId="3F0A2BD3" w14:textId="77777777" w:rsidR="00D14865" w:rsidRDefault="00D14865" w:rsidP="00277B23">
      <w:pPr>
        <w:pStyle w:val="BodyTextFlush"/>
        <w:widowControl w:val="0"/>
        <w:numPr>
          <w:ilvl w:val="4"/>
          <w:numId w:val="29"/>
        </w:numPr>
        <w:spacing w:after="120"/>
      </w:pPr>
      <w:r w:rsidRPr="0020302D">
        <w:t>Gig cards will be carried as described in the “UNIFORMS” section II-A.</w:t>
      </w:r>
    </w:p>
    <w:p w14:paraId="0C765E79" w14:textId="45AA3A18" w:rsidR="00D14865" w:rsidRPr="0020302D" w:rsidRDefault="00D14865" w:rsidP="00277B23">
      <w:pPr>
        <w:pStyle w:val="BodyTextFlush"/>
        <w:widowControl w:val="0"/>
        <w:numPr>
          <w:ilvl w:val="4"/>
          <w:numId w:val="29"/>
        </w:numPr>
        <w:spacing w:after="120"/>
      </w:pPr>
      <w:r w:rsidRPr="0020302D">
        <w:t xml:space="preserve">The loss of a “gig card” may result in the Cadet writing a Corrective Memo on a subject decided by the Academy Staff member pulling the “gig card.” </w:t>
      </w:r>
      <w:r w:rsidRPr="0020302D">
        <w:rPr>
          <w:b/>
        </w:rPr>
        <w:t>(See Memos</w:t>
      </w:r>
      <w:r w:rsidR="006514C9">
        <w:rPr>
          <w:b/>
        </w:rPr>
        <w:t>.</w:t>
      </w:r>
      <w:r w:rsidRPr="0020302D">
        <w:rPr>
          <w:b/>
        </w:rPr>
        <w:t>)</w:t>
      </w:r>
      <w:r w:rsidRPr="0020302D">
        <w:t xml:space="preserve"> </w:t>
      </w:r>
    </w:p>
    <w:p w14:paraId="3CA02237" w14:textId="091830D2" w:rsidR="007C37F4" w:rsidRPr="0020302D" w:rsidRDefault="00D14865" w:rsidP="000E4740">
      <w:pPr>
        <w:pStyle w:val="BodyTextFlush"/>
        <w:widowControl w:val="0"/>
        <w:numPr>
          <w:ilvl w:val="5"/>
          <w:numId w:val="29"/>
        </w:numPr>
        <w:spacing w:after="0"/>
      </w:pPr>
      <w:r w:rsidRPr="0020302D">
        <w:rPr>
          <w:color w:val="000000"/>
        </w:rPr>
        <w:t>Corrective Memos assigned to Cadets will be prepared and turned in at the beginning of the next scheduled training day, unless otherwise directed by Academy Staff.</w:t>
      </w:r>
    </w:p>
    <w:p w14:paraId="590A0D2C" w14:textId="77777777" w:rsidR="00D14865" w:rsidRPr="0020302D" w:rsidRDefault="00D14865" w:rsidP="000E4740">
      <w:pPr>
        <w:pStyle w:val="BodyTextFlush"/>
        <w:widowControl w:val="0"/>
        <w:numPr>
          <w:ilvl w:val="5"/>
          <w:numId w:val="29"/>
        </w:numPr>
        <w:spacing w:after="0"/>
      </w:pPr>
      <w:r w:rsidRPr="0020302D">
        <w:t xml:space="preserve">No memo or outside assignment will be completed during </w:t>
      </w:r>
      <w:r w:rsidRPr="0020302D">
        <w:lastRenderedPageBreak/>
        <w:t>classroom hours.</w:t>
      </w:r>
    </w:p>
    <w:p w14:paraId="6767EA9C" w14:textId="0C3BF51F" w:rsidR="0053399B" w:rsidRDefault="00D14865" w:rsidP="0053399B">
      <w:pPr>
        <w:pStyle w:val="BodyTextFlush"/>
        <w:widowControl w:val="0"/>
        <w:numPr>
          <w:ilvl w:val="5"/>
          <w:numId w:val="29"/>
        </w:numPr>
        <w:spacing w:after="120"/>
      </w:pPr>
      <w:r w:rsidRPr="0020302D">
        <w:t>The completed Corrective Memo will be placed in the Cadet’s train</w:t>
      </w:r>
      <w:r w:rsidR="000E4740">
        <w:t>ing fil</w:t>
      </w:r>
      <w:r w:rsidR="0053399B">
        <w:t>e.  In addition to any corrective memo, Cadets will be required to submit the following per offense.</w:t>
      </w:r>
    </w:p>
    <w:p w14:paraId="5A7D192F" w14:textId="2E690E99" w:rsidR="0053399B" w:rsidRDefault="0053399B" w:rsidP="0053399B">
      <w:pPr>
        <w:pStyle w:val="BodyTextFlush"/>
        <w:widowControl w:val="0"/>
        <w:numPr>
          <w:ilvl w:val="6"/>
          <w:numId w:val="29"/>
        </w:numPr>
        <w:spacing w:after="120"/>
      </w:pPr>
      <w:r>
        <w:t>First gig card removed- 250 word writing assignment.</w:t>
      </w:r>
    </w:p>
    <w:p w14:paraId="73375FF4" w14:textId="3FA3EC8D" w:rsidR="0053399B" w:rsidRDefault="0053399B" w:rsidP="0053399B">
      <w:pPr>
        <w:pStyle w:val="BodyTextFlush"/>
        <w:widowControl w:val="0"/>
        <w:numPr>
          <w:ilvl w:val="6"/>
          <w:numId w:val="29"/>
        </w:numPr>
        <w:spacing w:after="120"/>
      </w:pPr>
      <w:r>
        <w:t>Second gig card removed- 350 word writing assignment.</w:t>
      </w:r>
    </w:p>
    <w:p w14:paraId="59E7551A" w14:textId="101A1101" w:rsidR="0053399B" w:rsidRDefault="0053399B" w:rsidP="0053399B">
      <w:pPr>
        <w:pStyle w:val="BodyTextFlush"/>
        <w:widowControl w:val="0"/>
        <w:numPr>
          <w:ilvl w:val="6"/>
          <w:numId w:val="29"/>
        </w:numPr>
        <w:spacing w:after="120"/>
      </w:pPr>
      <w:r>
        <w:t>Third gig card removed- 500 word writing assignment.</w:t>
      </w:r>
    </w:p>
    <w:p w14:paraId="530B03C4" w14:textId="51ABB12A" w:rsidR="0053399B" w:rsidRDefault="0053399B" w:rsidP="0053399B">
      <w:pPr>
        <w:pStyle w:val="BodyTextFlush"/>
        <w:widowControl w:val="0"/>
        <w:numPr>
          <w:ilvl w:val="6"/>
          <w:numId w:val="29"/>
        </w:numPr>
        <w:spacing w:after="120"/>
      </w:pPr>
      <w:r>
        <w:t>Fourth gig card removed- 750 word writing assignment.</w:t>
      </w:r>
    </w:p>
    <w:p w14:paraId="689C5D14" w14:textId="53D9942A" w:rsidR="0053399B" w:rsidRDefault="0053399B" w:rsidP="0053399B">
      <w:pPr>
        <w:pStyle w:val="BodyTextFlush"/>
        <w:widowControl w:val="0"/>
        <w:spacing w:after="120"/>
        <w:ind w:left="4320"/>
      </w:pPr>
      <w:r>
        <w:t>If a fifth gig card is removed, a letter of unsatisfactory performance will be issued.</w:t>
      </w:r>
    </w:p>
    <w:p w14:paraId="46CE68DA" w14:textId="57F8C467" w:rsidR="003B210F" w:rsidRPr="00801296" w:rsidRDefault="003B210F" w:rsidP="00277B23">
      <w:pPr>
        <w:pStyle w:val="BodyTextFlush"/>
        <w:widowControl w:val="0"/>
        <w:numPr>
          <w:ilvl w:val="4"/>
          <w:numId w:val="29"/>
        </w:numPr>
        <w:spacing w:after="120"/>
      </w:pPr>
      <w:r>
        <w:t xml:space="preserve">A written counseling will detail the issues that the </w:t>
      </w:r>
      <w:r w:rsidR="000F2E65" w:rsidRPr="00801296">
        <w:t>S</w:t>
      </w:r>
      <w:r w:rsidRPr="00801296">
        <w:t>taff member is addre</w:t>
      </w:r>
      <w:r w:rsidR="000F2E65" w:rsidRPr="00801296">
        <w:t>ssing in the counseling session;</w:t>
      </w:r>
      <w:r w:rsidRPr="00801296">
        <w:t xml:space="preserve"> included will be;</w:t>
      </w:r>
    </w:p>
    <w:p w14:paraId="2651813B" w14:textId="77777777" w:rsidR="003B210F" w:rsidRPr="00801296" w:rsidRDefault="00C7047E" w:rsidP="00277B23">
      <w:pPr>
        <w:pStyle w:val="BodyTextFlush"/>
        <w:widowControl w:val="0"/>
        <w:numPr>
          <w:ilvl w:val="5"/>
          <w:numId w:val="29"/>
        </w:numPr>
        <w:spacing w:after="120"/>
      </w:pPr>
      <w:r w:rsidRPr="00801296">
        <w:t>Past issues where the C</w:t>
      </w:r>
      <w:r w:rsidR="003B210F" w:rsidRPr="00801296">
        <w:t>adet may have received verbal counseling.</w:t>
      </w:r>
    </w:p>
    <w:p w14:paraId="462C4B75" w14:textId="28AD17B7" w:rsidR="003B210F" w:rsidRPr="00801296" w:rsidRDefault="000F2E65" w:rsidP="00277B23">
      <w:pPr>
        <w:pStyle w:val="BodyTextFlush"/>
        <w:widowControl w:val="0"/>
        <w:numPr>
          <w:ilvl w:val="5"/>
          <w:numId w:val="29"/>
        </w:numPr>
        <w:spacing w:after="120"/>
      </w:pPr>
      <w:r w:rsidRPr="00801296">
        <w:t>Specific instances where the Cadet may have violated the A</w:t>
      </w:r>
      <w:r w:rsidR="003B210F" w:rsidRPr="00801296">
        <w:t>cademy rules and regulations.</w:t>
      </w:r>
    </w:p>
    <w:p w14:paraId="249AAD33" w14:textId="4A500DA4" w:rsidR="003B210F" w:rsidRPr="00801296" w:rsidRDefault="003B210F" w:rsidP="00277B23">
      <w:pPr>
        <w:pStyle w:val="BodyTextFlush"/>
        <w:widowControl w:val="0"/>
        <w:numPr>
          <w:ilvl w:val="5"/>
          <w:numId w:val="29"/>
        </w:numPr>
        <w:spacing w:after="120"/>
      </w:pPr>
      <w:r w:rsidRPr="00801296">
        <w:t>Recommendations to</w:t>
      </w:r>
      <w:r w:rsidR="000F2E65" w:rsidRPr="00801296">
        <w:t xml:space="preserve"> the C</w:t>
      </w:r>
      <w:r w:rsidR="00C7047E" w:rsidRPr="00801296">
        <w:t>adet to help improve the C</w:t>
      </w:r>
      <w:r w:rsidRPr="00801296">
        <w:t>adet’s performance.</w:t>
      </w:r>
    </w:p>
    <w:p w14:paraId="12037B3D" w14:textId="5D15ECD8" w:rsidR="00E33B37" w:rsidRPr="00801296" w:rsidRDefault="00C7047E" w:rsidP="00277B23">
      <w:pPr>
        <w:pStyle w:val="BodyTextFlush"/>
        <w:widowControl w:val="0"/>
        <w:numPr>
          <w:ilvl w:val="4"/>
          <w:numId w:val="29"/>
        </w:numPr>
        <w:spacing w:after="120"/>
      </w:pPr>
      <w:r w:rsidRPr="00801296">
        <w:t>Any C</w:t>
      </w:r>
      <w:r w:rsidR="00E33B37" w:rsidRPr="00801296">
        <w:t>adet who receives any written counseling</w:t>
      </w:r>
      <w:r w:rsidR="0053399B">
        <w:t xml:space="preserve"> or letter of satisfactory performance</w:t>
      </w:r>
      <w:r w:rsidR="00E33B37" w:rsidRPr="00801296">
        <w:t xml:space="preserve"> will have five (5) calendar</w:t>
      </w:r>
      <w:r w:rsidR="000F2E65" w:rsidRPr="00801296">
        <w:t xml:space="preserve"> days</w:t>
      </w:r>
      <w:r w:rsidR="00E33B37" w:rsidRPr="00801296">
        <w:t xml:space="preserve"> to respond in writing.</w:t>
      </w:r>
    </w:p>
    <w:p w14:paraId="0CDBFA13" w14:textId="77777777" w:rsidR="003B210F" w:rsidRPr="0020302D" w:rsidRDefault="00E33B37" w:rsidP="00277B23">
      <w:pPr>
        <w:pStyle w:val="BodyTextFlush"/>
        <w:widowControl w:val="0"/>
        <w:numPr>
          <w:ilvl w:val="4"/>
          <w:numId w:val="29"/>
        </w:numPr>
        <w:spacing w:after="120"/>
      </w:pPr>
      <w:r>
        <w:t xml:space="preserve">The letter of counseling as well as the written response will be placed in the </w:t>
      </w:r>
      <w:r w:rsidR="00C7047E">
        <w:t>C</w:t>
      </w:r>
      <w:r w:rsidR="002D00BA">
        <w:t>adet’s</w:t>
      </w:r>
      <w:r>
        <w:t xml:space="preserve"> personnel folder.  </w:t>
      </w:r>
    </w:p>
    <w:p w14:paraId="5C76E6A0" w14:textId="513CD72F" w:rsidR="00D14865" w:rsidRPr="0020302D" w:rsidRDefault="00D14865" w:rsidP="00277B23">
      <w:pPr>
        <w:pStyle w:val="BodyTextFlush"/>
        <w:widowControl w:val="0"/>
        <w:numPr>
          <w:ilvl w:val="3"/>
          <w:numId w:val="29"/>
        </w:numPr>
        <w:spacing w:after="120"/>
      </w:pPr>
      <w:r w:rsidRPr="0020302D">
        <w:t xml:space="preserve">Notice of Unsatisfactory </w:t>
      </w:r>
      <w:r w:rsidR="00FC6BDA">
        <w:t>Performance (Written Reprimand)</w:t>
      </w:r>
    </w:p>
    <w:p w14:paraId="3F35FE24" w14:textId="77777777" w:rsidR="00D14865" w:rsidRPr="0020302D" w:rsidRDefault="00D14865" w:rsidP="00277B23">
      <w:pPr>
        <w:pStyle w:val="BodyTextFlush"/>
        <w:widowControl w:val="0"/>
        <w:numPr>
          <w:ilvl w:val="4"/>
          <w:numId w:val="29"/>
        </w:numPr>
        <w:spacing w:after="120"/>
      </w:pPr>
      <w:r w:rsidRPr="0020302D">
        <w:t xml:space="preserve">A Notice of Unsatisfactory Performance will detail the Cadet’s discipline issue(s) and the method of resolution or a performance improvement plan (PIP).  </w:t>
      </w:r>
    </w:p>
    <w:p w14:paraId="680FB164" w14:textId="77777777" w:rsidR="00D14865" w:rsidRPr="0020302D" w:rsidRDefault="00D14865" w:rsidP="002865BB">
      <w:pPr>
        <w:pStyle w:val="BodyTextFlush"/>
        <w:widowControl w:val="0"/>
        <w:spacing w:after="120"/>
        <w:ind w:left="3600"/>
      </w:pPr>
      <w:r w:rsidRPr="0020302D">
        <w:t>A Cadet’s failure to follow the PIP will result in more serious disciplinary action.</w:t>
      </w:r>
    </w:p>
    <w:p w14:paraId="6EFEEBD1" w14:textId="2B2AEF52" w:rsidR="00D14865" w:rsidRPr="0020302D" w:rsidRDefault="002865BB" w:rsidP="00277B23">
      <w:pPr>
        <w:pStyle w:val="BodyTextFlush"/>
        <w:widowControl w:val="0"/>
        <w:numPr>
          <w:ilvl w:val="4"/>
          <w:numId w:val="29"/>
        </w:numPr>
        <w:spacing w:after="120"/>
      </w:pPr>
      <w:r>
        <w:t>When a Cade</w:t>
      </w:r>
      <w:r w:rsidR="00D14865" w:rsidRPr="0020302D">
        <w:t xml:space="preserve">t receives a Notice of Unsatisfactory Performance as a result of </w:t>
      </w:r>
      <w:r>
        <w:t>a disciplinary issue, the Cade</w:t>
      </w:r>
      <w:r w:rsidR="00D14865" w:rsidRPr="0020302D">
        <w:t xml:space="preserve">t will have five (5) calendar days in which to write a rebuttal to the Notice.  </w:t>
      </w:r>
    </w:p>
    <w:p w14:paraId="6B3487C2" w14:textId="77777777" w:rsidR="00D14865" w:rsidRDefault="00D14865" w:rsidP="00277B23">
      <w:pPr>
        <w:pStyle w:val="BodyTextFlush"/>
        <w:widowControl w:val="0"/>
        <w:numPr>
          <w:ilvl w:val="4"/>
          <w:numId w:val="29"/>
        </w:numPr>
        <w:spacing w:after="120"/>
      </w:pPr>
      <w:r w:rsidRPr="0020302D">
        <w:t xml:space="preserve">The rebuttal will be attached to the original Notice and placed in the Cadet’s </w:t>
      </w:r>
      <w:r w:rsidR="00E33B37">
        <w:t>personnel</w:t>
      </w:r>
      <w:r w:rsidRPr="0020302D">
        <w:t xml:space="preserve"> file.</w:t>
      </w:r>
    </w:p>
    <w:p w14:paraId="58D9EE2D" w14:textId="77777777" w:rsidR="00D14865" w:rsidRPr="0020302D" w:rsidRDefault="00D14865" w:rsidP="00277B23">
      <w:pPr>
        <w:pStyle w:val="BodyTextFlush"/>
        <w:widowControl w:val="0"/>
        <w:numPr>
          <w:ilvl w:val="4"/>
          <w:numId w:val="29"/>
        </w:numPr>
        <w:spacing w:after="120"/>
      </w:pPr>
      <w:r w:rsidRPr="0020302D">
        <w:t>Agencies sponsoring a Cadet shall be notified and briefed regarding the Cadet’s Notice of Unsatisfactory Performance.</w:t>
      </w:r>
    </w:p>
    <w:p w14:paraId="592A15D2" w14:textId="657E16E6" w:rsidR="00D14865" w:rsidRPr="0020302D" w:rsidRDefault="000840B2" w:rsidP="00277B23">
      <w:pPr>
        <w:pStyle w:val="BodyTextFlush"/>
        <w:widowControl w:val="0"/>
        <w:numPr>
          <w:ilvl w:val="4"/>
          <w:numId w:val="29"/>
        </w:numPr>
        <w:spacing w:after="120"/>
      </w:pPr>
      <w:r>
        <w:t>Based upon the serious of the violation, Cadets may</w:t>
      </w:r>
      <w:r w:rsidR="00F140D7">
        <w:t xml:space="preserve"> only be allowed to incur one (1</w:t>
      </w:r>
      <w:r w:rsidR="00A045BD">
        <w:t>) Notice</w:t>
      </w:r>
      <w:r w:rsidR="00D14865" w:rsidRPr="0020302D">
        <w:t xml:space="preserve"> of Unsatisfactory Pe</w:t>
      </w:r>
      <w:r>
        <w:t>rformance before being terminated</w:t>
      </w:r>
      <w:r w:rsidR="00D14865" w:rsidRPr="0020302D">
        <w:t xml:space="preserve"> from the Academy.</w:t>
      </w:r>
    </w:p>
    <w:p w14:paraId="4DEFD0E4" w14:textId="5F2F7339" w:rsidR="007C37F4" w:rsidRPr="0020302D" w:rsidRDefault="00D14865" w:rsidP="004A0682">
      <w:pPr>
        <w:pStyle w:val="BodyTextFlush"/>
        <w:widowControl w:val="0"/>
        <w:numPr>
          <w:ilvl w:val="4"/>
          <w:numId w:val="29"/>
        </w:numPr>
        <w:spacing w:after="120"/>
      </w:pPr>
      <w:r w:rsidRPr="0020302D">
        <w:lastRenderedPageBreak/>
        <w:t>This procedure does not apply to Notices which are the result of academic failure, report writing failure, firearms failure, DTAC failure, or scenario failure</w:t>
      </w:r>
      <w:r w:rsidR="006514C9">
        <w:t>. (S</w:t>
      </w:r>
      <w:r w:rsidRPr="0020302D">
        <w:t>ee those specific areas for number of failures allowed before termination</w:t>
      </w:r>
      <w:r w:rsidR="006514C9">
        <w:t>.</w:t>
      </w:r>
      <w:r w:rsidRPr="0020302D">
        <w:t>)</w:t>
      </w:r>
    </w:p>
    <w:p w14:paraId="22F6E313" w14:textId="6E4B38C5" w:rsidR="00D14865" w:rsidRPr="0020302D" w:rsidRDefault="004B0B9F" w:rsidP="00277B23">
      <w:pPr>
        <w:pStyle w:val="BodyTextFlush"/>
        <w:widowControl w:val="0"/>
        <w:numPr>
          <w:ilvl w:val="3"/>
          <w:numId w:val="29"/>
        </w:numPr>
        <w:spacing w:after="120"/>
      </w:pPr>
      <w:r>
        <w:t>If a Cadet is suspended in lieu of termination, it shall be for a period of no more than two days only if not a legislative mandated class.</w:t>
      </w:r>
    </w:p>
    <w:p w14:paraId="4E2B01EE" w14:textId="77777777" w:rsidR="00D14865" w:rsidRPr="0020302D" w:rsidRDefault="00D14865" w:rsidP="002865BB">
      <w:pPr>
        <w:pStyle w:val="BodyTextFlush"/>
        <w:widowControl w:val="0"/>
        <w:spacing w:after="120"/>
        <w:ind w:left="2880"/>
      </w:pPr>
      <w:r w:rsidRPr="0020302D">
        <w:t>Agencies sponsoring a Cadet shall be notified and briefed regarding the Cadet’s suspension.</w:t>
      </w:r>
    </w:p>
    <w:p w14:paraId="49F55956" w14:textId="6C635C9C" w:rsidR="00D14865" w:rsidRPr="0020302D" w:rsidRDefault="00D14865" w:rsidP="00277B23">
      <w:pPr>
        <w:pStyle w:val="BodyTextFlush"/>
        <w:widowControl w:val="0"/>
        <w:numPr>
          <w:ilvl w:val="3"/>
          <w:numId w:val="29"/>
        </w:numPr>
        <w:spacing w:after="120"/>
      </w:pPr>
      <w:r w:rsidRPr="0020302D">
        <w:t>Director’s Probation</w:t>
      </w:r>
      <w:r w:rsidR="00FC6BDA">
        <w:t xml:space="preserve"> (minimum of 120 calendar days)</w:t>
      </w:r>
    </w:p>
    <w:p w14:paraId="4649A1C9" w14:textId="77777777" w:rsidR="00D14865" w:rsidRPr="0020302D" w:rsidRDefault="00D14865" w:rsidP="002865BB">
      <w:pPr>
        <w:pStyle w:val="BodyTextFlush"/>
        <w:widowControl w:val="0"/>
        <w:spacing w:after="120"/>
        <w:ind w:left="2880"/>
      </w:pPr>
      <w:r w:rsidRPr="0020302D">
        <w:t>Agencies sponsoring a Cadet shall be notified and briefed regarding the Cadet’s probationary status.</w:t>
      </w:r>
    </w:p>
    <w:p w14:paraId="6FF51480" w14:textId="59701009" w:rsidR="00D14865" w:rsidRPr="0020302D" w:rsidRDefault="00D14865" w:rsidP="00277B23">
      <w:pPr>
        <w:pStyle w:val="BodyTextFlush"/>
        <w:widowControl w:val="0"/>
        <w:numPr>
          <w:ilvl w:val="3"/>
          <w:numId w:val="29"/>
        </w:numPr>
        <w:spacing w:after="120"/>
      </w:pPr>
      <w:r w:rsidRPr="0020302D">
        <w:t>Termination fr</w:t>
      </w:r>
      <w:r w:rsidR="00FC6BDA">
        <w:t>om Academy</w:t>
      </w:r>
    </w:p>
    <w:p w14:paraId="68EB6EA5" w14:textId="77777777" w:rsidR="00D14865" w:rsidRPr="0020302D" w:rsidRDefault="00D14865" w:rsidP="002865BB">
      <w:pPr>
        <w:pStyle w:val="BodyTextFlush"/>
        <w:widowControl w:val="0"/>
        <w:spacing w:after="120"/>
        <w:ind w:left="2880"/>
      </w:pPr>
      <w:r w:rsidRPr="0020302D">
        <w:t>Agencies sponsoring a Cadet shall be notified and briefed regarding the Cadet’s termination from the Academy.</w:t>
      </w:r>
    </w:p>
    <w:p w14:paraId="2CB1BB5C" w14:textId="77777777" w:rsidR="00D14865" w:rsidRPr="0020302D" w:rsidRDefault="00D14865" w:rsidP="00277B23">
      <w:pPr>
        <w:pStyle w:val="BodyTextFlush"/>
        <w:widowControl w:val="0"/>
        <w:numPr>
          <w:ilvl w:val="1"/>
          <w:numId w:val="29"/>
        </w:numPr>
        <w:spacing w:after="120"/>
      </w:pPr>
      <w:r w:rsidRPr="0020302D">
        <w:t>APPEAL PROCESS</w:t>
      </w:r>
    </w:p>
    <w:p w14:paraId="7961A5F1" w14:textId="00AA07CF" w:rsidR="00D14865" w:rsidRPr="0020302D" w:rsidRDefault="00D14865" w:rsidP="00277B23">
      <w:pPr>
        <w:pStyle w:val="BodyTextFlush"/>
        <w:widowControl w:val="0"/>
        <w:numPr>
          <w:ilvl w:val="2"/>
          <w:numId w:val="29"/>
        </w:numPr>
        <w:spacing w:after="120"/>
      </w:pPr>
      <w:r w:rsidRPr="0020302D">
        <w:t xml:space="preserve">If a Cadet is recommended for termination from the Academy by the Coordinator, </w:t>
      </w:r>
      <w:r w:rsidR="00444A53">
        <w:t xml:space="preserve">or if the student was not accepted into the academy, </w:t>
      </w:r>
      <w:r w:rsidRPr="0020302D">
        <w:t xml:space="preserve">he/she may appeal the decision to the Director of Public Safety.  </w:t>
      </w:r>
    </w:p>
    <w:p w14:paraId="1F42FEB3" w14:textId="5B5EB6DA" w:rsidR="00D14865" w:rsidRPr="00801296" w:rsidRDefault="00D14865" w:rsidP="00277B23">
      <w:pPr>
        <w:pStyle w:val="BodyTextFlush"/>
        <w:widowControl w:val="0"/>
        <w:numPr>
          <w:ilvl w:val="3"/>
          <w:numId w:val="29"/>
        </w:numPr>
        <w:spacing w:after="120"/>
      </w:pPr>
      <w:r w:rsidRPr="0020302D">
        <w:t>The C</w:t>
      </w:r>
      <w:r w:rsidR="00444A53">
        <w:t xml:space="preserve">adet must file a written appeal with the Administrative Coordinator </w:t>
      </w:r>
      <w:r w:rsidRPr="0020302D">
        <w:t>within two (2) business days</w:t>
      </w:r>
      <w:r w:rsidR="00E83F51">
        <w:t xml:space="preserve"> explaining in detail the basis for the </w:t>
      </w:r>
      <w:r w:rsidR="000F2E65">
        <w:t xml:space="preserve">appeal and any other facts the </w:t>
      </w:r>
      <w:r w:rsidR="000F2E65" w:rsidRPr="00801296">
        <w:t>C</w:t>
      </w:r>
      <w:r w:rsidR="00E83F51" w:rsidRPr="00801296">
        <w:t>adet would like the Director to consider</w:t>
      </w:r>
      <w:r w:rsidRPr="00801296">
        <w:t xml:space="preserve">.  </w:t>
      </w:r>
    </w:p>
    <w:p w14:paraId="48DB67EC" w14:textId="2DFAC812" w:rsidR="00D14865" w:rsidRPr="00801296" w:rsidRDefault="000F2E65" w:rsidP="00277B23">
      <w:pPr>
        <w:pStyle w:val="BodyTextFlush"/>
        <w:widowControl w:val="0"/>
        <w:numPr>
          <w:ilvl w:val="4"/>
          <w:numId w:val="29"/>
        </w:numPr>
        <w:spacing w:after="120"/>
      </w:pPr>
      <w:r w:rsidRPr="00801296">
        <w:t>The Cadet cannot attend A</w:t>
      </w:r>
      <w:r w:rsidR="00D14865" w:rsidRPr="00801296">
        <w:t xml:space="preserve">cademy classes until the appeal is filed.  </w:t>
      </w:r>
    </w:p>
    <w:p w14:paraId="72B3DD49" w14:textId="04C15265" w:rsidR="00D14865" w:rsidRPr="00801296" w:rsidRDefault="00D14865" w:rsidP="00277B23">
      <w:pPr>
        <w:pStyle w:val="BodyTextFlush"/>
        <w:widowControl w:val="0"/>
        <w:numPr>
          <w:ilvl w:val="4"/>
          <w:numId w:val="29"/>
        </w:numPr>
        <w:spacing w:after="120"/>
      </w:pPr>
      <w:r w:rsidRPr="00801296">
        <w:t>Any time missed while filing an appeal will go agai</w:t>
      </w:r>
      <w:r w:rsidR="000F2E65" w:rsidRPr="00801296">
        <w:t>nst the Cadet’s overall missed A</w:t>
      </w:r>
      <w:r w:rsidRPr="00801296">
        <w:t>cademy time.</w:t>
      </w:r>
    </w:p>
    <w:p w14:paraId="498966EB" w14:textId="50FE5132" w:rsidR="00D14865" w:rsidRPr="00801296" w:rsidRDefault="00D14865" w:rsidP="00277B23">
      <w:pPr>
        <w:pStyle w:val="BodyTextFlush"/>
        <w:widowControl w:val="0"/>
        <w:numPr>
          <w:ilvl w:val="3"/>
          <w:numId w:val="29"/>
        </w:numPr>
        <w:spacing w:after="120"/>
      </w:pPr>
      <w:r w:rsidRPr="00801296">
        <w:t xml:space="preserve">Once the appeal is filed, </w:t>
      </w:r>
      <w:r w:rsidR="00EC4B0A" w:rsidRPr="00801296">
        <w:t>the Director will conduct an administrative review of the facts</w:t>
      </w:r>
      <w:r w:rsidR="000F2E65" w:rsidRPr="00801296">
        <w:t xml:space="preserve"> and notify the appealing C</w:t>
      </w:r>
      <w:r w:rsidR="00EC4B0A" w:rsidRPr="00801296">
        <w:t>adet of the findings in most instances within 24 hours.</w:t>
      </w:r>
      <w:r w:rsidRPr="00801296">
        <w:t xml:space="preserve">  </w:t>
      </w:r>
    </w:p>
    <w:p w14:paraId="7E455B47" w14:textId="2EC5F903" w:rsidR="00D14865" w:rsidRPr="00801296" w:rsidRDefault="00D14865" w:rsidP="00277B23">
      <w:pPr>
        <w:pStyle w:val="BodyTextFlush"/>
        <w:widowControl w:val="0"/>
        <w:numPr>
          <w:ilvl w:val="4"/>
          <w:numId w:val="29"/>
        </w:numPr>
        <w:spacing w:after="120"/>
      </w:pPr>
      <w:r w:rsidRPr="00801296">
        <w:t>If this appeal process requir</w:t>
      </w:r>
      <w:r w:rsidR="00C77B34" w:rsidRPr="00801296">
        <w:t xml:space="preserve">es more than one day </w:t>
      </w:r>
      <w:r w:rsidR="000F2E65" w:rsidRPr="00801296">
        <w:t>to resolve</w:t>
      </w:r>
      <w:r w:rsidR="00C77B34" w:rsidRPr="00801296">
        <w:t>,</w:t>
      </w:r>
      <w:r w:rsidRPr="00801296">
        <w:t xml:space="preserve"> with the Director’s approval, the </w:t>
      </w:r>
      <w:r w:rsidR="000F2E65" w:rsidRPr="00801296">
        <w:t>Cadet may return to attend the A</w:t>
      </w:r>
      <w:r w:rsidRPr="00801296">
        <w:t>cademy.  The Cadet will do the following:</w:t>
      </w:r>
    </w:p>
    <w:p w14:paraId="6FCC6F78" w14:textId="77777777" w:rsidR="00D14865" w:rsidRPr="0020302D" w:rsidRDefault="00D14865" w:rsidP="00277B23">
      <w:pPr>
        <w:pStyle w:val="BodyTextFlush"/>
        <w:widowControl w:val="0"/>
        <w:numPr>
          <w:ilvl w:val="5"/>
          <w:numId w:val="29"/>
        </w:numPr>
        <w:spacing w:after="120"/>
      </w:pPr>
      <w:r w:rsidRPr="0020302D">
        <w:t>Attend scheduled training in street clothes if the training day requires the Class “A” or “B” uniform.</w:t>
      </w:r>
    </w:p>
    <w:p w14:paraId="7512A5F8" w14:textId="77777777" w:rsidR="00D14865" w:rsidRPr="0020302D" w:rsidRDefault="00D14865" w:rsidP="00277B23">
      <w:pPr>
        <w:pStyle w:val="BodyTextFlush"/>
        <w:widowControl w:val="0"/>
        <w:numPr>
          <w:ilvl w:val="5"/>
          <w:numId w:val="29"/>
        </w:numPr>
        <w:spacing w:after="120"/>
      </w:pPr>
      <w:r w:rsidRPr="0020302D">
        <w:rPr>
          <w:bCs/>
        </w:rPr>
        <w:t>Attend scheduled training in the uniform of the day (i.e., DTAC &amp; Range) if other than Class “A” or “B”.</w:t>
      </w:r>
    </w:p>
    <w:p w14:paraId="3791CC4D" w14:textId="385F48A2" w:rsidR="00D14865" w:rsidRPr="0020302D" w:rsidRDefault="00C77B34" w:rsidP="00277B23">
      <w:pPr>
        <w:pStyle w:val="BodyTextFlush"/>
        <w:widowControl w:val="0"/>
        <w:numPr>
          <w:ilvl w:val="5"/>
          <w:numId w:val="29"/>
        </w:numPr>
        <w:spacing w:after="120"/>
      </w:pPr>
      <w:r>
        <w:t>If the appeal is unsuccessful,</w:t>
      </w:r>
      <w:r w:rsidR="00D14865" w:rsidRPr="0020302D">
        <w:t xml:space="preserve"> the Cadet will not receive any class credit nor earn any certificates for any material covered during the appeal process. </w:t>
      </w:r>
    </w:p>
    <w:p w14:paraId="4AAB130E" w14:textId="77777777" w:rsidR="00D14865" w:rsidRPr="0020302D" w:rsidRDefault="00D14865" w:rsidP="00277B23">
      <w:pPr>
        <w:pStyle w:val="BodyTextFlush"/>
        <w:widowControl w:val="0"/>
        <w:numPr>
          <w:ilvl w:val="5"/>
          <w:numId w:val="29"/>
        </w:numPr>
        <w:spacing w:after="120"/>
      </w:pPr>
      <w:r w:rsidRPr="0020302D">
        <w:t>Other than the uniform requirements; the Cadet must follow all of the Academy’s rules and regulations</w:t>
      </w:r>
    </w:p>
    <w:p w14:paraId="5C188501" w14:textId="6E32FFE8" w:rsidR="00D14865" w:rsidRPr="0020302D" w:rsidRDefault="00D14865" w:rsidP="00277B23">
      <w:pPr>
        <w:pStyle w:val="BodyTextFlush"/>
        <w:widowControl w:val="0"/>
        <w:numPr>
          <w:ilvl w:val="4"/>
          <w:numId w:val="29"/>
        </w:numPr>
        <w:spacing w:after="120"/>
        <w:rPr>
          <w:b/>
        </w:rPr>
      </w:pPr>
      <w:r w:rsidRPr="0020302D">
        <w:rPr>
          <w:b/>
        </w:rPr>
        <w:t xml:space="preserve">The ruling rendered by the Director is final.   </w:t>
      </w:r>
    </w:p>
    <w:p w14:paraId="089C7C79" w14:textId="1E67CD09" w:rsidR="001C00B9" w:rsidRDefault="00D14865" w:rsidP="008E7BC2">
      <w:pPr>
        <w:pStyle w:val="BodyTextFlush"/>
        <w:widowControl w:val="0"/>
        <w:numPr>
          <w:ilvl w:val="2"/>
          <w:numId w:val="29"/>
        </w:numPr>
        <w:spacing w:after="120"/>
      </w:pPr>
      <w:r w:rsidRPr="0020302D">
        <w:lastRenderedPageBreak/>
        <w:t>Dismissal/termination from the Acade</w:t>
      </w:r>
      <w:r w:rsidR="004B0B9F">
        <w:t>my may</w:t>
      </w:r>
      <w:r w:rsidR="00347281">
        <w:t xml:space="preserve"> not prohibit the Cadet</w:t>
      </w:r>
      <w:r w:rsidRPr="0020302D">
        <w:t xml:space="preserve"> from attending other semester courses at this College campus.</w:t>
      </w:r>
    </w:p>
    <w:p w14:paraId="7FA6779A" w14:textId="77777777" w:rsidR="00F73657" w:rsidRPr="009D227D" w:rsidRDefault="00F73657" w:rsidP="00277B23">
      <w:pPr>
        <w:pStyle w:val="BodyTextFlush"/>
        <w:numPr>
          <w:ilvl w:val="0"/>
          <w:numId w:val="32"/>
        </w:numPr>
        <w:spacing w:after="120"/>
      </w:pPr>
      <w:r w:rsidRPr="009D227D">
        <w:rPr>
          <w:b/>
        </w:rPr>
        <w:t>EXAM RULES</w:t>
      </w:r>
    </w:p>
    <w:p w14:paraId="39D3012C" w14:textId="29C35719" w:rsidR="00F73657" w:rsidRPr="0020302D" w:rsidRDefault="00F30098" w:rsidP="00B26571">
      <w:pPr>
        <w:pStyle w:val="BodyTextFlush"/>
        <w:numPr>
          <w:ilvl w:val="1"/>
          <w:numId w:val="15"/>
        </w:numPr>
        <w:spacing w:after="120"/>
      </w:pPr>
      <w:r>
        <w:t>TESTING</w:t>
      </w:r>
    </w:p>
    <w:p w14:paraId="0FF25F39" w14:textId="77777777" w:rsidR="00F73657" w:rsidRPr="0020302D" w:rsidRDefault="00F73657" w:rsidP="00B26571">
      <w:pPr>
        <w:pStyle w:val="BodyTextFlush"/>
        <w:numPr>
          <w:ilvl w:val="2"/>
          <w:numId w:val="15"/>
        </w:numPr>
        <w:spacing w:after="120"/>
      </w:pPr>
      <w:r w:rsidRPr="0020302D">
        <w:t>Follow all instructions given by the test proctor(s)</w:t>
      </w:r>
    </w:p>
    <w:p w14:paraId="09AF9F3B" w14:textId="77777777" w:rsidR="00F73657" w:rsidRPr="0020302D" w:rsidRDefault="00F73657" w:rsidP="00B26571">
      <w:pPr>
        <w:pStyle w:val="BodyTextFlush"/>
        <w:numPr>
          <w:ilvl w:val="3"/>
          <w:numId w:val="15"/>
        </w:numPr>
        <w:spacing w:after="120"/>
      </w:pPr>
      <w:r w:rsidRPr="0020302D">
        <w:rPr>
          <w:b/>
          <w:caps/>
        </w:rPr>
        <w:t xml:space="preserve">The test proctor </w:t>
      </w:r>
      <w:r w:rsidRPr="00933D23">
        <w:rPr>
          <w:b/>
          <w:caps/>
        </w:rPr>
        <w:t>is not allowed</w:t>
      </w:r>
      <w:r w:rsidRPr="0020302D">
        <w:rPr>
          <w:b/>
          <w:caps/>
        </w:rPr>
        <w:t xml:space="preserve"> to define, clarify or assist any cadet in any manner that may assist the cadet in correctly answering any question.</w:t>
      </w:r>
    </w:p>
    <w:p w14:paraId="33341642" w14:textId="77777777" w:rsidR="00F73657" w:rsidRPr="0020302D" w:rsidRDefault="00F73657" w:rsidP="00B26571">
      <w:pPr>
        <w:pStyle w:val="BodyTextFlush"/>
        <w:numPr>
          <w:ilvl w:val="3"/>
          <w:numId w:val="15"/>
        </w:numPr>
        <w:spacing w:after="120"/>
      </w:pPr>
      <w:r w:rsidRPr="0020302D">
        <w:t>There are times that questions on written examinations stir controversy.  Staff will handle those situations when they arise.</w:t>
      </w:r>
    </w:p>
    <w:p w14:paraId="09799497" w14:textId="77777777" w:rsidR="00F73657" w:rsidRPr="0020302D" w:rsidRDefault="00F73657" w:rsidP="00B26571">
      <w:pPr>
        <w:pStyle w:val="BodyTextFlush"/>
        <w:numPr>
          <w:ilvl w:val="3"/>
          <w:numId w:val="15"/>
        </w:numPr>
        <w:spacing w:after="120"/>
      </w:pPr>
      <w:r w:rsidRPr="0020302D">
        <w:t>If a Cadet believes an answer to a question is incorrect, it will be handled through a memorandum.</w:t>
      </w:r>
    </w:p>
    <w:p w14:paraId="4FDF9B7E" w14:textId="77777777" w:rsidR="00F73657" w:rsidRDefault="00C7047E" w:rsidP="00B26571">
      <w:pPr>
        <w:pStyle w:val="BodyTextFlush"/>
        <w:numPr>
          <w:ilvl w:val="2"/>
          <w:numId w:val="15"/>
        </w:numPr>
        <w:spacing w:after="120"/>
      </w:pPr>
      <w:r>
        <w:t>Cadet</w:t>
      </w:r>
      <w:r w:rsidR="00F73657">
        <w:t>s will follow the following rules while taking any test:</w:t>
      </w:r>
    </w:p>
    <w:p w14:paraId="0DEA4735" w14:textId="77777777" w:rsidR="00D43A44" w:rsidRDefault="00F73657" w:rsidP="00D43A44">
      <w:pPr>
        <w:pStyle w:val="BodyTextFlush"/>
        <w:numPr>
          <w:ilvl w:val="3"/>
          <w:numId w:val="15"/>
        </w:numPr>
        <w:spacing w:after="120"/>
      </w:pPr>
      <w:r>
        <w:t xml:space="preserve">Keep your </w:t>
      </w:r>
      <w:r w:rsidRPr="00E47C68">
        <w:t xml:space="preserve">desk </w:t>
      </w:r>
      <w:r w:rsidR="00D43A44">
        <w:t xml:space="preserve">clear </w:t>
      </w:r>
      <w:r w:rsidRPr="00E47C68">
        <w:t>of all materials unless otherwise instructed by the test proctor.</w:t>
      </w:r>
    </w:p>
    <w:p w14:paraId="1E5CA6AD" w14:textId="44C1A7C6" w:rsidR="00D43A44" w:rsidRDefault="00D43A44" w:rsidP="00D43A44">
      <w:pPr>
        <w:pStyle w:val="BodyTextFlush"/>
        <w:numPr>
          <w:ilvl w:val="4"/>
          <w:numId w:val="15"/>
        </w:numPr>
        <w:spacing w:after="120"/>
      </w:pPr>
      <w:r>
        <w:t>Water bottles and hats are t</w:t>
      </w:r>
      <w:r w:rsidR="00963A6C">
        <w:t>o be stored on top of the Cade</w:t>
      </w:r>
      <w:r>
        <w:t>t lockers.</w:t>
      </w:r>
    </w:p>
    <w:p w14:paraId="73A2CF94" w14:textId="49E06810" w:rsidR="00F73657" w:rsidRDefault="00C77B34" w:rsidP="00D43A44">
      <w:pPr>
        <w:pStyle w:val="BodyTextFlush"/>
        <w:numPr>
          <w:ilvl w:val="4"/>
          <w:numId w:val="15"/>
        </w:numPr>
        <w:spacing w:after="120"/>
      </w:pPr>
      <w:r>
        <w:t>Nameplates</w:t>
      </w:r>
      <w:r w:rsidR="00D43A44">
        <w:t xml:space="preserve"> are to remain in the locker.</w:t>
      </w:r>
      <w:r w:rsidR="00F73657" w:rsidRPr="00933D23">
        <w:t xml:space="preserve"> </w:t>
      </w:r>
    </w:p>
    <w:p w14:paraId="3E868D94" w14:textId="7AACD032" w:rsidR="00F73657" w:rsidRPr="00933D23" w:rsidRDefault="00F73657" w:rsidP="00B26571">
      <w:pPr>
        <w:pStyle w:val="BodyTextFlush"/>
        <w:numPr>
          <w:ilvl w:val="3"/>
          <w:numId w:val="15"/>
        </w:numPr>
        <w:spacing w:after="120"/>
      </w:pPr>
      <w:r w:rsidRPr="00933D23">
        <w:t xml:space="preserve">No electronic devices (cell phones, non-testing </w:t>
      </w:r>
      <w:r w:rsidR="00C77B34" w:rsidRPr="00933D23">
        <w:t>laptops</w:t>
      </w:r>
      <w:r w:rsidRPr="00933D23">
        <w:t>, tablets, smart-watches, etc.)</w:t>
      </w:r>
      <w:r w:rsidR="00C7047E">
        <w:t>.</w:t>
      </w:r>
    </w:p>
    <w:p w14:paraId="47160EBF" w14:textId="77777777" w:rsidR="00F73657" w:rsidRPr="00E47C68" w:rsidRDefault="00F73657" w:rsidP="00B26571">
      <w:pPr>
        <w:pStyle w:val="BodyTextFlush"/>
        <w:numPr>
          <w:ilvl w:val="3"/>
          <w:numId w:val="15"/>
        </w:numPr>
        <w:spacing w:after="120"/>
      </w:pPr>
      <w:r>
        <w:t>Do</w:t>
      </w:r>
      <w:r w:rsidRPr="00E47C68">
        <w:t xml:space="preserve"> not talk during a test unless specifically permitted to do so.</w:t>
      </w:r>
    </w:p>
    <w:p w14:paraId="6E752048" w14:textId="77777777" w:rsidR="00F73657" w:rsidRPr="00E47C68" w:rsidRDefault="00F73657" w:rsidP="00B26571">
      <w:pPr>
        <w:pStyle w:val="BodyTextFlush"/>
        <w:numPr>
          <w:ilvl w:val="3"/>
          <w:numId w:val="15"/>
        </w:numPr>
        <w:spacing w:after="120"/>
      </w:pPr>
      <w:r>
        <w:t>Do</w:t>
      </w:r>
      <w:r w:rsidRPr="00E47C68">
        <w:t xml:space="preserve"> not record or make copies of any test material or contents.</w:t>
      </w:r>
    </w:p>
    <w:p w14:paraId="0F14B3D6" w14:textId="2E1555C7" w:rsidR="00F73657" w:rsidRPr="00E47C68" w:rsidRDefault="00F73657" w:rsidP="00B26571">
      <w:pPr>
        <w:pStyle w:val="BodyTextFlush"/>
        <w:numPr>
          <w:ilvl w:val="3"/>
          <w:numId w:val="15"/>
        </w:numPr>
        <w:spacing w:after="120"/>
      </w:pPr>
      <w:r>
        <w:t>Do</w:t>
      </w:r>
      <w:r w:rsidR="00963A6C">
        <w:t xml:space="preserve"> not look at another Cade</w:t>
      </w:r>
      <w:r w:rsidRPr="00E47C68">
        <w:t>t’s test material or computer screen.</w:t>
      </w:r>
    </w:p>
    <w:p w14:paraId="0C5534BB" w14:textId="0F13C307" w:rsidR="00F73657" w:rsidRPr="008E7BC2" w:rsidRDefault="00F73657" w:rsidP="00B26571">
      <w:pPr>
        <w:pStyle w:val="BodyTextFlush"/>
        <w:numPr>
          <w:ilvl w:val="3"/>
          <w:numId w:val="15"/>
        </w:numPr>
        <w:spacing w:after="120"/>
      </w:pPr>
      <w:r>
        <w:t>Do</w:t>
      </w:r>
      <w:r w:rsidRPr="00E47C68">
        <w:t xml:space="preserve"> not all</w:t>
      </w:r>
      <w:r w:rsidR="00963A6C">
        <w:t>ow another Cade</w:t>
      </w:r>
      <w:r w:rsidR="00C7047E">
        <w:t>t to look at</w:t>
      </w:r>
      <w:r w:rsidR="00F46B8F">
        <w:t xml:space="preserve"> </w:t>
      </w:r>
      <w:r w:rsidR="00F46B8F" w:rsidRPr="008E7BC2">
        <w:t>your</w:t>
      </w:r>
      <w:r w:rsidRPr="008E7BC2">
        <w:t xml:space="preserve"> test material or computer screen.</w:t>
      </w:r>
    </w:p>
    <w:p w14:paraId="61C13C18" w14:textId="77777777" w:rsidR="00F73657" w:rsidRPr="008E7BC2" w:rsidRDefault="00F73657" w:rsidP="00B26571">
      <w:pPr>
        <w:pStyle w:val="BodyTextFlush"/>
        <w:numPr>
          <w:ilvl w:val="3"/>
          <w:numId w:val="15"/>
        </w:numPr>
        <w:spacing w:after="120"/>
      </w:pPr>
      <w:r w:rsidRPr="008E7BC2">
        <w:t>Exc</w:t>
      </w:r>
      <w:r w:rsidR="00C7047E" w:rsidRPr="008E7BC2">
        <w:t>ept for emergency purposes, no C</w:t>
      </w:r>
      <w:r w:rsidRPr="008E7BC2">
        <w:t>adet will leave the testing room until he/she has completed the test.</w:t>
      </w:r>
    </w:p>
    <w:p w14:paraId="303D5022" w14:textId="77777777" w:rsidR="00F73657" w:rsidRPr="008E7BC2" w:rsidRDefault="00F73657" w:rsidP="00EA78A9">
      <w:pPr>
        <w:pStyle w:val="BodyTextFlush"/>
        <w:spacing w:after="120"/>
        <w:ind w:left="2160" w:firstLine="720"/>
      </w:pPr>
      <w:r w:rsidRPr="008E7BC2">
        <w:t xml:space="preserve">If an emergency </w:t>
      </w:r>
      <w:r w:rsidR="00C7047E" w:rsidRPr="008E7BC2">
        <w:t>arises the C</w:t>
      </w:r>
      <w:r w:rsidRPr="008E7BC2">
        <w:t>adet will:</w:t>
      </w:r>
    </w:p>
    <w:p w14:paraId="1A1CAD7E" w14:textId="148D6CA4" w:rsidR="00F73657" w:rsidRPr="008E7BC2" w:rsidRDefault="00F73657" w:rsidP="00963A6C">
      <w:pPr>
        <w:pStyle w:val="BodyTextFlush"/>
        <w:numPr>
          <w:ilvl w:val="4"/>
          <w:numId w:val="15"/>
        </w:numPr>
        <w:spacing w:after="120"/>
      </w:pPr>
      <w:r w:rsidRPr="008E7BC2">
        <w:t>Notify the test proctor</w:t>
      </w:r>
    </w:p>
    <w:p w14:paraId="2CEFDB49" w14:textId="15654365" w:rsidR="00F73657" w:rsidRPr="008E7BC2" w:rsidRDefault="00F73657" w:rsidP="00963A6C">
      <w:pPr>
        <w:pStyle w:val="BodyTextFlush"/>
        <w:numPr>
          <w:ilvl w:val="4"/>
          <w:numId w:val="15"/>
        </w:numPr>
        <w:spacing w:after="120"/>
      </w:pPr>
      <w:r w:rsidRPr="008E7BC2">
        <w:t>Get permission to leave the testing room</w:t>
      </w:r>
    </w:p>
    <w:p w14:paraId="26E94CC2" w14:textId="34BB9A96" w:rsidR="00F73657" w:rsidRPr="008E7BC2" w:rsidRDefault="00F73657" w:rsidP="00963A6C">
      <w:pPr>
        <w:pStyle w:val="BodyTextFlush"/>
        <w:numPr>
          <w:ilvl w:val="4"/>
          <w:numId w:val="15"/>
        </w:numPr>
        <w:spacing w:after="120"/>
      </w:pPr>
      <w:r w:rsidRPr="008E7BC2">
        <w:t>Not take any materials out of the testing room</w:t>
      </w:r>
    </w:p>
    <w:p w14:paraId="5BBF4546" w14:textId="140437F3" w:rsidR="00F73657" w:rsidRPr="008E7BC2" w:rsidRDefault="00F73657" w:rsidP="00B26571">
      <w:pPr>
        <w:pStyle w:val="BodyTextFlush"/>
        <w:numPr>
          <w:ilvl w:val="3"/>
          <w:numId w:val="15"/>
        </w:numPr>
        <w:spacing w:after="120"/>
      </w:pPr>
      <w:r w:rsidRPr="008E7BC2">
        <w:t xml:space="preserve">Upon finishing the </w:t>
      </w:r>
      <w:r w:rsidR="00C77B34" w:rsidRPr="008E7BC2">
        <w:t>test,</w:t>
      </w:r>
      <w:r w:rsidRPr="008E7BC2">
        <w:t xml:space="preserve"> return all testing material to the test proctor.</w:t>
      </w:r>
    </w:p>
    <w:p w14:paraId="1F4F9DF3" w14:textId="77777777" w:rsidR="00F73657" w:rsidRPr="008E7BC2" w:rsidRDefault="00F73657" w:rsidP="00B26571">
      <w:pPr>
        <w:pStyle w:val="BodyTextFlush"/>
        <w:widowControl w:val="0"/>
        <w:numPr>
          <w:ilvl w:val="3"/>
          <w:numId w:val="15"/>
        </w:numPr>
        <w:spacing w:after="120"/>
      </w:pPr>
      <w:r w:rsidRPr="008E7BC2">
        <w:t>Do not re-enter the room.</w:t>
      </w:r>
    </w:p>
    <w:p w14:paraId="43529327" w14:textId="77777777" w:rsidR="00F73657" w:rsidRPr="008E7BC2" w:rsidRDefault="00F73657" w:rsidP="00B26571">
      <w:pPr>
        <w:pStyle w:val="BodyTextFlush"/>
        <w:widowControl w:val="0"/>
        <w:numPr>
          <w:ilvl w:val="3"/>
          <w:numId w:val="15"/>
        </w:numPr>
        <w:spacing w:after="120"/>
      </w:pPr>
      <w:r w:rsidRPr="008E7BC2">
        <w:t>Do not congregate outside the testing area.</w:t>
      </w:r>
    </w:p>
    <w:p w14:paraId="5E318B58" w14:textId="0C4FDB22" w:rsidR="00F73657" w:rsidRPr="008E7BC2" w:rsidRDefault="00F73657" w:rsidP="00B26571">
      <w:pPr>
        <w:pStyle w:val="BodyTextFlush"/>
        <w:numPr>
          <w:ilvl w:val="3"/>
          <w:numId w:val="15"/>
        </w:numPr>
      </w:pPr>
      <w:r w:rsidRPr="008E7BC2">
        <w:t>Do not disturb others still taking the test</w:t>
      </w:r>
      <w:r w:rsidR="00F46B8F" w:rsidRPr="008E7BC2">
        <w:t>.</w:t>
      </w:r>
    </w:p>
    <w:p w14:paraId="4F698EAB" w14:textId="042F1C97" w:rsidR="00F73657" w:rsidRPr="008E7BC2" w:rsidRDefault="00C7047E" w:rsidP="00B26571">
      <w:pPr>
        <w:pStyle w:val="BodyTextFlush"/>
        <w:numPr>
          <w:ilvl w:val="2"/>
          <w:numId w:val="15"/>
        </w:numPr>
        <w:spacing w:after="120"/>
      </w:pPr>
      <w:r w:rsidRPr="008E7BC2">
        <w:t>Once a C</w:t>
      </w:r>
      <w:r w:rsidR="00F73657" w:rsidRPr="008E7BC2">
        <w:t>adet has submit</w:t>
      </w:r>
      <w:r w:rsidR="00C77B34" w:rsidRPr="008E7BC2">
        <w:t>ted his/her test material,</w:t>
      </w:r>
      <w:r w:rsidRPr="008E7BC2">
        <w:t xml:space="preserve"> the C</w:t>
      </w:r>
      <w:r w:rsidR="00F73657" w:rsidRPr="008E7BC2">
        <w:t>adet will not retrieve or attempt to retrieve/cha</w:t>
      </w:r>
      <w:r w:rsidR="00F014D3" w:rsidRPr="008E7BC2">
        <w:t xml:space="preserve">nge or attempt to change any </w:t>
      </w:r>
      <w:r w:rsidR="00F73657" w:rsidRPr="008E7BC2">
        <w:t>answers or any of the testing material.</w:t>
      </w:r>
    </w:p>
    <w:p w14:paraId="72FD0B6B" w14:textId="4243C55C" w:rsidR="00F73657" w:rsidRPr="008E7BC2" w:rsidRDefault="00C77B34" w:rsidP="00B26571">
      <w:pPr>
        <w:pStyle w:val="BodyTextFlush"/>
        <w:numPr>
          <w:ilvl w:val="2"/>
          <w:numId w:val="15"/>
        </w:numPr>
        <w:spacing w:after="120"/>
      </w:pPr>
      <w:r w:rsidRPr="008E7BC2">
        <w:lastRenderedPageBreak/>
        <w:t>When permitted,</w:t>
      </w:r>
      <w:r w:rsidR="00F73657" w:rsidRPr="008E7BC2">
        <w:t xml:space="preserve"> </w:t>
      </w:r>
      <w:r w:rsidR="00C7047E" w:rsidRPr="008E7BC2">
        <w:t>C</w:t>
      </w:r>
      <w:r w:rsidR="00F73657" w:rsidRPr="008E7BC2">
        <w:t xml:space="preserve">adets will ONLY discuss test content with the evaluator or authorized </w:t>
      </w:r>
      <w:r w:rsidR="004A595C" w:rsidRPr="008E7BC2">
        <w:t>A</w:t>
      </w:r>
      <w:r w:rsidR="00F73657" w:rsidRPr="008E7BC2">
        <w:t>cademy</w:t>
      </w:r>
      <w:r w:rsidR="004A595C" w:rsidRPr="008E7BC2">
        <w:t xml:space="preserve"> S</w:t>
      </w:r>
      <w:r w:rsidR="00C7047E" w:rsidRPr="008E7BC2">
        <w:t>taff</w:t>
      </w:r>
      <w:r w:rsidR="00D43A44" w:rsidRPr="008E7BC2">
        <w:t xml:space="preserve"> (test reviews)</w:t>
      </w:r>
      <w:r w:rsidR="00C7047E" w:rsidRPr="008E7BC2">
        <w:t>.</w:t>
      </w:r>
    </w:p>
    <w:p w14:paraId="376D1F84" w14:textId="0B48990B" w:rsidR="00F73657" w:rsidRPr="008E7BC2" w:rsidRDefault="00F73657" w:rsidP="00B26571">
      <w:pPr>
        <w:pStyle w:val="BodyTextFlush"/>
        <w:numPr>
          <w:ilvl w:val="2"/>
          <w:numId w:val="15"/>
        </w:numPr>
        <w:spacing w:after="120"/>
      </w:pPr>
      <w:r>
        <w:t>Cadets</w:t>
      </w:r>
      <w:r w:rsidRPr="00E47C68">
        <w:t xml:space="preserve"> will not use, obtain or provide any material that gives an unethical advantage to any person preparing for, or </w:t>
      </w:r>
      <w:r w:rsidRPr="008E7BC2">
        <w:t>taking</w:t>
      </w:r>
      <w:r w:rsidR="004A595C" w:rsidRPr="008E7BC2">
        <w:t>,</w:t>
      </w:r>
      <w:r w:rsidR="000A1FF9">
        <w:t xml:space="preserve"> any test in this or any other B</w:t>
      </w:r>
      <w:r w:rsidRPr="008E7BC2">
        <w:t>asic course.</w:t>
      </w:r>
    </w:p>
    <w:p w14:paraId="208974B4" w14:textId="77777777" w:rsidR="00F73657" w:rsidRPr="008E7BC2" w:rsidRDefault="00F73657" w:rsidP="00B26571">
      <w:pPr>
        <w:pStyle w:val="BodyTextFlush"/>
        <w:numPr>
          <w:ilvl w:val="2"/>
          <w:numId w:val="15"/>
        </w:numPr>
        <w:spacing w:after="120"/>
      </w:pPr>
      <w:r w:rsidRPr="008E7BC2">
        <w:t>Cadets will not aid, abet or conceal any act(s) of cheating</w:t>
      </w:r>
      <w:r w:rsidR="00C7047E" w:rsidRPr="008E7BC2">
        <w:t>.</w:t>
      </w:r>
    </w:p>
    <w:p w14:paraId="7CC1692B" w14:textId="7FEC1DE2" w:rsidR="00F73657" w:rsidRPr="008E7BC2" w:rsidRDefault="00C77B34" w:rsidP="00B26571">
      <w:pPr>
        <w:pStyle w:val="BodyTextFlush"/>
        <w:numPr>
          <w:ilvl w:val="2"/>
          <w:numId w:val="15"/>
        </w:numPr>
        <w:spacing w:after="120"/>
      </w:pPr>
      <w:r w:rsidRPr="008E7BC2">
        <w:t>When finished,</w:t>
      </w:r>
      <w:r w:rsidR="00F73657" w:rsidRPr="008E7BC2">
        <w:t xml:space="preserve"> lea</w:t>
      </w:r>
      <w:r w:rsidR="00C7047E" w:rsidRPr="008E7BC2">
        <w:t xml:space="preserve">ve the testing area and quietly </w:t>
      </w:r>
      <w:r w:rsidR="00F73657" w:rsidRPr="008E7BC2">
        <w:t>exit the building.</w:t>
      </w:r>
    </w:p>
    <w:p w14:paraId="7054CA38" w14:textId="77777777" w:rsidR="00F73657" w:rsidRPr="008E7BC2" w:rsidRDefault="00F73657" w:rsidP="00DE0260">
      <w:pPr>
        <w:pStyle w:val="BodyTextFlush"/>
        <w:spacing w:after="120"/>
        <w:ind w:left="2160"/>
      </w:pPr>
      <w:r w:rsidRPr="008E7BC2">
        <w:t>Academy Cadets will enter and exit the classroom through the door authorized by the Coordinator</w:t>
      </w:r>
      <w:r w:rsidR="00C7047E" w:rsidRPr="008E7BC2">
        <w:t>.</w:t>
      </w:r>
    </w:p>
    <w:p w14:paraId="2174EC2C" w14:textId="77777777" w:rsidR="00D43A44" w:rsidRPr="008E7BC2" w:rsidRDefault="00F73657" w:rsidP="00B26571">
      <w:pPr>
        <w:pStyle w:val="BodyTextFlush"/>
        <w:numPr>
          <w:ilvl w:val="2"/>
          <w:numId w:val="15"/>
        </w:numPr>
        <w:spacing w:after="120"/>
      </w:pPr>
      <w:r w:rsidRPr="008E7BC2">
        <w:t xml:space="preserve">For scenario testing; </w:t>
      </w:r>
    </w:p>
    <w:p w14:paraId="31928837" w14:textId="77777777" w:rsidR="00D43A44" w:rsidRPr="008E7BC2" w:rsidRDefault="00D43A44" w:rsidP="00D43A44">
      <w:pPr>
        <w:pStyle w:val="BodyTextFlush"/>
        <w:numPr>
          <w:ilvl w:val="3"/>
          <w:numId w:val="15"/>
        </w:numPr>
        <w:spacing w:after="120"/>
      </w:pPr>
      <w:r w:rsidRPr="008E7BC2">
        <w:t xml:space="preserve">The test </w:t>
      </w:r>
      <w:r w:rsidR="00637B5F" w:rsidRPr="008E7BC2">
        <w:t>evaluator</w:t>
      </w:r>
      <w:r w:rsidRPr="008E7BC2">
        <w:t xml:space="preserve"> will </w:t>
      </w:r>
      <w:r w:rsidR="00C7047E" w:rsidRPr="008E7BC2">
        <w:t>give the test instruction; the C</w:t>
      </w:r>
      <w:r w:rsidRPr="008E7BC2">
        <w:t>adet may ask questions (pertaining to the instructions) at this time.</w:t>
      </w:r>
    </w:p>
    <w:p w14:paraId="4301186A" w14:textId="77777777" w:rsidR="00D43A44" w:rsidRPr="008E7BC2" w:rsidRDefault="00C7047E" w:rsidP="00D43A44">
      <w:pPr>
        <w:pStyle w:val="BodyTextFlush"/>
        <w:numPr>
          <w:ilvl w:val="3"/>
          <w:numId w:val="15"/>
        </w:numPr>
        <w:spacing w:after="120"/>
      </w:pPr>
      <w:r w:rsidRPr="008E7BC2">
        <w:t>The C</w:t>
      </w:r>
      <w:r w:rsidR="00D43A44" w:rsidRPr="008E7BC2">
        <w:t xml:space="preserve">adet cannot ask any questions of the </w:t>
      </w:r>
      <w:r w:rsidR="00637B5F" w:rsidRPr="008E7BC2">
        <w:t>evaluator</w:t>
      </w:r>
      <w:r w:rsidR="00D43A44" w:rsidRPr="008E7BC2">
        <w:t xml:space="preserve"> once the test starts.</w:t>
      </w:r>
    </w:p>
    <w:p w14:paraId="458E8575" w14:textId="3299473D" w:rsidR="00637B5F" w:rsidRPr="008E7BC2" w:rsidRDefault="00637B5F" w:rsidP="00D43A44">
      <w:pPr>
        <w:pStyle w:val="BodyTextFlush"/>
        <w:numPr>
          <w:ilvl w:val="3"/>
          <w:numId w:val="15"/>
        </w:numPr>
        <w:spacing w:after="120"/>
      </w:pPr>
      <w:r w:rsidRPr="008E7BC2">
        <w:t xml:space="preserve"> At </w:t>
      </w:r>
      <w:r w:rsidR="00C7047E" w:rsidRPr="008E7BC2">
        <w:t>the conclusion of the test</w:t>
      </w:r>
      <w:r w:rsidR="004A595C" w:rsidRPr="008E7BC2">
        <w:t>,</w:t>
      </w:r>
      <w:r w:rsidR="00C7047E" w:rsidRPr="008E7BC2">
        <w:t xml:space="preserve"> the C</w:t>
      </w:r>
      <w:r w:rsidRPr="008E7BC2">
        <w:t>adet will not ask the evaluator how he/she did in the test.</w:t>
      </w:r>
    </w:p>
    <w:p w14:paraId="4A4EE1BB" w14:textId="77777777" w:rsidR="00F73657" w:rsidRPr="008E7BC2" w:rsidRDefault="00F73657" w:rsidP="00D43A44">
      <w:pPr>
        <w:pStyle w:val="BodyTextFlush"/>
        <w:numPr>
          <w:ilvl w:val="3"/>
          <w:numId w:val="15"/>
        </w:numPr>
        <w:spacing w:after="120"/>
      </w:pPr>
      <w:r w:rsidRPr="008E7BC2">
        <w:t>Cadets will not discuss scenario tests with the role players at any time.</w:t>
      </w:r>
    </w:p>
    <w:p w14:paraId="0C76A09D" w14:textId="523E5BD8" w:rsidR="00F73657" w:rsidRPr="008E7BC2" w:rsidRDefault="00F30098" w:rsidP="00B26571">
      <w:pPr>
        <w:pStyle w:val="BodyTextFlush"/>
        <w:numPr>
          <w:ilvl w:val="1"/>
          <w:numId w:val="15"/>
        </w:numPr>
        <w:spacing w:after="120"/>
      </w:pPr>
      <w:r>
        <w:t>REMEDIATION / MAKE-UP TESTS</w:t>
      </w:r>
    </w:p>
    <w:p w14:paraId="6002B547" w14:textId="05031FAE" w:rsidR="00F73657" w:rsidRPr="008E7BC2" w:rsidRDefault="00F73657" w:rsidP="00277B23">
      <w:pPr>
        <w:widowControl w:val="0"/>
        <w:numPr>
          <w:ilvl w:val="2"/>
          <w:numId w:val="26"/>
        </w:numPr>
        <w:spacing w:after="100" w:afterAutospacing="1"/>
      </w:pPr>
      <w:r w:rsidRPr="008E7BC2">
        <w:t xml:space="preserve">Remediation exams will be scheduled, by the </w:t>
      </w:r>
      <w:r w:rsidR="004A595C" w:rsidRPr="008E7BC2">
        <w:t>A</w:t>
      </w:r>
      <w:r w:rsidRPr="008E7BC2">
        <w:t xml:space="preserve">cademy </w:t>
      </w:r>
      <w:r w:rsidR="004A595C" w:rsidRPr="008E7BC2">
        <w:t>S</w:t>
      </w:r>
      <w:r w:rsidRPr="008E7BC2">
        <w:t>taff</w:t>
      </w:r>
      <w:r w:rsidR="008E7BC2" w:rsidRPr="008E7BC2">
        <w:t>, accordingly.</w:t>
      </w:r>
    </w:p>
    <w:p w14:paraId="5F3BCF6A" w14:textId="77777777" w:rsidR="00F73657" w:rsidRPr="008E7BC2" w:rsidRDefault="001B7D73" w:rsidP="00277B23">
      <w:pPr>
        <w:pStyle w:val="BodyTextFlush"/>
        <w:widowControl w:val="0"/>
        <w:numPr>
          <w:ilvl w:val="2"/>
          <w:numId w:val="26"/>
        </w:numPr>
        <w:spacing w:after="100" w:afterAutospacing="1"/>
      </w:pPr>
      <w:r w:rsidRPr="008E7BC2">
        <w:t>Any C</w:t>
      </w:r>
      <w:r w:rsidR="00F73657" w:rsidRPr="008E7BC2">
        <w:t>adet who fails a test (written or physical skills) will be allowed one retest (remediation).</w:t>
      </w:r>
    </w:p>
    <w:p w14:paraId="471745F1" w14:textId="37347DF9" w:rsidR="00F25BB3" w:rsidRPr="008E7BC2" w:rsidRDefault="00F73657" w:rsidP="00F25BB3">
      <w:pPr>
        <w:pStyle w:val="BodyTextFlush"/>
        <w:widowControl w:val="0"/>
        <w:numPr>
          <w:ilvl w:val="3"/>
          <w:numId w:val="26"/>
        </w:numPr>
        <w:spacing w:after="100" w:afterAutospacing="1"/>
        <w:ind w:hanging="749"/>
      </w:pPr>
      <w:r w:rsidRPr="008E7BC2">
        <w:t>Remediation test will be taken prior to any new test being administered.</w:t>
      </w:r>
    </w:p>
    <w:p w14:paraId="6FE8115A" w14:textId="77777777" w:rsidR="00F73657" w:rsidRPr="008E7BC2" w:rsidRDefault="00F73657" w:rsidP="00F25BB3">
      <w:pPr>
        <w:pStyle w:val="BodyTextFlush"/>
        <w:widowControl w:val="0"/>
        <w:numPr>
          <w:ilvl w:val="3"/>
          <w:numId w:val="26"/>
        </w:numPr>
        <w:spacing w:after="100" w:afterAutospacing="1"/>
        <w:ind w:hanging="749"/>
      </w:pPr>
      <w:r w:rsidRPr="008E7BC2">
        <w:t>Cadets will be given remedial training prior to taking the remediation test.</w:t>
      </w:r>
    </w:p>
    <w:p w14:paraId="4F636334" w14:textId="77777777" w:rsidR="00F73657" w:rsidRPr="008E7BC2" w:rsidRDefault="00F73657" w:rsidP="00F25BB3">
      <w:pPr>
        <w:pStyle w:val="BodyTextFlush"/>
        <w:widowControl w:val="0"/>
        <w:numPr>
          <w:ilvl w:val="3"/>
          <w:numId w:val="26"/>
        </w:numPr>
        <w:spacing w:after="100" w:afterAutospacing="1"/>
        <w:ind w:hanging="749"/>
      </w:pPr>
      <w:r w:rsidRPr="008E7BC2">
        <w:t>All physical skill reme</w:t>
      </w:r>
      <w:r w:rsidR="00C81C59" w:rsidRPr="008E7BC2">
        <w:t>diation tests will be recorded on camera</w:t>
      </w:r>
      <w:r w:rsidRPr="008E7BC2">
        <w:t>.</w:t>
      </w:r>
    </w:p>
    <w:p w14:paraId="3173BAA8" w14:textId="77777777" w:rsidR="00D76489" w:rsidRDefault="004C6131" w:rsidP="00D76489">
      <w:pPr>
        <w:pStyle w:val="BodyTextFlush"/>
        <w:widowControl w:val="0"/>
        <w:numPr>
          <w:ilvl w:val="3"/>
          <w:numId w:val="26"/>
        </w:numPr>
        <w:spacing w:after="0"/>
        <w:ind w:hanging="749"/>
      </w:pPr>
      <w:r>
        <w:t>Cade</w:t>
      </w:r>
      <w:r w:rsidR="00F73657" w:rsidRPr="008E7BC2">
        <w:t xml:space="preserve">ts are required to wear the proper </w:t>
      </w:r>
      <w:r w:rsidR="004A595C" w:rsidRPr="008E7BC2">
        <w:t>A</w:t>
      </w:r>
      <w:r w:rsidR="00F73657" w:rsidRPr="008E7BC2">
        <w:t xml:space="preserve">cademy attire to remedial training and remediation tests (PT gear for arrest and control, range uniform for firearms and </w:t>
      </w:r>
      <w:r w:rsidR="004A595C" w:rsidRPr="008E7BC2">
        <w:t>A</w:t>
      </w:r>
      <w:r w:rsidR="00F73657" w:rsidRPr="008E7BC2">
        <w:t>cademy uniform for written tests)</w:t>
      </w:r>
      <w:r w:rsidR="001B7D73" w:rsidRPr="008E7BC2">
        <w:t>.</w:t>
      </w:r>
    </w:p>
    <w:p w14:paraId="3C17AE10" w14:textId="3FCC8264" w:rsidR="00F25BB3" w:rsidRPr="00D76489" w:rsidRDefault="00F25BB3" w:rsidP="00D76489">
      <w:pPr>
        <w:pStyle w:val="BodyTextFlush"/>
        <w:widowControl w:val="0"/>
        <w:numPr>
          <w:ilvl w:val="3"/>
          <w:numId w:val="26"/>
        </w:numPr>
        <w:spacing w:after="0"/>
        <w:ind w:hanging="749"/>
      </w:pPr>
      <w:r w:rsidRPr="00D76489">
        <w:t xml:space="preserve">Academy staff reserves the right to provide remedial training and retesting on the same day due to a number of variable factors including but not limited to the availability of training facilities, academy staff, and instructors, practicality, and for scheduling purposes.  </w:t>
      </w:r>
    </w:p>
    <w:p w14:paraId="5457369C" w14:textId="77777777" w:rsidR="001C00B9" w:rsidRDefault="001C00B9" w:rsidP="001C00B9">
      <w:pPr>
        <w:pStyle w:val="BodyTextFlush"/>
        <w:widowControl w:val="0"/>
        <w:spacing w:after="120"/>
        <w:ind w:left="2280"/>
      </w:pPr>
    </w:p>
    <w:p w14:paraId="55E69756" w14:textId="77777777" w:rsidR="001C00B9" w:rsidRDefault="001C00B9" w:rsidP="001C00B9">
      <w:pPr>
        <w:pStyle w:val="BodyTextFlush"/>
        <w:widowControl w:val="0"/>
        <w:spacing w:after="120"/>
        <w:ind w:left="2280"/>
      </w:pPr>
    </w:p>
    <w:p w14:paraId="3FBECDB3" w14:textId="77777777" w:rsidR="001C00B9" w:rsidRDefault="001C00B9" w:rsidP="001C00B9">
      <w:pPr>
        <w:pStyle w:val="BodyTextFlush"/>
        <w:widowControl w:val="0"/>
        <w:spacing w:after="120"/>
        <w:ind w:left="2280"/>
      </w:pPr>
    </w:p>
    <w:p w14:paraId="28B660B9" w14:textId="77777777" w:rsidR="001C00B9" w:rsidRDefault="001C00B9" w:rsidP="001C00B9">
      <w:pPr>
        <w:pStyle w:val="BodyTextFlush"/>
        <w:widowControl w:val="0"/>
        <w:spacing w:after="120"/>
        <w:ind w:left="2280"/>
      </w:pPr>
    </w:p>
    <w:p w14:paraId="069D85B0" w14:textId="77777777" w:rsidR="001C00B9" w:rsidRDefault="001C00B9" w:rsidP="001C00B9">
      <w:pPr>
        <w:pStyle w:val="BodyTextFlush"/>
        <w:widowControl w:val="0"/>
        <w:spacing w:after="120"/>
        <w:ind w:left="2280"/>
      </w:pPr>
    </w:p>
    <w:p w14:paraId="287D1877" w14:textId="77777777" w:rsidR="001C00B9" w:rsidRDefault="001C00B9" w:rsidP="001C00B9">
      <w:pPr>
        <w:pStyle w:val="BodyTextFlush"/>
        <w:widowControl w:val="0"/>
        <w:spacing w:after="120"/>
        <w:ind w:left="2280"/>
      </w:pPr>
    </w:p>
    <w:p w14:paraId="3E55DE53" w14:textId="77777777" w:rsidR="00637B5F" w:rsidRDefault="00637B5F" w:rsidP="001C00B9">
      <w:pPr>
        <w:pStyle w:val="BodyTextFlush"/>
        <w:widowControl w:val="0"/>
        <w:spacing w:after="120"/>
        <w:ind w:left="2280"/>
      </w:pPr>
    </w:p>
    <w:p w14:paraId="7A5748E8" w14:textId="77777777" w:rsidR="001C00B9" w:rsidRDefault="001C00B9" w:rsidP="001C00B9">
      <w:pPr>
        <w:pStyle w:val="BodyTextFlush"/>
        <w:widowControl w:val="0"/>
        <w:spacing w:after="120"/>
        <w:ind w:left="2280"/>
      </w:pPr>
    </w:p>
    <w:p w14:paraId="3897FB77" w14:textId="77777777" w:rsidR="001C00B9" w:rsidRDefault="001C00B9" w:rsidP="001C00B9">
      <w:pPr>
        <w:pStyle w:val="BodyTextFlush"/>
        <w:widowControl w:val="0"/>
        <w:spacing w:after="120"/>
        <w:ind w:left="2280"/>
      </w:pPr>
    </w:p>
    <w:p w14:paraId="2CDD3732" w14:textId="455AF47A" w:rsidR="001C00B9" w:rsidRDefault="001C00B9" w:rsidP="001C00B9">
      <w:pPr>
        <w:pStyle w:val="BodyTextFlush"/>
        <w:widowControl w:val="0"/>
        <w:spacing w:after="120"/>
        <w:ind w:left="2280"/>
      </w:pPr>
    </w:p>
    <w:p w14:paraId="6056D9A7" w14:textId="77777777" w:rsidR="00D14865" w:rsidRPr="00D14865" w:rsidRDefault="00D14865" w:rsidP="00277B23">
      <w:pPr>
        <w:pStyle w:val="BodyTextFlush"/>
        <w:widowControl w:val="0"/>
        <w:numPr>
          <w:ilvl w:val="0"/>
          <w:numId w:val="35"/>
        </w:numPr>
        <w:spacing w:after="120"/>
      </w:pPr>
      <w:r w:rsidRPr="00D14865">
        <w:rPr>
          <w:b/>
        </w:rPr>
        <w:lastRenderedPageBreak/>
        <w:t>ATTENDANCE/GRADING</w:t>
      </w:r>
    </w:p>
    <w:p w14:paraId="76806E04" w14:textId="1EE37421" w:rsidR="00D14865" w:rsidRPr="0020302D" w:rsidRDefault="00F30098" w:rsidP="00277B23">
      <w:pPr>
        <w:pStyle w:val="BodyTextFlush"/>
        <w:widowControl w:val="0"/>
        <w:numPr>
          <w:ilvl w:val="1"/>
          <w:numId w:val="34"/>
        </w:numPr>
        <w:spacing w:after="120"/>
      </w:pPr>
      <w:r>
        <w:t>ATTENDANCE</w:t>
      </w:r>
    </w:p>
    <w:p w14:paraId="31C0D3E0" w14:textId="77777777" w:rsidR="00D14865" w:rsidRPr="0020302D" w:rsidRDefault="00D14865" w:rsidP="00277B23">
      <w:pPr>
        <w:pStyle w:val="BodyTextFlush"/>
        <w:widowControl w:val="0"/>
        <w:numPr>
          <w:ilvl w:val="2"/>
          <w:numId w:val="34"/>
        </w:numPr>
        <w:spacing w:after="120"/>
      </w:pPr>
      <w:r w:rsidRPr="0020302D">
        <w:t xml:space="preserve">The following rules apply for class attendance.  The hours are mandated by POST.  Cadets not meeting the following attendance standards will </w:t>
      </w:r>
      <w:r w:rsidRPr="0020302D">
        <w:rPr>
          <w:u w:val="single"/>
        </w:rPr>
        <w:t>not</w:t>
      </w:r>
      <w:r w:rsidRPr="0020302D">
        <w:t xml:space="preserve"> receive a Modular Format Academy Certificate.</w:t>
      </w:r>
    </w:p>
    <w:p w14:paraId="3A46108F" w14:textId="6011AE90" w:rsidR="00D14865" w:rsidRPr="0020302D" w:rsidRDefault="00D14865" w:rsidP="00277B23">
      <w:pPr>
        <w:pStyle w:val="BodyTextFlush"/>
        <w:widowControl w:val="0"/>
        <w:numPr>
          <w:ilvl w:val="3"/>
          <w:numId w:val="34"/>
        </w:numPr>
        <w:spacing w:after="120"/>
      </w:pPr>
      <w:r w:rsidRPr="0020302D">
        <w:t xml:space="preserve">95% </w:t>
      </w:r>
      <w:r w:rsidR="000A1FF9">
        <w:t xml:space="preserve">overall attendance is required </w:t>
      </w:r>
      <w:r w:rsidRPr="0020302D">
        <w:t>for the entire Academy.</w:t>
      </w:r>
    </w:p>
    <w:p w14:paraId="40370AD6" w14:textId="77777777" w:rsidR="00D14865" w:rsidRPr="0020302D" w:rsidRDefault="00D14865" w:rsidP="00277B23">
      <w:pPr>
        <w:pStyle w:val="BodyTextFlush"/>
        <w:widowControl w:val="0"/>
        <w:numPr>
          <w:ilvl w:val="3"/>
          <w:numId w:val="34"/>
        </w:numPr>
        <w:spacing w:after="120"/>
      </w:pPr>
      <w:r w:rsidRPr="0020302D">
        <w:t>Cadets must participate in 90% of the physical training program (LD32).</w:t>
      </w:r>
    </w:p>
    <w:p w14:paraId="520C7512" w14:textId="77777777" w:rsidR="00D14865" w:rsidRPr="008E7BC2" w:rsidRDefault="00D14865" w:rsidP="00277B23">
      <w:pPr>
        <w:pStyle w:val="BodyTextFlush"/>
        <w:widowControl w:val="0"/>
        <w:numPr>
          <w:ilvl w:val="3"/>
          <w:numId w:val="34"/>
        </w:numPr>
        <w:spacing w:after="120"/>
      </w:pPr>
      <w:r w:rsidRPr="008E7BC2">
        <w:t xml:space="preserve">Cadets must participate in 100% of all lecture time in report writing.  </w:t>
      </w:r>
      <w:r w:rsidRPr="008E7BC2">
        <w:rPr>
          <w:u w:val="single"/>
        </w:rPr>
        <w:t>All</w:t>
      </w:r>
      <w:r w:rsidRPr="008E7BC2">
        <w:t xml:space="preserve"> practice and graded reports must be completed.</w:t>
      </w:r>
    </w:p>
    <w:p w14:paraId="2F5626CA" w14:textId="562BECDC" w:rsidR="00D14865" w:rsidRPr="008E7BC2" w:rsidRDefault="00D14865" w:rsidP="00277B23">
      <w:pPr>
        <w:pStyle w:val="BodyTextFlush"/>
        <w:widowControl w:val="0"/>
        <w:numPr>
          <w:ilvl w:val="3"/>
          <w:numId w:val="34"/>
        </w:numPr>
        <w:spacing w:after="120"/>
      </w:pPr>
      <w:r w:rsidRPr="008E7BC2">
        <w:t>100% attendance</w:t>
      </w:r>
      <w:r w:rsidR="006514C9">
        <w:t xml:space="preserve"> required</w:t>
      </w:r>
      <w:r w:rsidRPr="008E7BC2">
        <w:t xml:space="preserve"> for </w:t>
      </w:r>
      <w:r w:rsidR="00FB3A2D" w:rsidRPr="008E7BC2">
        <w:t>Legislative Mandated Training</w:t>
      </w:r>
      <w:r w:rsidR="006514C9">
        <w:t>.</w:t>
      </w:r>
      <w:r w:rsidR="00784997" w:rsidRPr="008E7BC2">
        <w:t xml:space="preserve"> (See</w:t>
      </w:r>
      <w:r w:rsidRPr="008E7BC2">
        <w:t xml:space="preserve"> </w:t>
      </w:r>
      <w:r w:rsidR="00FB3A2D" w:rsidRPr="008E7BC2">
        <w:t>Legislative Mandated Training</w:t>
      </w:r>
      <w:r w:rsidR="006514C9">
        <w:t>.</w:t>
      </w:r>
      <w:r w:rsidR="00784997" w:rsidRPr="008E7BC2">
        <w:t>)</w:t>
      </w:r>
    </w:p>
    <w:p w14:paraId="1128DE09" w14:textId="77777777" w:rsidR="00637B5F" w:rsidRPr="008E7BC2" w:rsidRDefault="001B7D73" w:rsidP="00277B23">
      <w:pPr>
        <w:pStyle w:val="BodyTextFlush"/>
        <w:widowControl w:val="0"/>
        <w:numPr>
          <w:ilvl w:val="3"/>
          <w:numId w:val="34"/>
        </w:numPr>
        <w:spacing w:after="120"/>
      </w:pPr>
      <w:r w:rsidRPr="008E7BC2">
        <w:t>All Required</w:t>
      </w:r>
      <w:r w:rsidR="00637B5F" w:rsidRPr="008E7BC2">
        <w:t xml:space="preserve"> Learning Activities must be completed.</w:t>
      </w:r>
    </w:p>
    <w:p w14:paraId="2E07DC74" w14:textId="4A656A10" w:rsidR="00D14865" w:rsidRPr="008E7BC2" w:rsidRDefault="00D14865" w:rsidP="00277B23">
      <w:pPr>
        <w:pStyle w:val="BodyTextFlush"/>
        <w:widowControl w:val="0"/>
        <w:numPr>
          <w:ilvl w:val="2"/>
          <w:numId w:val="34"/>
        </w:numPr>
        <w:spacing w:after="120"/>
      </w:pPr>
      <w:r w:rsidRPr="008E7BC2">
        <w:rPr>
          <w:rFonts w:eastAsia="Calibri"/>
        </w:rPr>
        <w:t>To he</w:t>
      </w:r>
      <w:r w:rsidR="001B7D73" w:rsidRPr="008E7BC2">
        <w:rPr>
          <w:rFonts w:eastAsia="Calibri"/>
        </w:rPr>
        <w:t>lp account for these hours</w:t>
      </w:r>
      <w:r w:rsidR="006B6033" w:rsidRPr="008E7BC2">
        <w:rPr>
          <w:rFonts w:eastAsia="Calibri"/>
        </w:rPr>
        <w:t>,</w:t>
      </w:r>
      <w:r w:rsidR="001B7D73" w:rsidRPr="008E7BC2">
        <w:rPr>
          <w:rFonts w:eastAsia="Calibri"/>
        </w:rPr>
        <w:t xml:space="preserve"> the C</w:t>
      </w:r>
      <w:r w:rsidRPr="008E7BC2">
        <w:rPr>
          <w:rFonts w:eastAsia="Calibri"/>
        </w:rPr>
        <w:t xml:space="preserve">adets will be required to complete a daily role call and the </w:t>
      </w:r>
      <w:r w:rsidR="00637B5F" w:rsidRPr="008E7BC2">
        <w:rPr>
          <w:rFonts w:eastAsia="Calibri"/>
        </w:rPr>
        <w:t xml:space="preserve">Class </w:t>
      </w:r>
      <w:r w:rsidR="001B7D73" w:rsidRPr="008E7BC2">
        <w:rPr>
          <w:rFonts w:eastAsia="Calibri"/>
        </w:rPr>
        <w:t>Sergeant</w:t>
      </w:r>
      <w:r w:rsidRPr="008E7BC2">
        <w:rPr>
          <w:rFonts w:eastAsia="Calibri"/>
        </w:rPr>
        <w:t xml:space="preserve"> will complete a daily attendance sheet.</w:t>
      </w:r>
    </w:p>
    <w:p w14:paraId="522DE368" w14:textId="77777777" w:rsidR="00D14865" w:rsidRPr="008E7BC2" w:rsidRDefault="00D14865" w:rsidP="00277B23">
      <w:pPr>
        <w:pStyle w:val="BodyTextFlush"/>
        <w:widowControl w:val="0"/>
        <w:numPr>
          <w:ilvl w:val="3"/>
          <w:numId w:val="34"/>
        </w:numPr>
        <w:spacing w:after="120"/>
      </w:pPr>
      <w:r w:rsidRPr="008E7BC2">
        <w:rPr>
          <w:rFonts w:eastAsia="Calibri"/>
        </w:rPr>
        <w:t xml:space="preserve">The attendance sheet will be filled out by the </w:t>
      </w:r>
      <w:r w:rsidR="00637B5F" w:rsidRPr="008E7BC2">
        <w:rPr>
          <w:rFonts w:eastAsia="Calibri"/>
        </w:rPr>
        <w:t xml:space="preserve">Class </w:t>
      </w:r>
      <w:r w:rsidR="001B7D73" w:rsidRPr="008E7BC2">
        <w:rPr>
          <w:rFonts w:eastAsia="Calibri"/>
        </w:rPr>
        <w:t>Sergeant</w:t>
      </w:r>
      <w:r w:rsidRPr="008E7BC2">
        <w:rPr>
          <w:rFonts w:eastAsia="Calibri"/>
        </w:rPr>
        <w:t>.</w:t>
      </w:r>
    </w:p>
    <w:p w14:paraId="0CF4055D" w14:textId="22F57DB7" w:rsidR="00D14865" w:rsidRPr="008E7BC2" w:rsidRDefault="00637B5F" w:rsidP="00277B23">
      <w:pPr>
        <w:pStyle w:val="BodyTextFlush"/>
        <w:widowControl w:val="0"/>
        <w:numPr>
          <w:ilvl w:val="3"/>
          <w:numId w:val="34"/>
        </w:numPr>
        <w:spacing w:after="120"/>
      </w:pPr>
      <w:r w:rsidRPr="008E7BC2">
        <w:rPr>
          <w:rFonts w:eastAsia="Calibri"/>
        </w:rPr>
        <w:t xml:space="preserve">At the first </w:t>
      </w:r>
      <w:r w:rsidR="00C77B34" w:rsidRPr="008E7BC2">
        <w:rPr>
          <w:rFonts w:eastAsia="Calibri"/>
        </w:rPr>
        <w:t>break,</w:t>
      </w:r>
      <w:r w:rsidRPr="008E7BC2">
        <w:rPr>
          <w:rFonts w:eastAsia="Calibri"/>
        </w:rPr>
        <w:t xml:space="preserve"> t</w:t>
      </w:r>
      <w:r w:rsidR="00D14865" w:rsidRPr="008E7BC2">
        <w:rPr>
          <w:rFonts w:eastAsia="Calibri"/>
        </w:rPr>
        <w:t xml:space="preserve">he Class Sergeant will turn the </w:t>
      </w:r>
      <w:r w:rsidRPr="008E7BC2">
        <w:rPr>
          <w:rFonts w:eastAsia="Calibri"/>
        </w:rPr>
        <w:t xml:space="preserve">attendance sheet </w:t>
      </w:r>
      <w:r w:rsidR="00D14865" w:rsidRPr="008E7BC2">
        <w:rPr>
          <w:rFonts w:eastAsia="Calibri"/>
        </w:rPr>
        <w:t>over to the RTO or Coordinator.</w:t>
      </w:r>
    </w:p>
    <w:p w14:paraId="0414F655" w14:textId="13F80638" w:rsidR="00D14865" w:rsidRPr="0020302D" w:rsidRDefault="00D14865" w:rsidP="00277B23">
      <w:pPr>
        <w:pStyle w:val="BodyTextFlush"/>
        <w:widowControl w:val="0"/>
        <w:numPr>
          <w:ilvl w:val="1"/>
          <w:numId w:val="34"/>
        </w:numPr>
        <w:spacing w:after="120"/>
      </w:pPr>
      <w:r w:rsidRPr="0020302D">
        <w:rPr>
          <w:rFonts w:eastAsia="Calibri"/>
        </w:rPr>
        <w:t>A</w:t>
      </w:r>
      <w:r w:rsidR="00F30098">
        <w:rPr>
          <w:rFonts w:eastAsia="Calibri"/>
        </w:rPr>
        <w:t>BSENT / TARDY / REQUEST FOR TIME OFF</w:t>
      </w:r>
    </w:p>
    <w:p w14:paraId="28E69AD3" w14:textId="4F9918D8" w:rsidR="00D14865" w:rsidRPr="0020302D" w:rsidRDefault="00D14865" w:rsidP="00277B23">
      <w:pPr>
        <w:pStyle w:val="BodyTextFlush"/>
        <w:widowControl w:val="0"/>
        <w:numPr>
          <w:ilvl w:val="2"/>
          <w:numId w:val="34"/>
        </w:numPr>
        <w:spacing w:after="120"/>
      </w:pPr>
      <w:r w:rsidRPr="0020302D">
        <w:rPr>
          <w:rFonts w:eastAsia="Calibri"/>
        </w:rPr>
        <w:t xml:space="preserve">Any Cadet who is late to class, absent or requesting time off will complete a Time Off Memo. </w:t>
      </w:r>
    </w:p>
    <w:p w14:paraId="44C5D21A" w14:textId="77777777" w:rsidR="00D14865" w:rsidRPr="0020302D" w:rsidRDefault="00D14865" w:rsidP="00277B23">
      <w:pPr>
        <w:pStyle w:val="BodyTextFlush"/>
        <w:widowControl w:val="0"/>
        <w:numPr>
          <w:ilvl w:val="3"/>
          <w:numId w:val="34"/>
        </w:numPr>
        <w:spacing w:after="120"/>
      </w:pPr>
      <w:r w:rsidRPr="0020302D">
        <w:rPr>
          <w:rFonts w:eastAsia="Calibri"/>
        </w:rPr>
        <w:t>Late mean</w:t>
      </w:r>
      <w:r w:rsidR="00F4171A">
        <w:rPr>
          <w:rFonts w:eastAsia="Calibri"/>
        </w:rPr>
        <w:t>s any C</w:t>
      </w:r>
      <w:r w:rsidRPr="0020302D">
        <w:rPr>
          <w:rFonts w:eastAsia="Calibri"/>
        </w:rPr>
        <w:t>adet who is not present when role call is sounded.</w:t>
      </w:r>
    </w:p>
    <w:p w14:paraId="7FDE941D" w14:textId="77777777" w:rsidR="00D14865" w:rsidRPr="0020302D" w:rsidRDefault="00F4171A" w:rsidP="00277B23">
      <w:pPr>
        <w:pStyle w:val="BodyTextFlush"/>
        <w:widowControl w:val="0"/>
        <w:numPr>
          <w:ilvl w:val="3"/>
          <w:numId w:val="34"/>
        </w:numPr>
        <w:spacing w:after="120"/>
      </w:pPr>
      <w:r>
        <w:rPr>
          <w:rFonts w:eastAsia="Calibri"/>
        </w:rPr>
        <w:t>A C</w:t>
      </w:r>
      <w:r w:rsidR="00D14865" w:rsidRPr="0020302D">
        <w:rPr>
          <w:rFonts w:eastAsia="Calibri"/>
        </w:rPr>
        <w:t>adet who is late to formation will complete the time off memo and turn the memo over to the Squad Leader by the end of the first break.  The Squad Leader will forward the memo through the chain of command to the RTO.</w:t>
      </w:r>
    </w:p>
    <w:p w14:paraId="01BE86D1" w14:textId="658A6388" w:rsidR="00D14865" w:rsidRPr="002319E0" w:rsidRDefault="00D14865" w:rsidP="00277B23">
      <w:pPr>
        <w:pStyle w:val="BodyTextFlush"/>
        <w:widowControl w:val="0"/>
        <w:numPr>
          <w:ilvl w:val="4"/>
          <w:numId w:val="34"/>
        </w:numPr>
        <w:spacing w:after="120"/>
      </w:pPr>
      <w:r w:rsidRPr="0020302D">
        <w:rPr>
          <w:rFonts w:eastAsia="Calibri"/>
        </w:rPr>
        <w:t xml:space="preserve">If the “late to class” is </w:t>
      </w:r>
      <w:r w:rsidR="00C77B34" w:rsidRPr="0020302D">
        <w:rPr>
          <w:rFonts w:eastAsia="Calibri"/>
        </w:rPr>
        <w:t>unexcused,</w:t>
      </w:r>
      <w:r w:rsidRPr="0020302D">
        <w:rPr>
          <w:rFonts w:eastAsia="Calibri"/>
        </w:rPr>
        <w:t xml:space="preserve"> the RTO</w:t>
      </w:r>
      <w:r w:rsidR="00C26A71">
        <w:rPr>
          <w:rFonts w:eastAsia="Calibri"/>
        </w:rPr>
        <w:t xml:space="preserve"> will pull a gig card from the C</w:t>
      </w:r>
      <w:r w:rsidRPr="0020302D">
        <w:rPr>
          <w:rFonts w:eastAsia="Calibri"/>
        </w:rPr>
        <w:t>adet.</w:t>
      </w:r>
    </w:p>
    <w:p w14:paraId="510180B7" w14:textId="15662EDA" w:rsidR="00D14865" w:rsidRPr="0020302D" w:rsidRDefault="00D14865" w:rsidP="00277B23">
      <w:pPr>
        <w:pStyle w:val="BodyTextFlush"/>
        <w:widowControl w:val="0"/>
        <w:numPr>
          <w:ilvl w:val="4"/>
          <w:numId w:val="34"/>
        </w:numPr>
        <w:spacing w:after="120"/>
      </w:pPr>
      <w:r w:rsidRPr="0020302D">
        <w:rPr>
          <w:rFonts w:eastAsia="Calibri"/>
        </w:rPr>
        <w:t xml:space="preserve">If this is a continual </w:t>
      </w:r>
      <w:r w:rsidR="00C77B34" w:rsidRPr="0020302D">
        <w:rPr>
          <w:rFonts w:eastAsia="Calibri"/>
        </w:rPr>
        <w:t>p</w:t>
      </w:r>
      <w:r w:rsidR="00C77B34">
        <w:rPr>
          <w:rFonts w:eastAsia="Calibri"/>
        </w:rPr>
        <w:t>roblem,</w:t>
      </w:r>
      <w:r w:rsidR="00C26A71">
        <w:rPr>
          <w:rFonts w:eastAsia="Calibri"/>
        </w:rPr>
        <w:t xml:space="preserve"> the RTO may require the C</w:t>
      </w:r>
      <w:r w:rsidRPr="0020302D">
        <w:rPr>
          <w:rFonts w:eastAsia="Calibri"/>
        </w:rPr>
        <w:t>adet to complete an outside assignment along with the gig card. Outside assignments could include:</w:t>
      </w:r>
    </w:p>
    <w:p w14:paraId="209F0864" w14:textId="77777777" w:rsidR="00D14865" w:rsidRPr="0020302D" w:rsidRDefault="00D14865" w:rsidP="00277B23">
      <w:pPr>
        <w:pStyle w:val="BodyTextFlush"/>
        <w:widowControl w:val="0"/>
        <w:numPr>
          <w:ilvl w:val="5"/>
          <w:numId w:val="34"/>
        </w:numPr>
        <w:spacing w:after="120"/>
      </w:pPr>
      <w:r w:rsidRPr="0020302D">
        <w:t>Additional writing assignment</w:t>
      </w:r>
    </w:p>
    <w:p w14:paraId="3D07C9EE" w14:textId="77777777" w:rsidR="00D14865" w:rsidRPr="0020302D" w:rsidRDefault="00D14865" w:rsidP="00277B23">
      <w:pPr>
        <w:pStyle w:val="BodyTextFlush"/>
        <w:widowControl w:val="0"/>
        <w:numPr>
          <w:ilvl w:val="5"/>
          <w:numId w:val="34"/>
        </w:numPr>
        <w:spacing w:after="120"/>
      </w:pPr>
      <w:r w:rsidRPr="0020302D">
        <w:t>Classroom presentations</w:t>
      </w:r>
    </w:p>
    <w:p w14:paraId="5785E98D" w14:textId="7D0D597E" w:rsidR="00D14865" w:rsidRPr="008E7BC2" w:rsidRDefault="00C26A71" w:rsidP="00277B23">
      <w:pPr>
        <w:pStyle w:val="BodyTextFlush"/>
        <w:widowControl w:val="0"/>
        <w:numPr>
          <w:ilvl w:val="3"/>
          <w:numId w:val="34"/>
        </w:numPr>
        <w:spacing w:after="120"/>
      </w:pPr>
      <w:r>
        <w:rPr>
          <w:rFonts w:eastAsia="Calibri"/>
        </w:rPr>
        <w:t>Any C</w:t>
      </w:r>
      <w:r w:rsidR="00D14865" w:rsidRPr="0020302D">
        <w:rPr>
          <w:rFonts w:eastAsia="Calibri"/>
        </w:rPr>
        <w:t>adet requesting time off is required to submit a time off memo through the chain of command.  I</w:t>
      </w:r>
      <w:r>
        <w:rPr>
          <w:rFonts w:eastAsia="Calibri"/>
        </w:rPr>
        <w:t xml:space="preserve">f the time off is </w:t>
      </w:r>
      <w:r w:rsidRPr="008E7BC2">
        <w:rPr>
          <w:rFonts w:eastAsia="Calibri"/>
        </w:rPr>
        <w:t>approved</w:t>
      </w:r>
      <w:r w:rsidR="006B6033" w:rsidRPr="008E7BC2">
        <w:rPr>
          <w:rFonts w:eastAsia="Calibri"/>
        </w:rPr>
        <w:t>,</w:t>
      </w:r>
      <w:r w:rsidRPr="008E7BC2">
        <w:rPr>
          <w:rFonts w:eastAsia="Calibri"/>
        </w:rPr>
        <w:t xml:space="preserve"> the C</w:t>
      </w:r>
      <w:r w:rsidR="00D14865" w:rsidRPr="008E7BC2">
        <w:rPr>
          <w:rFonts w:eastAsia="Calibri"/>
        </w:rPr>
        <w:t>adet IS NOT required to submit an Absent Memo.</w:t>
      </w:r>
    </w:p>
    <w:p w14:paraId="20CE248F" w14:textId="3FD91A80" w:rsidR="00D14865" w:rsidRPr="008E7BC2" w:rsidRDefault="00D14865" w:rsidP="00277B23">
      <w:pPr>
        <w:pStyle w:val="BodyTextFlush"/>
        <w:widowControl w:val="0"/>
        <w:numPr>
          <w:ilvl w:val="4"/>
          <w:numId w:val="34"/>
        </w:numPr>
        <w:spacing w:after="120"/>
      </w:pPr>
      <w:r w:rsidRPr="008E7BC2">
        <w:rPr>
          <w:rFonts w:eastAsia="Calibri"/>
        </w:rPr>
        <w:t>With the exception of</w:t>
      </w:r>
      <w:r w:rsidR="00C26A71" w:rsidRPr="008E7BC2">
        <w:rPr>
          <w:rFonts w:eastAsia="Calibri"/>
        </w:rPr>
        <w:t xml:space="preserve"> an </w:t>
      </w:r>
      <w:r w:rsidR="00C77B34" w:rsidRPr="008E7BC2">
        <w:rPr>
          <w:rFonts w:eastAsia="Calibri"/>
        </w:rPr>
        <w:t>emergency,</w:t>
      </w:r>
      <w:r w:rsidR="00C26A71" w:rsidRPr="008E7BC2">
        <w:rPr>
          <w:rFonts w:eastAsia="Calibri"/>
        </w:rPr>
        <w:t xml:space="preserve"> a C</w:t>
      </w:r>
      <w:r w:rsidRPr="008E7BC2">
        <w:rPr>
          <w:rFonts w:eastAsia="Calibri"/>
        </w:rPr>
        <w:t>adet requesting time off needs to submit his/her request no later than seven (7) days prior to date requested.</w:t>
      </w:r>
    </w:p>
    <w:p w14:paraId="4AF86756" w14:textId="77777777" w:rsidR="00880707" w:rsidRPr="008E7BC2" w:rsidRDefault="00880707" w:rsidP="00277B23">
      <w:pPr>
        <w:pStyle w:val="BodyTextFlush"/>
        <w:widowControl w:val="0"/>
        <w:numPr>
          <w:ilvl w:val="4"/>
          <w:numId w:val="34"/>
        </w:numPr>
        <w:spacing w:after="120"/>
      </w:pPr>
      <w:r w:rsidRPr="008E7BC2">
        <w:t>If the Cadet knows in advance that he/she will be missing training;</w:t>
      </w:r>
    </w:p>
    <w:p w14:paraId="6D6BFBD0" w14:textId="77777777" w:rsidR="00880707" w:rsidRPr="008E7BC2" w:rsidRDefault="00880707" w:rsidP="00277B23">
      <w:pPr>
        <w:pStyle w:val="BodyTextFlush"/>
        <w:widowControl w:val="0"/>
        <w:numPr>
          <w:ilvl w:val="5"/>
          <w:numId w:val="34"/>
        </w:numPr>
        <w:spacing w:after="120"/>
      </w:pPr>
      <w:r w:rsidRPr="008E7BC2">
        <w:lastRenderedPageBreak/>
        <w:t>A memorandum requesting leave for the missed training and the reason the Cadet will be missing training will be turned into the Coordinator prior to the missed training.</w:t>
      </w:r>
    </w:p>
    <w:p w14:paraId="1E72BDA5" w14:textId="77777777" w:rsidR="00880707" w:rsidRPr="008E7BC2" w:rsidRDefault="00880707" w:rsidP="00277B23">
      <w:pPr>
        <w:pStyle w:val="BodyTextFlush"/>
        <w:widowControl w:val="0"/>
        <w:numPr>
          <w:ilvl w:val="5"/>
          <w:numId w:val="34"/>
        </w:numPr>
        <w:spacing w:after="120"/>
      </w:pPr>
      <w:r w:rsidRPr="008E7BC2">
        <w:t>The memo cannot say for “personal reasons.”  Cadets must identify the specific reason.</w:t>
      </w:r>
    </w:p>
    <w:p w14:paraId="26B32DF2" w14:textId="4D5DF929" w:rsidR="00D14865" w:rsidRPr="008E7BC2" w:rsidRDefault="00D14865" w:rsidP="00277B23">
      <w:pPr>
        <w:pStyle w:val="BodyTextFlush"/>
        <w:widowControl w:val="0"/>
        <w:numPr>
          <w:ilvl w:val="3"/>
          <w:numId w:val="34"/>
        </w:numPr>
        <w:spacing w:after="120"/>
      </w:pPr>
      <w:r w:rsidRPr="008E7BC2">
        <w:rPr>
          <w:rFonts w:eastAsia="Calibri"/>
        </w:rPr>
        <w:t xml:space="preserve">All requests for time off must be approved by a </w:t>
      </w:r>
      <w:r w:rsidR="008E0FA5" w:rsidRPr="008E7BC2">
        <w:rPr>
          <w:rFonts w:eastAsia="Calibri"/>
        </w:rPr>
        <w:t>C</w:t>
      </w:r>
      <w:r w:rsidRPr="008E7BC2">
        <w:rPr>
          <w:rFonts w:eastAsia="Calibri"/>
        </w:rPr>
        <w:t xml:space="preserve">oordinator.  </w:t>
      </w:r>
    </w:p>
    <w:p w14:paraId="6C5F85BB" w14:textId="1234ABC0" w:rsidR="00D14865" w:rsidRPr="008E7BC2" w:rsidRDefault="00D14865" w:rsidP="00277B23">
      <w:pPr>
        <w:pStyle w:val="BodyTextFlush"/>
        <w:widowControl w:val="0"/>
        <w:numPr>
          <w:ilvl w:val="4"/>
          <w:numId w:val="34"/>
        </w:numPr>
        <w:spacing w:after="120"/>
      </w:pPr>
      <w:r w:rsidRPr="008E7BC2">
        <w:rPr>
          <w:rFonts w:eastAsia="Calibri"/>
        </w:rPr>
        <w:t>A signed copy will be given to the cadet</w:t>
      </w:r>
      <w:r w:rsidR="000A1FF9">
        <w:rPr>
          <w:rFonts w:eastAsia="Calibri"/>
        </w:rPr>
        <w:t>.</w:t>
      </w:r>
    </w:p>
    <w:p w14:paraId="0EF0070D" w14:textId="32B9341B" w:rsidR="00D14865" w:rsidRPr="008E7BC2" w:rsidRDefault="00D14865" w:rsidP="00277B23">
      <w:pPr>
        <w:pStyle w:val="BodyTextFlush"/>
        <w:widowControl w:val="0"/>
        <w:numPr>
          <w:ilvl w:val="4"/>
          <w:numId w:val="34"/>
        </w:numPr>
        <w:spacing w:after="120"/>
      </w:pPr>
      <w:r w:rsidRPr="008E7BC2">
        <w:rPr>
          <w:rFonts w:eastAsia="Calibri"/>
        </w:rPr>
        <w:t xml:space="preserve">The original will be posted on the RTO bulletin board, to be filed after the time off day has </w:t>
      </w:r>
      <w:r w:rsidR="008E0FA5" w:rsidRPr="008E7BC2">
        <w:rPr>
          <w:rFonts w:eastAsia="Calibri"/>
        </w:rPr>
        <w:t>passed</w:t>
      </w:r>
      <w:r w:rsidRPr="008E7BC2">
        <w:rPr>
          <w:rFonts w:eastAsia="Calibri"/>
        </w:rPr>
        <w:t>.</w:t>
      </w:r>
    </w:p>
    <w:p w14:paraId="62339660" w14:textId="77777777" w:rsidR="00D14865" w:rsidRPr="00315864" w:rsidRDefault="00D14865" w:rsidP="00277B23">
      <w:pPr>
        <w:pStyle w:val="BodyTextFlush"/>
        <w:widowControl w:val="0"/>
        <w:numPr>
          <w:ilvl w:val="2"/>
          <w:numId w:val="34"/>
        </w:numPr>
        <w:spacing w:after="120"/>
      </w:pPr>
      <w:r w:rsidRPr="0020302D">
        <w:rPr>
          <w:rFonts w:eastAsia="Calibri"/>
        </w:rPr>
        <w:t xml:space="preserve">Any Cadet missing an entire class day (that has not been pre-approved) is required to submit an Absent Memo.  </w:t>
      </w:r>
    </w:p>
    <w:p w14:paraId="026A2043" w14:textId="77777777" w:rsidR="00315864" w:rsidRPr="0020302D" w:rsidRDefault="00315864" w:rsidP="00277B23">
      <w:pPr>
        <w:pStyle w:val="BodyTextFlush"/>
        <w:widowControl w:val="0"/>
        <w:numPr>
          <w:ilvl w:val="2"/>
          <w:numId w:val="34"/>
        </w:numPr>
        <w:spacing w:after="120"/>
      </w:pPr>
      <w:r>
        <w:rPr>
          <w:rFonts w:eastAsia="Calibri"/>
        </w:rPr>
        <w:t>Writing Assignments:</w:t>
      </w:r>
    </w:p>
    <w:p w14:paraId="37BCCEC1" w14:textId="77777777" w:rsidR="00D14865" w:rsidRPr="0020302D" w:rsidRDefault="00D14865" w:rsidP="00277B23">
      <w:pPr>
        <w:pStyle w:val="BodyTextFlush"/>
        <w:widowControl w:val="0"/>
        <w:numPr>
          <w:ilvl w:val="3"/>
          <w:numId w:val="34"/>
        </w:numPr>
        <w:spacing w:after="120"/>
      </w:pPr>
      <w:r w:rsidRPr="0020302D">
        <w:rPr>
          <w:rFonts w:eastAsia="Calibri"/>
        </w:rPr>
        <w:t>If the absence is excused (and not a critical subject) the RTO will give a writing assignment that covers the missed LD.</w:t>
      </w:r>
    </w:p>
    <w:p w14:paraId="119F2998" w14:textId="77777777" w:rsidR="00D14865" w:rsidRPr="0020302D" w:rsidRDefault="00D14865" w:rsidP="00277B23">
      <w:pPr>
        <w:pStyle w:val="BodyTextFlush"/>
        <w:widowControl w:val="0"/>
        <w:numPr>
          <w:ilvl w:val="3"/>
          <w:numId w:val="34"/>
        </w:numPr>
        <w:spacing w:after="120"/>
      </w:pPr>
      <w:r w:rsidRPr="0020302D">
        <w:rPr>
          <w:rFonts w:eastAsia="Calibri"/>
        </w:rPr>
        <w:t>If the absence is not excused (and not a critical subject) the RTO will pull a gig card and give a writing assignment that covers the missed LD.</w:t>
      </w:r>
    </w:p>
    <w:p w14:paraId="42251AD3" w14:textId="77777777" w:rsidR="00D14865" w:rsidRPr="0020302D" w:rsidRDefault="00D14865" w:rsidP="00277B23">
      <w:pPr>
        <w:pStyle w:val="BodyTextFlush"/>
        <w:widowControl w:val="0"/>
        <w:numPr>
          <w:ilvl w:val="3"/>
          <w:numId w:val="34"/>
        </w:numPr>
        <w:spacing w:after="120"/>
      </w:pPr>
      <w:r w:rsidRPr="0020302D">
        <w:rPr>
          <w:rFonts w:eastAsia="Calibri"/>
        </w:rPr>
        <w:t>The assignment will include completing the LD workbook learning activities for the area(s) missed.</w:t>
      </w:r>
    </w:p>
    <w:p w14:paraId="09F49A84" w14:textId="0CCE7547" w:rsidR="00D14865" w:rsidRPr="0020302D" w:rsidRDefault="00D14865" w:rsidP="00277B23">
      <w:pPr>
        <w:pStyle w:val="BodyTextFlush"/>
        <w:widowControl w:val="0"/>
        <w:numPr>
          <w:ilvl w:val="3"/>
          <w:numId w:val="34"/>
        </w:numPr>
        <w:spacing w:after="120"/>
      </w:pPr>
      <w:r w:rsidRPr="0020302D">
        <w:t>This activity m</w:t>
      </w:r>
      <w:r w:rsidR="00945148">
        <w:t>ust be signed off by the Command S</w:t>
      </w:r>
      <w:r w:rsidRPr="0020302D">
        <w:t>taff prior to the date of the LD test.</w:t>
      </w:r>
    </w:p>
    <w:p w14:paraId="18B14E43" w14:textId="77777777" w:rsidR="00D14865" w:rsidRDefault="00FB3A2D" w:rsidP="00277B23">
      <w:pPr>
        <w:pStyle w:val="BodyTextFlush"/>
        <w:widowControl w:val="0"/>
        <w:numPr>
          <w:ilvl w:val="1"/>
          <w:numId w:val="34"/>
        </w:numPr>
        <w:spacing w:after="120"/>
      </w:pPr>
      <w:r>
        <w:t>LEGISLATIVE MANDATED TRAINING</w:t>
      </w:r>
    </w:p>
    <w:p w14:paraId="69F80813" w14:textId="77777777" w:rsidR="00784997" w:rsidRDefault="00784997" w:rsidP="00277B23">
      <w:pPr>
        <w:pStyle w:val="BodyTextFlush"/>
        <w:widowControl w:val="0"/>
        <w:numPr>
          <w:ilvl w:val="2"/>
          <w:numId w:val="34"/>
        </w:numPr>
        <w:spacing w:after="120"/>
      </w:pPr>
      <w:r>
        <w:t>The following subjects are required to be conducted in the Basic Course Training Academies</w:t>
      </w:r>
    </w:p>
    <w:tbl>
      <w:tblPr>
        <w:tblW w:w="8190" w:type="dxa"/>
        <w:tblInd w:w="1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150"/>
        <w:gridCol w:w="900"/>
        <w:gridCol w:w="3240"/>
      </w:tblGrid>
      <w:tr w:rsidR="00CC0655" w14:paraId="15F63298" w14:textId="77777777" w:rsidTr="00CC0655">
        <w:tc>
          <w:tcPr>
            <w:tcW w:w="900" w:type="dxa"/>
            <w:tcBorders>
              <w:right w:val="nil"/>
            </w:tcBorders>
            <w:shd w:val="clear" w:color="auto" w:fill="auto"/>
          </w:tcPr>
          <w:p w14:paraId="2E41E167" w14:textId="77777777" w:rsidR="00CC0655" w:rsidRPr="00F76DFA" w:rsidRDefault="00CC0655" w:rsidP="00CC0655">
            <w:pPr>
              <w:pStyle w:val="BodyTextFlush"/>
              <w:widowControl w:val="0"/>
              <w:spacing w:before="60" w:after="60"/>
              <w:rPr>
                <w:rFonts w:eastAsia="Calibri"/>
              </w:rPr>
            </w:pPr>
            <w:r>
              <w:rPr>
                <w:rFonts w:eastAsia="Calibri"/>
              </w:rPr>
              <w:t xml:space="preserve">LD 7 - </w:t>
            </w:r>
          </w:p>
        </w:tc>
        <w:tc>
          <w:tcPr>
            <w:tcW w:w="3150" w:type="dxa"/>
            <w:tcBorders>
              <w:left w:val="nil"/>
            </w:tcBorders>
            <w:shd w:val="clear" w:color="auto" w:fill="auto"/>
          </w:tcPr>
          <w:p w14:paraId="24F5BEDB" w14:textId="77777777" w:rsidR="00CC0655" w:rsidRPr="00F76DFA" w:rsidRDefault="00CC0655" w:rsidP="00CC0655">
            <w:pPr>
              <w:pStyle w:val="BodyTextFlush"/>
              <w:widowControl w:val="0"/>
              <w:spacing w:before="60" w:after="60"/>
              <w:rPr>
                <w:rFonts w:eastAsia="Calibri"/>
              </w:rPr>
            </w:pPr>
            <w:r>
              <w:rPr>
                <w:rFonts w:eastAsia="Calibri"/>
              </w:rPr>
              <w:t>Elder Abuse / SIDS</w:t>
            </w:r>
          </w:p>
        </w:tc>
        <w:tc>
          <w:tcPr>
            <w:tcW w:w="900" w:type="dxa"/>
            <w:tcBorders>
              <w:right w:val="nil"/>
            </w:tcBorders>
            <w:shd w:val="clear" w:color="auto" w:fill="auto"/>
          </w:tcPr>
          <w:p w14:paraId="39469A43" w14:textId="77777777" w:rsidR="00CC0655" w:rsidRPr="00F76DFA" w:rsidRDefault="00CC0655" w:rsidP="00CC0655">
            <w:pPr>
              <w:pStyle w:val="BodyTextFlush"/>
              <w:widowControl w:val="0"/>
              <w:spacing w:before="60" w:after="60"/>
              <w:rPr>
                <w:rFonts w:eastAsia="Calibri"/>
              </w:rPr>
            </w:pPr>
            <w:r w:rsidRPr="00F76DFA">
              <w:rPr>
                <w:rFonts w:eastAsia="Calibri"/>
              </w:rPr>
              <w:t xml:space="preserve">LD 9   – </w:t>
            </w:r>
          </w:p>
        </w:tc>
        <w:tc>
          <w:tcPr>
            <w:tcW w:w="3240" w:type="dxa"/>
            <w:tcBorders>
              <w:left w:val="nil"/>
            </w:tcBorders>
            <w:shd w:val="clear" w:color="auto" w:fill="auto"/>
          </w:tcPr>
          <w:p w14:paraId="1DDB9C48" w14:textId="77777777" w:rsidR="00CC0655" w:rsidRPr="00F76DFA" w:rsidRDefault="00CC0655" w:rsidP="00CC0655">
            <w:pPr>
              <w:pStyle w:val="BodyTextFlush"/>
              <w:widowControl w:val="0"/>
              <w:spacing w:before="60" w:after="60"/>
              <w:rPr>
                <w:rFonts w:eastAsia="Calibri"/>
              </w:rPr>
            </w:pPr>
            <w:r w:rsidRPr="00F76DFA">
              <w:rPr>
                <w:rFonts w:eastAsia="Calibri"/>
              </w:rPr>
              <w:t>Child Abuse or Neglect</w:t>
            </w:r>
          </w:p>
        </w:tc>
      </w:tr>
      <w:tr w:rsidR="00CC0655" w14:paraId="200D3C6A" w14:textId="77777777" w:rsidTr="00CC0655">
        <w:tc>
          <w:tcPr>
            <w:tcW w:w="900" w:type="dxa"/>
            <w:tcBorders>
              <w:right w:val="nil"/>
            </w:tcBorders>
            <w:shd w:val="clear" w:color="auto" w:fill="auto"/>
          </w:tcPr>
          <w:p w14:paraId="29C842AE" w14:textId="77777777" w:rsidR="00CC0655" w:rsidRPr="00F76DFA" w:rsidRDefault="00CC0655" w:rsidP="00CC0655">
            <w:pPr>
              <w:pStyle w:val="BodyTextFlush"/>
              <w:widowControl w:val="0"/>
              <w:spacing w:before="60" w:after="60"/>
              <w:rPr>
                <w:rFonts w:eastAsia="Calibri"/>
              </w:rPr>
            </w:pPr>
            <w:r w:rsidRPr="00F76DFA">
              <w:rPr>
                <w:rFonts w:eastAsia="Calibri"/>
              </w:rPr>
              <w:t>LD 10 -</w:t>
            </w:r>
          </w:p>
        </w:tc>
        <w:tc>
          <w:tcPr>
            <w:tcW w:w="3150" w:type="dxa"/>
            <w:tcBorders>
              <w:left w:val="nil"/>
            </w:tcBorders>
            <w:shd w:val="clear" w:color="auto" w:fill="auto"/>
          </w:tcPr>
          <w:p w14:paraId="264F5A28" w14:textId="77777777" w:rsidR="00CC0655" w:rsidRPr="00F76DFA" w:rsidRDefault="00CC0655" w:rsidP="00CC0655">
            <w:pPr>
              <w:pStyle w:val="BodyTextFlush"/>
              <w:widowControl w:val="0"/>
              <w:spacing w:before="60" w:after="60"/>
              <w:rPr>
                <w:rFonts w:eastAsia="Calibri"/>
              </w:rPr>
            </w:pPr>
            <w:r w:rsidRPr="00F76DFA">
              <w:rPr>
                <w:rFonts w:eastAsia="Calibri"/>
              </w:rPr>
              <w:t>Sexual Assault Investigations</w:t>
            </w:r>
          </w:p>
        </w:tc>
        <w:tc>
          <w:tcPr>
            <w:tcW w:w="900" w:type="dxa"/>
            <w:tcBorders>
              <w:right w:val="nil"/>
            </w:tcBorders>
            <w:shd w:val="clear" w:color="auto" w:fill="auto"/>
          </w:tcPr>
          <w:p w14:paraId="03B8B3EE" w14:textId="77777777" w:rsidR="00CC0655" w:rsidRPr="00F76DFA" w:rsidRDefault="00CC0655" w:rsidP="00CC0655">
            <w:pPr>
              <w:pStyle w:val="BodyTextFlush"/>
              <w:widowControl w:val="0"/>
              <w:spacing w:before="60" w:after="60"/>
              <w:rPr>
                <w:rFonts w:eastAsia="Calibri"/>
              </w:rPr>
            </w:pPr>
            <w:r w:rsidRPr="00F76DFA">
              <w:rPr>
                <w:rFonts w:eastAsia="Calibri"/>
              </w:rPr>
              <w:t>LD12 -</w:t>
            </w:r>
          </w:p>
        </w:tc>
        <w:tc>
          <w:tcPr>
            <w:tcW w:w="3240" w:type="dxa"/>
            <w:tcBorders>
              <w:left w:val="nil"/>
            </w:tcBorders>
            <w:shd w:val="clear" w:color="auto" w:fill="auto"/>
          </w:tcPr>
          <w:p w14:paraId="32CAC856" w14:textId="77777777" w:rsidR="00CC0655" w:rsidRPr="00F76DFA" w:rsidRDefault="00CC0655" w:rsidP="00CC0655">
            <w:pPr>
              <w:pStyle w:val="BodyTextFlush"/>
              <w:widowControl w:val="0"/>
              <w:spacing w:before="60" w:after="60"/>
              <w:rPr>
                <w:rFonts w:eastAsia="Calibri"/>
              </w:rPr>
            </w:pPr>
            <w:r w:rsidRPr="00F76DFA">
              <w:rPr>
                <w:rFonts w:eastAsia="Calibri"/>
              </w:rPr>
              <w:t>Controlled Substances</w:t>
            </w:r>
          </w:p>
        </w:tc>
      </w:tr>
      <w:tr w:rsidR="00E56848" w14:paraId="24A16A64" w14:textId="77777777" w:rsidTr="00CC0655">
        <w:tc>
          <w:tcPr>
            <w:tcW w:w="900" w:type="dxa"/>
            <w:tcBorders>
              <w:right w:val="nil"/>
            </w:tcBorders>
            <w:shd w:val="clear" w:color="auto" w:fill="auto"/>
          </w:tcPr>
          <w:p w14:paraId="5DB6EADC" w14:textId="77777777" w:rsidR="00E56848" w:rsidRPr="00F76DFA" w:rsidRDefault="00CC0655" w:rsidP="00F76DFA">
            <w:pPr>
              <w:pStyle w:val="BodyTextFlush"/>
              <w:widowControl w:val="0"/>
              <w:spacing w:before="60" w:after="60"/>
              <w:rPr>
                <w:rFonts w:eastAsia="Calibri"/>
              </w:rPr>
            </w:pPr>
            <w:r>
              <w:rPr>
                <w:rFonts w:eastAsia="Calibri"/>
              </w:rPr>
              <w:t>LD 17 -</w:t>
            </w:r>
          </w:p>
        </w:tc>
        <w:tc>
          <w:tcPr>
            <w:tcW w:w="3150" w:type="dxa"/>
            <w:tcBorders>
              <w:left w:val="nil"/>
            </w:tcBorders>
            <w:shd w:val="clear" w:color="auto" w:fill="auto"/>
          </w:tcPr>
          <w:p w14:paraId="63B7465C" w14:textId="77777777" w:rsidR="00E56848" w:rsidRPr="00F76DFA" w:rsidRDefault="00CC0655" w:rsidP="00F76DFA">
            <w:pPr>
              <w:pStyle w:val="BodyTextFlush"/>
              <w:widowControl w:val="0"/>
              <w:spacing w:before="60" w:after="60"/>
              <w:rPr>
                <w:rFonts w:eastAsia="Calibri"/>
              </w:rPr>
            </w:pPr>
            <w:r>
              <w:rPr>
                <w:rFonts w:eastAsia="Calibri"/>
              </w:rPr>
              <w:t>Hearsay Testimony</w:t>
            </w:r>
          </w:p>
        </w:tc>
        <w:tc>
          <w:tcPr>
            <w:tcW w:w="900" w:type="dxa"/>
            <w:tcBorders>
              <w:right w:val="nil"/>
            </w:tcBorders>
            <w:shd w:val="clear" w:color="auto" w:fill="auto"/>
          </w:tcPr>
          <w:p w14:paraId="3E774A35" w14:textId="77777777" w:rsidR="00E56848" w:rsidRPr="00F76DFA" w:rsidRDefault="00E56848" w:rsidP="00F76DFA">
            <w:pPr>
              <w:pStyle w:val="BodyTextFlush"/>
              <w:widowControl w:val="0"/>
              <w:spacing w:before="60" w:after="60"/>
              <w:rPr>
                <w:rFonts w:eastAsia="Calibri"/>
              </w:rPr>
            </w:pPr>
            <w:r w:rsidRPr="00F76DFA">
              <w:rPr>
                <w:rFonts w:eastAsia="Calibri"/>
              </w:rPr>
              <w:t xml:space="preserve">LD 18 - </w:t>
            </w:r>
          </w:p>
        </w:tc>
        <w:tc>
          <w:tcPr>
            <w:tcW w:w="3240" w:type="dxa"/>
            <w:tcBorders>
              <w:left w:val="nil"/>
            </w:tcBorders>
            <w:shd w:val="clear" w:color="auto" w:fill="auto"/>
          </w:tcPr>
          <w:p w14:paraId="7898C217" w14:textId="77777777" w:rsidR="00E56848" w:rsidRPr="00F76DFA" w:rsidRDefault="00E56848" w:rsidP="00F76DFA">
            <w:pPr>
              <w:pStyle w:val="BodyTextFlush"/>
              <w:widowControl w:val="0"/>
              <w:spacing w:before="60" w:after="60"/>
              <w:rPr>
                <w:rFonts w:eastAsia="Calibri"/>
              </w:rPr>
            </w:pPr>
            <w:r w:rsidRPr="00F76DFA">
              <w:rPr>
                <w:rFonts w:eastAsia="Calibri"/>
              </w:rPr>
              <w:t>Report Writing</w:t>
            </w:r>
          </w:p>
        </w:tc>
      </w:tr>
      <w:tr w:rsidR="00E56848" w14:paraId="67967ABF" w14:textId="77777777" w:rsidTr="00CC0655">
        <w:tc>
          <w:tcPr>
            <w:tcW w:w="900" w:type="dxa"/>
            <w:tcBorders>
              <w:right w:val="nil"/>
            </w:tcBorders>
            <w:shd w:val="clear" w:color="auto" w:fill="auto"/>
          </w:tcPr>
          <w:p w14:paraId="6F36BA2F" w14:textId="77777777" w:rsidR="00E56848" w:rsidRPr="00F76DFA" w:rsidRDefault="00E56848" w:rsidP="00F76DFA">
            <w:pPr>
              <w:pStyle w:val="BodyTextFlush"/>
              <w:widowControl w:val="0"/>
              <w:spacing w:before="60" w:after="60"/>
              <w:rPr>
                <w:rFonts w:eastAsia="Calibri"/>
              </w:rPr>
            </w:pPr>
            <w:r w:rsidRPr="00F76DFA">
              <w:rPr>
                <w:rFonts w:eastAsia="Calibri"/>
              </w:rPr>
              <w:t>LD 19 -</w:t>
            </w:r>
          </w:p>
        </w:tc>
        <w:tc>
          <w:tcPr>
            <w:tcW w:w="3150" w:type="dxa"/>
            <w:tcBorders>
              <w:left w:val="nil"/>
            </w:tcBorders>
            <w:shd w:val="clear" w:color="auto" w:fill="auto"/>
          </w:tcPr>
          <w:p w14:paraId="3265A375" w14:textId="77777777" w:rsidR="00E56848" w:rsidRPr="00F76DFA" w:rsidRDefault="0002520A" w:rsidP="00F76DFA">
            <w:pPr>
              <w:pStyle w:val="BodyTextFlush"/>
              <w:widowControl w:val="0"/>
              <w:spacing w:before="60" w:after="60"/>
              <w:rPr>
                <w:rFonts w:eastAsia="Calibri"/>
              </w:rPr>
            </w:pPr>
            <w:r>
              <w:rPr>
                <w:rFonts w:eastAsia="Calibri"/>
              </w:rPr>
              <w:t>Emergency</w:t>
            </w:r>
            <w:r w:rsidR="00E56848" w:rsidRPr="00F76DFA">
              <w:rPr>
                <w:rFonts w:eastAsia="Calibri"/>
              </w:rPr>
              <w:t xml:space="preserve"> Vehicle Operations</w:t>
            </w:r>
          </w:p>
        </w:tc>
        <w:tc>
          <w:tcPr>
            <w:tcW w:w="900" w:type="dxa"/>
            <w:tcBorders>
              <w:right w:val="nil"/>
            </w:tcBorders>
            <w:shd w:val="clear" w:color="auto" w:fill="auto"/>
          </w:tcPr>
          <w:p w14:paraId="61869458" w14:textId="77777777" w:rsidR="00E56848" w:rsidRPr="00F76DFA" w:rsidRDefault="00E56848" w:rsidP="00F76DFA">
            <w:pPr>
              <w:pStyle w:val="BodyTextFlush"/>
              <w:widowControl w:val="0"/>
              <w:spacing w:before="60" w:after="60"/>
              <w:rPr>
                <w:rFonts w:eastAsia="Calibri"/>
              </w:rPr>
            </w:pPr>
            <w:r w:rsidRPr="00F76DFA">
              <w:rPr>
                <w:rFonts w:eastAsia="Calibri"/>
              </w:rPr>
              <w:t>LD 24 -</w:t>
            </w:r>
          </w:p>
        </w:tc>
        <w:tc>
          <w:tcPr>
            <w:tcW w:w="3240" w:type="dxa"/>
            <w:tcBorders>
              <w:left w:val="nil"/>
            </w:tcBorders>
            <w:shd w:val="clear" w:color="auto" w:fill="auto"/>
          </w:tcPr>
          <w:p w14:paraId="0C0F12A3" w14:textId="77777777" w:rsidR="00E56848" w:rsidRPr="00F76DFA" w:rsidRDefault="00E56848" w:rsidP="00F76DFA">
            <w:pPr>
              <w:pStyle w:val="BodyTextFlush"/>
              <w:widowControl w:val="0"/>
              <w:spacing w:before="60" w:after="60"/>
              <w:rPr>
                <w:rFonts w:eastAsia="Calibri"/>
              </w:rPr>
            </w:pPr>
            <w:r w:rsidRPr="00F76DFA">
              <w:rPr>
                <w:rFonts w:eastAsia="Calibri"/>
              </w:rPr>
              <w:t>Civil Disobedience</w:t>
            </w:r>
          </w:p>
        </w:tc>
      </w:tr>
      <w:tr w:rsidR="00E56848" w14:paraId="155E7251" w14:textId="77777777" w:rsidTr="00CC0655">
        <w:tc>
          <w:tcPr>
            <w:tcW w:w="900" w:type="dxa"/>
            <w:tcBorders>
              <w:right w:val="nil"/>
            </w:tcBorders>
            <w:shd w:val="clear" w:color="auto" w:fill="auto"/>
          </w:tcPr>
          <w:p w14:paraId="09147234" w14:textId="77777777" w:rsidR="00E56848" w:rsidRPr="00F76DFA" w:rsidRDefault="00E56848" w:rsidP="00F76DFA">
            <w:pPr>
              <w:pStyle w:val="BodyTextFlush"/>
              <w:widowControl w:val="0"/>
              <w:spacing w:before="60" w:after="60"/>
              <w:rPr>
                <w:rFonts w:eastAsia="Calibri"/>
              </w:rPr>
            </w:pPr>
            <w:r w:rsidRPr="00F76DFA">
              <w:rPr>
                <w:rFonts w:eastAsia="Calibri"/>
              </w:rPr>
              <w:t>LD 25 -</w:t>
            </w:r>
          </w:p>
        </w:tc>
        <w:tc>
          <w:tcPr>
            <w:tcW w:w="3150" w:type="dxa"/>
            <w:tcBorders>
              <w:left w:val="nil"/>
            </w:tcBorders>
            <w:shd w:val="clear" w:color="auto" w:fill="auto"/>
          </w:tcPr>
          <w:p w14:paraId="134E163B" w14:textId="77777777" w:rsidR="00E56848" w:rsidRPr="00F76DFA" w:rsidRDefault="00E56848" w:rsidP="00F76DFA">
            <w:pPr>
              <w:pStyle w:val="BodyTextFlush"/>
              <w:widowControl w:val="0"/>
              <w:spacing w:before="60" w:after="60"/>
              <w:rPr>
                <w:rFonts w:eastAsia="Calibri"/>
              </w:rPr>
            </w:pPr>
            <w:r w:rsidRPr="00F76DFA">
              <w:rPr>
                <w:rFonts w:eastAsia="Calibri"/>
              </w:rPr>
              <w:t>Domestic Violence Complaints</w:t>
            </w:r>
          </w:p>
        </w:tc>
        <w:tc>
          <w:tcPr>
            <w:tcW w:w="900" w:type="dxa"/>
            <w:tcBorders>
              <w:right w:val="nil"/>
            </w:tcBorders>
            <w:shd w:val="clear" w:color="auto" w:fill="auto"/>
          </w:tcPr>
          <w:p w14:paraId="1392E29D" w14:textId="77777777" w:rsidR="00E56848" w:rsidRPr="00F76DFA" w:rsidRDefault="00E56848" w:rsidP="00F76DFA">
            <w:pPr>
              <w:pStyle w:val="BodyTextFlush"/>
              <w:widowControl w:val="0"/>
              <w:spacing w:before="60" w:after="60"/>
              <w:rPr>
                <w:rFonts w:eastAsia="Calibri"/>
              </w:rPr>
            </w:pPr>
            <w:r w:rsidRPr="00F76DFA">
              <w:rPr>
                <w:rFonts w:eastAsia="Calibri"/>
              </w:rPr>
              <w:t>LD 25 -</w:t>
            </w:r>
          </w:p>
        </w:tc>
        <w:tc>
          <w:tcPr>
            <w:tcW w:w="3240" w:type="dxa"/>
            <w:tcBorders>
              <w:left w:val="nil"/>
            </w:tcBorders>
            <w:shd w:val="clear" w:color="auto" w:fill="auto"/>
          </w:tcPr>
          <w:p w14:paraId="53D7851A" w14:textId="77777777" w:rsidR="00E56848" w:rsidRPr="00F76DFA" w:rsidRDefault="00E56848" w:rsidP="00F76DFA">
            <w:pPr>
              <w:pStyle w:val="BodyTextFlush"/>
              <w:widowControl w:val="0"/>
              <w:spacing w:before="60" w:after="60"/>
              <w:rPr>
                <w:rFonts w:eastAsia="Calibri"/>
              </w:rPr>
            </w:pPr>
            <w:r w:rsidRPr="00F76DFA">
              <w:rPr>
                <w:rFonts w:eastAsia="Calibri"/>
              </w:rPr>
              <w:t>Stalking</w:t>
            </w:r>
          </w:p>
        </w:tc>
      </w:tr>
      <w:tr w:rsidR="00E56848" w14:paraId="431C6E05" w14:textId="77777777" w:rsidTr="00CC0655">
        <w:tc>
          <w:tcPr>
            <w:tcW w:w="900" w:type="dxa"/>
            <w:tcBorders>
              <w:right w:val="nil"/>
            </w:tcBorders>
            <w:shd w:val="clear" w:color="auto" w:fill="auto"/>
          </w:tcPr>
          <w:p w14:paraId="4D229069" w14:textId="77777777" w:rsidR="00E56848" w:rsidRPr="00F76DFA" w:rsidRDefault="00E56848" w:rsidP="00F76DFA">
            <w:pPr>
              <w:pStyle w:val="BodyTextFlush"/>
              <w:widowControl w:val="0"/>
              <w:spacing w:before="60" w:after="60"/>
              <w:rPr>
                <w:rFonts w:eastAsia="Calibri"/>
              </w:rPr>
            </w:pPr>
            <w:r w:rsidRPr="00F76DFA">
              <w:rPr>
                <w:rFonts w:eastAsia="Calibri"/>
              </w:rPr>
              <w:t>LD 26 -</w:t>
            </w:r>
          </w:p>
        </w:tc>
        <w:tc>
          <w:tcPr>
            <w:tcW w:w="3150" w:type="dxa"/>
            <w:tcBorders>
              <w:left w:val="nil"/>
            </w:tcBorders>
            <w:shd w:val="clear" w:color="auto" w:fill="auto"/>
          </w:tcPr>
          <w:p w14:paraId="0EBEBDC6" w14:textId="77777777" w:rsidR="00E56848" w:rsidRPr="00F76DFA" w:rsidRDefault="00E56848" w:rsidP="00F76DFA">
            <w:pPr>
              <w:pStyle w:val="BodyTextFlush"/>
              <w:widowControl w:val="0"/>
              <w:spacing w:before="60" w:after="60"/>
              <w:rPr>
                <w:rFonts w:eastAsia="Calibri"/>
              </w:rPr>
            </w:pPr>
            <w:r w:rsidRPr="00F76DFA">
              <w:rPr>
                <w:rFonts w:eastAsia="Calibri"/>
              </w:rPr>
              <w:t>PSC-TAC, ICS and FEMA</w:t>
            </w:r>
          </w:p>
        </w:tc>
        <w:tc>
          <w:tcPr>
            <w:tcW w:w="900" w:type="dxa"/>
            <w:tcBorders>
              <w:right w:val="nil"/>
            </w:tcBorders>
            <w:shd w:val="clear" w:color="auto" w:fill="auto"/>
          </w:tcPr>
          <w:p w14:paraId="764B0DB2" w14:textId="77777777" w:rsidR="00E56848" w:rsidRPr="00F76DFA" w:rsidRDefault="00E56848" w:rsidP="00F76DFA">
            <w:pPr>
              <w:pStyle w:val="BodyTextFlush"/>
              <w:widowControl w:val="0"/>
              <w:spacing w:before="60" w:after="60"/>
              <w:rPr>
                <w:rFonts w:eastAsia="Calibri"/>
              </w:rPr>
            </w:pPr>
            <w:r w:rsidRPr="00F76DFA">
              <w:rPr>
                <w:rFonts w:eastAsia="Calibri"/>
              </w:rPr>
              <w:t>LD 27 -</w:t>
            </w:r>
          </w:p>
        </w:tc>
        <w:tc>
          <w:tcPr>
            <w:tcW w:w="3240" w:type="dxa"/>
            <w:tcBorders>
              <w:left w:val="nil"/>
            </w:tcBorders>
            <w:shd w:val="clear" w:color="auto" w:fill="auto"/>
          </w:tcPr>
          <w:p w14:paraId="408EB9D0" w14:textId="77777777" w:rsidR="00E56848" w:rsidRPr="00F76DFA" w:rsidRDefault="00E56848" w:rsidP="00F76DFA">
            <w:pPr>
              <w:pStyle w:val="BodyTextFlush"/>
              <w:widowControl w:val="0"/>
              <w:spacing w:before="60" w:after="60"/>
              <w:rPr>
                <w:rFonts w:eastAsia="Calibri"/>
              </w:rPr>
            </w:pPr>
            <w:r w:rsidRPr="00F76DFA">
              <w:rPr>
                <w:rFonts w:eastAsia="Calibri"/>
              </w:rPr>
              <w:t>Missing Persons</w:t>
            </w:r>
          </w:p>
        </w:tc>
      </w:tr>
      <w:tr w:rsidR="00E56848" w14:paraId="4ACEEA89" w14:textId="77777777" w:rsidTr="00CC0655">
        <w:tc>
          <w:tcPr>
            <w:tcW w:w="900" w:type="dxa"/>
            <w:tcBorders>
              <w:right w:val="nil"/>
            </w:tcBorders>
            <w:shd w:val="clear" w:color="auto" w:fill="auto"/>
          </w:tcPr>
          <w:p w14:paraId="7A205BD0" w14:textId="77777777" w:rsidR="00E56848" w:rsidRPr="00F76DFA" w:rsidRDefault="00E56848" w:rsidP="00F76DFA">
            <w:pPr>
              <w:pStyle w:val="BodyTextFlush"/>
              <w:widowControl w:val="0"/>
              <w:spacing w:before="60" w:after="60"/>
              <w:rPr>
                <w:rFonts w:eastAsia="Calibri"/>
              </w:rPr>
            </w:pPr>
            <w:r w:rsidRPr="00F76DFA">
              <w:rPr>
                <w:rFonts w:eastAsia="Calibri"/>
              </w:rPr>
              <w:t>LD 29 -</w:t>
            </w:r>
          </w:p>
        </w:tc>
        <w:tc>
          <w:tcPr>
            <w:tcW w:w="3150" w:type="dxa"/>
            <w:tcBorders>
              <w:left w:val="nil"/>
            </w:tcBorders>
            <w:shd w:val="clear" w:color="auto" w:fill="auto"/>
          </w:tcPr>
          <w:p w14:paraId="10354C90" w14:textId="77777777" w:rsidR="00E56848" w:rsidRPr="00F76DFA" w:rsidRDefault="00E56848" w:rsidP="00F76DFA">
            <w:pPr>
              <w:pStyle w:val="BodyTextFlush"/>
              <w:widowControl w:val="0"/>
              <w:spacing w:before="60" w:after="60"/>
              <w:rPr>
                <w:rFonts w:eastAsia="Calibri"/>
              </w:rPr>
            </w:pPr>
            <w:r w:rsidRPr="00F76DFA">
              <w:rPr>
                <w:rFonts w:eastAsia="Calibri"/>
              </w:rPr>
              <w:t>Traffic Accident Investigation</w:t>
            </w:r>
          </w:p>
        </w:tc>
        <w:tc>
          <w:tcPr>
            <w:tcW w:w="900" w:type="dxa"/>
            <w:tcBorders>
              <w:right w:val="nil"/>
            </w:tcBorders>
            <w:shd w:val="clear" w:color="auto" w:fill="auto"/>
          </w:tcPr>
          <w:p w14:paraId="5ACDCA06" w14:textId="77777777" w:rsidR="00E56848" w:rsidRPr="00F76DFA" w:rsidRDefault="00E56848" w:rsidP="00F76DFA">
            <w:pPr>
              <w:pStyle w:val="BodyTextFlush"/>
              <w:widowControl w:val="0"/>
              <w:spacing w:before="60" w:after="60"/>
              <w:rPr>
                <w:rFonts w:eastAsia="Calibri"/>
              </w:rPr>
            </w:pPr>
            <w:r w:rsidRPr="00F76DFA">
              <w:rPr>
                <w:rFonts w:eastAsia="Calibri"/>
              </w:rPr>
              <w:t>LD 30 -</w:t>
            </w:r>
          </w:p>
        </w:tc>
        <w:tc>
          <w:tcPr>
            <w:tcW w:w="3240" w:type="dxa"/>
            <w:tcBorders>
              <w:left w:val="nil"/>
            </w:tcBorders>
            <w:shd w:val="clear" w:color="auto" w:fill="auto"/>
          </w:tcPr>
          <w:p w14:paraId="69E86185" w14:textId="77777777" w:rsidR="00E56848" w:rsidRPr="00F76DFA" w:rsidRDefault="00E56848" w:rsidP="00F76DFA">
            <w:pPr>
              <w:pStyle w:val="BodyTextFlush"/>
              <w:widowControl w:val="0"/>
              <w:spacing w:before="60" w:after="60"/>
              <w:rPr>
                <w:rFonts w:eastAsia="Calibri"/>
              </w:rPr>
            </w:pPr>
            <w:r w:rsidRPr="00F76DFA">
              <w:rPr>
                <w:rFonts w:eastAsia="Calibri"/>
              </w:rPr>
              <w:t>Sexual Assault Investigations</w:t>
            </w:r>
          </w:p>
        </w:tc>
      </w:tr>
      <w:tr w:rsidR="00E56848" w14:paraId="537CA569" w14:textId="77777777" w:rsidTr="00CC0655">
        <w:tc>
          <w:tcPr>
            <w:tcW w:w="900" w:type="dxa"/>
            <w:tcBorders>
              <w:right w:val="nil"/>
            </w:tcBorders>
            <w:shd w:val="clear" w:color="auto" w:fill="auto"/>
          </w:tcPr>
          <w:p w14:paraId="2C0BC1DC" w14:textId="77777777" w:rsidR="00E56848" w:rsidRPr="00F76DFA" w:rsidRDefault="00E56848" w:rsidP="00F76DFA">
            <w:pPr>
              <w:pStyle w:val="BodyTextFlush"/>
              <w:widowControl w:val="0"/>
              <w:spacing w:before="60" w:after="60"/>
              <w:rPr>
                <w:rFonts w:eastAsia="Calibri"/>
              </w:rPr>
            </w:pPr>
            <w:r w:rsidRPr="00F76DFA">
              <w:rPr>
                <w:rFonts w:eastAsia="Calibri"/>
              </w:rPr>
              <w:t>LD 33 -</w:t>
            </w:r>
          </w:p>
        </w:tc>
        <w:tc>
          <w:tcPr>
            <w:tcW w:w="3150" w:type="dxa"/>
            <w:tcBorders>
              <w:left w:val="nil"/>
            </w:tcBorders>
            <w:shd w:val="clear" w:color="auto" w:fill="auto"/>
          </w:tcPr>
          <w:p w14:paraId="67586E20" w14:textId="77777777" w:rsidR="00E56848" w:rsidRPr="00F76DFA" w:rsidRDefault="00E56848" w:rsidP="00F76DFA">
            <w:pPr>
              <w:pStyle w:val="BodyTextFlush"/>
              <w:widowControl w:val="0"/>
              <w:spacing w:before="60" w:after="60"/>
              <w:rPr>
                <w:rFonts w:eastAsia="Calibri"/>
              </w:rPr>
            </w:pPr>
            <w:r w:rsidRPr="00F76DFA">
              <w:rPr>
                <w:rFonts w:eastAsia="Calibri"/>
              </w:rPr>
              <w:t>Arrest and Control</w:t>
            </w:r>
          </w:p>
        </w:tc>
        <w:tc>
          <w:tcPr>
            <w:tcW w:w="900" w:type="dxa"/>
            <w:tcBorders>
              <w:right w:val="nil"/>
            </w:tcBorders>
            <w:shd w:val="clear" w:color="auto" w:fill="auto"/>
          </w:tcPr>
          <w:p w14:paraId="1F2C2DA6" w14:textId="77777777" w:rsidR="00E56848" w:rsidRPr="00F76DFA" w:rsidRDefault="00E56848" w:rsidP="00F76DFA">
            <w:pPr>
              <w:pStyle w:val="BodyTextFlush"/>
              <w:widowControl w:val="0"/>
              <w:spacing w:before="60" w:after="60"/>
              <w:rPr>
                <w:rFonts w:eastAsia="Calibri"/>
              </w:rPr>
            </w:pPr>
            <w:r w:rsidRPr="00F76DFA">
              <w:rPr>
                <w:rFonts w:eastAsia="Calibri"/>
              </w:rPr>
              <w:t>LD 34 -</w:t>
            </w:r>
          </w:p>
        </w:tc>
        <w:tc>
          <w:tcPr>
            <w:tcW w:w="3240" w:type="dxa"/>
            <w:tcBorders>
              <w:left w:val="nil"/>
            </w:tcBorders>
            <w:shd w:val="clear" w:color="auto" w:fill="auto"/>
          </w:tcPr>
          <w:p w14:paraId="3778AD23" w14:textId="77777777" w:rsidR="00E56848" w:rsidRPr="00F76DFA" w:rsidRDefault="00E56848" w:rsidP="00F76DFA">
            <w:pPr>
              <w:pStyle w:val="BodyTextFlush"/>
              <w:widowControl w:val="0"/>
              <w:spacing w:before="60" w:after="60"/>
              <w:rPr>
                <w:rFonts w:eastAsia="Calibri"/>
              </w:rPr>
            </w:pPr>
            <w:r w:rsidRPr="00F76DFA">
              <w:rPr>
                <w:rFonts w:eastAsia="Calibri"/>
              </w:rPr>
              <w:t>First Aid /CPR</w:t>
            </w:r>
          </w:p>
        </w:tc>
      </w:tr>
      <w:tr w:rsidR="00E56848" w14:paraId="7705E1E0" w14:textId="77777777" w:rsidTr="00CC0655">
        <w:tc>
          <w:tcPr>
            <w:tcW w:w="900" w:type="dxa"/>
            <w:tcBorders>
              <w:right w:val="nil"/>
            </w:tcBorders>
            <w:shd w:val="clear" w:color="auto" w:fill="auto"/>
          </w:tcPr>
          <w:p w14:paraId="24A90D2E" w14:textId="77777777" w:rsidR="00E56848" w:rsidRPr="00F76DFA" w:rsidRDefault="00E56848" w:rsidP="00F76DFA">
            <w:pPr>
              <w:pStyle w:val="BodyTextFlush"/>
              <w:widowControl w:val="0"/>
              <w:spacing w:before="60" w:after="60"/>
              <w:rPr>
                <w:rFonts w:eastAsia="Calibri"/>
              </w:rPr>
            </w:pPr>
            <w:r w:rsidRPr="00F76DFA">
              <w:rPr>
                <w:rFonts w:eastAsia="Calibri"/>
              </w:rPr>
              <w:t xml:space="preserve">LD 35 – </w:t>
            </w:r>
          </w:p>
        </w:tc>
        <w:tc>
          <w:tcPr>
            <w:tcW w:w="3150" w:type="dxa"/>
            <w:tcBorders>
              <w:left w:val="nil"/>
            </w:tcBorders>
            <w:shd w:val="clear" w:color="auto" w:fill="auto"/>
          </w:tcPr>
          <w:p w14:paraId="69B347E2" w14:textId="77777777" w:rsidR="00E56848" w:rsidRPr="00F76DFA" w:rsidRDefault="00E56848" w:rsidP="00F76DFA">
            <w:pPr>
              <w:pStyle w:val="BodyTextFlush"/>
              <w:widowControl w:val="0"/>
              <w:spacing w:before="60" w:after="60"/>
              <w:rPr>
                <w:rFonts w:eastAsia="Calibri"/>
              </w:rPr>
            </w:pPr>
            <w:r w:rsidRPr="00F76DFA">
              <w:rPr>
                <w:rFonts w:eastAsia="Calibri"/>
              </w:rPr>
              <w:t>Firearms</w:t>
            </w:r>
          </w:p>
        </w:tc>
        <w:tc>
          <w:tcPr>
            <w:tcW w:w="900" w:type="dxa"/>
            <w:tcBorders>
              <w:right w:val="nil"/>
            </w:tcBorders>
            <w:shd w:val="clear" w:color="auto" w:fill="auto"/>
          </w:tcPr>
          <w:p w14:paraId="6BA7F54E" w14:textId="77777777" w:rsidR="00E56848" w:rsidRPr="00F76DFA" w:rsidRDefault="00E56848" w:rsidP="00F76DFA">
            <w:pPr>
              <w:pStyle w:val="BodyTextFlush"/>
              <w:widowControl w:val="0"/>
              <w:spacing w:before="60" w:after="60"/>
              <w:rPr>
                <w:rFonts w:eastAsia="Calibri"/>
              </w:rPr>
            </w:pPr>
            <w:r w:rsidRPr="00F76DFA">
              <w:rPr>
                <w:rFonts w:eastAsia="Calibri"/>
              </w:rPr>
              <w:t>LD 35 -</w:t>
            </w:r>
          </w:p>
        </w:tc>
        <w:tc>
          <w:tcPr>
            <w:tcW w:w="3240" w:type="dxa"/>
            <w:tcBorders>
              <w:left w:val="nil"/>
            </w:tcBorders>
            <w:shd w:val="clear" w:color="auto" w:fill="auto"/>
          </w:tcPr>
          <w:p w14:paraId="0211C38E" w14:textId="77777777" w:rsidR="00E56848" w:rsidRPr="00F76DFA" w:rsidRDefault="00E56848" w:rsidP="00F76DFA">
            <w:pPr>
              <w:pStyle w:val="BodyTextFlush"/>
              <w:widowControl w:val="0"/>
              <w:spacing w:before="60" w:after="60"/>
              <w:rPr>
                <w:rFonts w:eastAsia="Calibri"/>
              </w:rPr>
            </w:pPr>
            <w:r w:rsidRPr="00F76DFA">
              <w:rPr>
                <w:rFonts w:eastAsia="Calibri"/>
              </w:rPr>
              <w:t>Chemical Agents</w:t>
            </w:r>
          </w:p>
        </w:tc>
      </w:tr>
      <w:tr w:rsidR="00E56848" w14:paraId="0EA89ADF" w14:textId="77777777" w:rsidTr="00CC0655">
        <w:tc>
          <w:tcPr>
            <w:tcW w:w="900" w:type="dxa"/>
            <w:tcBorders>
              <w:right w:val="nil"/>
            </w:tcBorders>
            <w:shd w:val="clear" w:color="auto" w:fill="auto"/>
          </w:tcPr>
          <w:p w14:paraId="2B38C0B0" w14:textId="77777777" w:rsidR="00E56848" w:rsidRPr="00F76DFA" w:rsidRDefault="00E56848" w:rsidP="00F76DFA">
            <w:pPr>
              <w:pStyle w:val="BodyTextFlush"/>
              <w:widowControl w:val="0"/>
              <w:spacing w:before="60" w:after="60"/>
              <w:rPr>
                <w:rFonts w:eastAsia="Calibri"/>
              </w:rPr>
            </w:pPr>
            <w:r w:rsidRPr="00F76DFA">
              <w:rPr>
                <w:rFonts w:eastAsia="Calibri"/>
              </w:rPr>
              <w:t>LD 37 -</w:t>
            </w:r>
          </w:p>
        </w:tc>
        <w:tc>
          <w:tcPr>
            <w:tcW w:w="3150" w:type="dxa"/>
            <w:tcBorders>
              <w:left w:val="nil"/>
            </w:tcBorders>
            <w:shd w:val="clear" w:color="auto" w:fill="auto"/>
          </w:tcPr>
          <w:p w14:paraId="23BC4C2B" w14:textId="77777777" w:rsidR="00E56848" w:rsidRPr="00F76DFA" w:rsidRDefault="00E56848" w:rsidP="00F76DFA">
            <w:pPr>
              <w:pStyle w:val="BodyTextFlush"/>
              <w:widowControl w:val="0"/>
              <w:spacing w:before="60" w:after="60"/>
              <w:rPr>
                <w:rFonts w:eastAsia="Calibri"/>
              </w:rPr>
            </w:pPr>
            <w:r w:rsidRPr="00F76DFA">
              <w:rPr>
                <w:rFonts w:eastAsia="Calibri"/>
              </w:rPr>
              <w:t>Persons with Disabilities</w:t>
            </w:r>
          </w:p>
        </w:tc>
        <w:tc>
          <w:tcPr>
            <w:tcW w:w="900" w:type="dxa"/>
            <w:tcBorders>
              <w:right w:val="nil"/>
            </w:tcBorders>
            <w:shd w:val="clear" w:color="auto" w:fill="auto"/>
          </w:tcPr>
          <w:p w14:paraId="09D15E2B" w14:textId="77777777" w:rsidR="00E56848" w:rsidRPr="00F76DFA" w:rsidRDefault="00CC0655" w:rsidP="00F76DFA">
            <w:pPr>
              <w:pStyle w:val="BodyTextFlush"/>
              <w:widowControl w:val="0"/>
              <w:spacing w:before="60" w:after="60"/>
              <w:rPr>
                <w:rFonts w:eastAsia="Calibri"/>
              </w:rPr>
            </w:pPr>
            <w:r>
              <w:rPr>
                <w:rFonts w:eastAsia="Calibri"/>
              </w:rPr>
              <w:t>LD 38 -</w:t>
            </w:r>
          </w:p>
        </w:tc>
        <w:tc>
          <w:tcPr>
            <w:tcW w:w="3240" w:type="dxa"/>
            <w:tcBorders>
              <w:left w:val="nil"/>
            </w:tcBorders>
            <w:shd w:val="clear" w:color="auto" w:fill="auto"/>
          </w:tcPr>
          <w:p w14:paraId="50265401" w14:textId="77777777" w:rsidR="00E56848" w:rsidRPr="00F76DFA" w:rsidRDefault="00CC0655" w:rsidP="00F76DFA">
            <w:pPr>
              <w:pStyle w:val="BodyTextFlush"/>
              <w:widowControl w:val="0"/>
              <w:spacing w:before="60" w:after="60"/>
              <w:rPr>
                <w:rFonts w:eastAsia="Calibri"/>
              </w:rPr>
            </w:pPr>
            <w:r>
              <w:rPr>
                <w:rFonts w:eastAsia="Calibri"/>
              </w:rPr>
              <w:t>Gang Awareness</w:t>
            </w:r>
          </w:p>
        </w:tc>
      </w:tr>
      <w:tr w:rsidR="00CC0655" w14:paraId="22686F68" w14:textId="77777777" w:rsidTr="00CC0655">
        <w:tc>
          <w:tcPr>
            <w:tcW w:w="900" w:type="dxa"/>
            <w:tcBorders>
              <w:right w:val="nil"/>
            </w:tcBorders>
            <w:shd w:val="clear" w:color="auto" w:fill="auto"/>
          </w:tcPr>
          <w:p w14:paraId="0FBF775E" w14:textId="77777777" w:rsidR="00CC0655" w:rsidRPr="00F76DFA" w:rsidRDefault="00CC0655" w:rsidP="00CC0655">
            <w:pPr>
              <w:pStyle w:val="BodyTextFlush"/>
              <w:widowControl w:val="0"/>
              <w:spacing w:before="60" w:after="60"/>
              <w:rPr>
                <w:rFonts w:eastAsia="Calibri"/>
              </w:rPr>
            </w:pPr>
            <w:r w:rsidRPr="00F76DFA">
              <w:rPr>
                <w:rFonts w:eastAsia="Calibri"/>
              </w:rPr>
              <w:t xml:space="preserve">LD 41 – </w:t>
            </w:r>
          </w:p>
        </w:tc>
        <w:tc>
          <w:tcPr>
            <w:tcW w:w="3150" w:type="dxa"/>
            <w:tcBorders>
              <w:left w:val="nil"/>
            </w:tcBorders>
            <w:shd w:val="clear" w:color="auto" w:fill="auto"/>
          </w:tcPr>
          <w:p w14:paraId="286E062B" w14:textId="77777777" w:rsidR="00CC0655" w:rsidRPr="00F76DFA" w:rsidRDefault="00CC0655" w:rsidP="00CC0655">
            <w:pPr>
              <w:pStyle w:val="BodyTextFlush"/>
              <w:widowControl w:val="0"/>
              <w:spacing w:before="60" w:after="60"/>
              <w:rPr>
                <w:rFonts w:eastAsia="Calibri"/>
              </w:rPr>
            </w:pPr>
            <w:r w:rsidRPr="00F76DFA">
              <w:rPr>
                <w:rFonts w:eastAsia="Calibri"/>
              </w:rPr>
              <w:t>Carcinogenic Materials</w:t>
            </w:r>
          </w:p>
        </w:tc>
        <w:tc>
          <w:tcPr>
            <w:tcW w:w="900" w:type="dxa"/>
            <w:tcBorders>
              <w:right w:val="nil"/>
            </w:tcBorders>
            <w:shd w:val="clear" w:color="auto" w:fill="auto"/>
          </w:tcPr>
          <w:p w14:paraId="0CA23BA0" w14:textId="77777777" w:rsidR="00CC0655" w:rsidRPr="00F76DFA" w:rsidRDefault="00CC0655" w:rsidP="00CC0655">
            <w:pPr>
              <w:pStyle w:val="BodyTextFlush"/>
              <w:widowControl w:val="0"/>
              <w:spacing w:before="60" w:after="60"/>
              <w:rPr>
                <w:rFonts w:eastAsia="Calibri"/>
              </w:rPr>
            </w:pPr>
            <w:r>
              <w:rPr>
                <w:rFonts w:eastAsia="Calibri"/>
              </w:rPr>
              <w:t>LD 42 -</w:t>
            </w:r>
          </w:p>
        </w:tc>
        <w:tc>
          <w:tcPr>
            <w:tcW w:w="3240" w:type="dxa"/>
            <w:tcBorders>
              <w:left w:val="nil"/>
            </w:tcBorders>
            <w:shd w:val="clear" w:color="auto" w:fill="auto"/>
          </w:tcPr>
          <w:p w14:paraId="549995C2" w14:textId="77777777" w:rsidR="00CC0655" w:rsidRPr="00F76DFA" w:rsidRDefault="00CC0655" w:rsidP="00CC0655">
            <w:pPr>
              <w:pStyle w:val="BodyTextFlush"/>
              <w:widowControl w:val="0"/>
              <w:spacing w:before="60" w:after="60"/>
              <w:rPr>
                <w:rFonts w:eastAsia="Calibri"/>
              </w:rPr>
            </w:pPr>
            <w:r>
              <w:rPr>
                <w:rFonts w:eastAsia="Calibri"/>
              </w:rPr>
              <w:t>Hate Crimes / Sexual Harassment</w:t>
            </w:r>
          </w:p>
        </w:tc>
      </w:tr>
      <w:tr w:rsidR="00E303A7" w14:paraId="0CE1C064" w14:textId="77777777" w:rsidTr="00CC0655">
        <w:tc>
          <w:tcPr>
            <w:tcW w:w="900" w:type="dxa"/>
            <w:tcBorders>
              <w:right w:val="nil"/>
            </w:tcBorders>
            <w:shd w:val="clear" w:color="auto" w:fill="auto"/>
          </w:tcPr>
          <w:p w14:paraId="1AF3CB2C" w14:textId="77777777" w:rsidR="00E303A7" w:rsidRPr="00F76DFA" w:rsidRDefault="00E303A7" w:rsidP="00F76DFA">
            <w:pPr>
              <w:pStyle w:val="BodyTextFlush"/>
              <w:widowControl w:val="0"/>
              <w:spacing w:before="60" w:after="60"/>
              <w:rPr>
                <w:rFonts w:eastAsia="Calibri"/>
              </w:rPr>
            </w:pPr>
            <w:r w:rsidRPr="00F76DFA">
              <w:rPr>
                <w:rFonts w:eastAsia="Calibri"/>
              </w:rPr>
              <w:t>LD 43 -</w:t>
            </w:r>
          </w:p>
        </w:tc>
        <w:tc>
          <w:tcPr>
            <w:tcW w:w="3150" w:type="dxa"/>
            <w:tcBorders>
              <w:left w:val="nil"/>
            </w:tcBorders>
            <w:shd w:val="clear" w:color="auto" w:fill="auto"/>
          </w:tcPr>
          <w:p w14:paraId="1162DC3E" w14:textId="77777777" w:rsidR="00E303A7" w:rsidRPr="00F76DFA" w:rsidRDefault="00E303A7" w:rsidP="00F76DFA">
            <w:pPr>
              <w:pStyle w:val="BodyTextFlush"/>
              <w:widowControl w:val="0"/>
              <w:spacing w:before="60" w:after="60"/>
              <w:rPr>
                <w:rFonts w:eastAsia="Calibri"/>
              </w:rPr>
            </w:pPr>
            <w:r w:rsidRPr="00F76DFA">
              <w:rPr>
                <w:rFonts w:eastAsia="Calibri"/>
              </w:rPr>
              <w:t>LERT and SEMS</w:t>
            </w:r>
          </w:p>
        </w:tc>
        <w:tc>
          <w:tcPr>
            <w:tcW w:w="4140" w:type="dxa"/>
            <w:gridSpan w:val="2"/>
            <w:shd w:val="clear" w:color="auto" w:fill="auto"/>
          </w:tcPr>
          <w:p w14:paraId="656F1528" w14:textId="77777777" w:rsidR="00E303A7" w:rsidRPr="00F76DFA" w:rsidRDefault="00CC0655" w:rsidP="00F76DFA">
            <w:pPr>
              <w:pStyle w:val="BodyTextFlush"/>
              <w:widowControl w:val="0"/>
              <w:spacing w:before="60" w:after="60"/>
              <w:rPr>
                <w:rFonts w:eastAsia="Calibri"/>
              </w:rPr>
            </w:pPr>
            <w:r w:rsidRPr="00CC0655">
              <w:rPr>
                <w:rFonts w:eastAsia="Calibri"/>
              </w:rPr>
              <w:t>Scenarios (multiple LDs)</w:t>
            </w:r>
          </w:p>
        </w:tc>
      </w:tr>
    </w:tbl>
    <w:p w14:paraId="52EAAC00" w14:textId="77777777" w:rsidR="00CC0655" w:rsidRDefault="00CC0655" w:rsidP="00277B23">
      <w:pPr>
        <w:pStyle w:val="BodyTextFlush"/>
        <w:widowControl w:val="0"/>
        <w:numPr>
          <w:ilvl w:val="2"/>
          <w:numId w:val="34"/>
        </w:numPr>
        <w:spacing w:after="120"/>
      </w:pPr>
      <w:r>
        <w:t>Legislative Mandated Training will be identified “LM” on the Cadet’s schedule.</w:t>
      </w:r>
    </w:p>
    <w:p w14:paraId="1B0984E8" w14:textId="77777777" w:rsidR="00D14865" w:rsidRPr="0020302D" w:rsidRDefault="00784997" w:rsidP="00277B23">
      <w:pPr>
        <w:pStyle w:val="BodyTextFlush"/>
        <w:widowControl w:val="0"/>
        <w:numPr>
          <w:ilvl w:val="2"/>
          <w:numId w:val="34"/>
        </w:numPr>
        <w:spacing w:after="120"/>
      </w:pPr>
      <w:r>
        <w:lastRenderedPageBreak/>
        <w:t xml:space="preserve">Legislative Mandated Training require 100% attendance.  Hours missed in these subjects must be made up </w:t>
      </w:r>
      <w:r w:rsidR="00D14865" w:rsidRPr="0020302D">
        <w:t>in order to successfully complete the Academy.</w:t>
      </w:r>
    </w:p>
    <w:p w14:paraId="30044C75" w14:textId="77777777" w:rsidR="00D14865" w:rsidRPr="0020302D" w:rsidRDefault="00D14865" w:rsidP="00277B23">
      <w:pPr>
        <w:pStyle w:val="BodyTextFlush"/>
        <w:widowControl w:val="0"/>
        <w:numPr>
          <w:ilvl w:val="2"/>
          <w:numId w:val="34"/>
        </w:numPr>
        <w:spacing w:after="120"/>
      </w:pPr>
      <w:r w:rsidRPr="0020302D">
        <w:t>Cadets are required to make up the identical missed training hours.</w:t>
      </w:r>
    </w:p>
    <w:p w14:paraId="4329FA1D" w14:textId="77777777" w:rsidR="00D14865" w:rsidRPr="0020302D" w:rsidRDefault="00D14865" w:rsidP="00277B23">
      <w:pPr>
        <w:pStyle w:val="BodyTextFlush"/>
        <w:widowControl w:val="0"/>
        <w:numPr>
          <w:ilvl w:val="3"/>
          <w:numId w:val="34"/>
        </w:numPr>
        <w:spacing w:after="120"/>
      </w:pPr>
      <w:r w:rsidRPr="0020302D">
        <w:t>Make up must be hour for hour</w:t>
      </w:r>
    </w:p>
    <w:p w14:paraId="67FBDDCC" w14:textId="77777777" w:rsidR="00D14865" w:rsidRDefault="00D14865" w:rsidP="00277B23">
      <w:pPr>
        <w:pStyle w:val="BodyTextFlush"/>
        <w:widowControl w:val="0"/>
        <w:numPr>
          <w:ilvl w:val="3"/>
          <w:numId w:val="34"/>
        </w:numPr>
        <w:spacing w:after="120"/>
      </w:pPr>
      <w:r w:rsidRPr="0020302D">
        <w:t>Must make up the same subject area (example: if a cadet missed two hours of search</w:t>
      </w:r>
      <w:r w:rsidR="00116356">
        <w:t>ing</w:t>
      </w:r>
      <w:r w:rsidRPr="0020302D">
        <w:t xml:space="preserve"> and handcuffing, the cadet must make up two hours in the area of searching and handcuffing)</w:t>
      </w:r>
    </w:p>
    <w:p w14:paraId="2A810E93" w14:textId="77777777" w:rsidR="00D14865" w:rsidRPr="0020302D" w:rsidRDefault="00D14865" w:rsidP="00277B23">
      <w:pPr>
        <w:pStyle w:val="BodyTextFlush"/>
        <w:widowControl w:val="0"/>
        <w:numPr>
          <w:ilvl w:val="2"/>
          <w:numId w:val="34"/>
        </w:numPr>
        <w:spacing w:after="120"/>
      </w:pPr>
      <w:r w:rsidRPr="0020302D">
        <w:t>Cadets will only be allowed to make</w:t>
      </w:r>
      <w:r w:rsidR="0002520A">
        <w:t xml:space="preserve"> up</w:t>
      </w:r>
      <w:r w:rsidRPr="0020302D">
        <w:t xml:space="preserve"> time missed in </w:t>
      </w:r>
      <w:r w:rsidR="00FB3A2D">
        <w:t>Legislative Mandated Training</w:t>
      </w:r>
      <w:r w:rsidRPr="0020302D">
        <w:t xml:space="preserve"> if the time missed is excused or allowed. </w:t>
      </w:r>
    </w:p>
    <w:p w14:paraId="4D819E4C" w14:textId="5A033992" w:rsidR="00D14865" w:rsidRPr="008E7BC2" w:rsidRDefault="00D14865" w:rsidP="00D14865">
      <w:pPr>
        <w:pStyle w:val="BodyTextFlush"/>
        <w:widowControl w:val="0"/>
        <w:spacing w:after="120"/>
        <w:ind w:left="2160"/>
      </w:pPr>
      <w:r w:rsidRPr="0020302D">
        <w:t xml:space="preserve">The </w:t>
      </w:r>
      <w:r w:rsidR="00E96483" w:rsidRPr="008E7BC2">
        <w:t>A</w:t>
      </w:r>
      <w:r w:rsidRPr="008E7BC2">
        <w:t>cademy must also have the availability to provide the required training at a later date.</w:t>
      </w:r>
    </w:p>
    <w:p w14:paraId="08E97C56" w14:textId="77777777" w:rsidR="00D14865" w:rsidRPr="008E7BC2" w:rsidRDefault="00D14865" w:rsidP="00277B23">
      <w:pPr>
        <w:pStyle w:val="BodyTextFlush"/>
        <w:widowControl w:val="0"/>
        <w:numPr>
          <w:ilvl w:val="3"/>
          <w:numId w:val="34"/>
        </w:numPr>
        <w:spacing w:after="120"/>
      </w:pPr>
      <w:r w:rsidRPr="008E7BC2">
        <w:t>Examples of excused or allowed absences:</w:t>
      </w:r>
    </w:p>
    <w:p w14:paraId="548EE8AF" w14:textId="3BF344D8" w:rsidR="00D14865" w:rsidRPr="008E7BC2" w:rsidRDefault="00D14865" w:rsidP="00277B23">
      <w:pPr>
        <w:pStyle w:val="BodyTextFlush"/>
        <w:widowControl w:val="0"/>
        <w:numPr>
          <w:ilvl w:val="4"/>
          <w:numId w:val="34"/>
        </w:numPr>
        <w:spacing w:after="120"/>
      </w:pPr>
      <w:r w:rsidRPr="008E7BC2">
        <w:t>Cadet</w:t>
      </w:r>
      <w:r w:rsidR="000A1FF9">
        <w:t xml:space="preserve"> injured, unable to participate</w:t>
      </w:r>
    </w:p>
    <w:p w14:paraId="251C1CAE" w14:textId="40199EF3" w:rsidR="00D14865" w:rsidRPr="008E7BC2" w:rsidRDefault="00D14865" w:rsidP="00277B23">
      <w:pPr>
        <w:pStyle w:val="BodyTextFlush"/>
        <w:widowControl w:val="0"/>
        <w:numPr>
          <w:ilvl w:val="4"/>
          <w:numId w:val="34"/>
        </w:numPr>
        <w:spacing w:after="120"/>
      </w:pPr>
      <w:r w:rsidRPr="008E7BC2">
        <w:t>Family emergency (deat</w:t>
      </w:r>
      <w:r w:rsidR="000A1FF9">
        <w:t>h in family, family member ill)</w:t>
      </w:r>
    </w:p>
    <w:p w14:paraId="3B8AB8E3" w14:textId="0A13F34C" w:rsidR="00D14865" w:rsidRPr="008E7BC2" w:rsidRDefault="00D14865" w:rsidP="00277B23">
      <w:pPr>
        <w:pStyle w:val="BodyTextFlush"/>
        <w:widowControl w:val="0"/>
        <w:numPr>
          <w:ilvl w:val="4"/>
          <w:numId w:val="34"/>
        </w:numPr>
        <w:spacing w:after="120"/>
      </w:pPr>
      <w:r w:rsidRPr="008E7BC2">
        <w:t>Cad</w:t>
      </w:r>
      <w:r w:rsidR="000A1FF9">
        <w:t>et sick, unable to attend class</w:t>
      </w:r>
    </w:p>
    <w:p w14:paraId="07DE4C0F" w14:textId="77777777" w:rsidR="00D14865" w:rsidRPr="008E7BC2" w:rsidRDefault="00D14865" w:rsidP="00277B23">
      <w:pPr>
        <w:pStyle w:val="BodyTextFlush"/>
        <w:widowControl w:val="0"/>
        <w:numPr>
          <w:ilvl w:val="3"/>
          <w:numId w:val="34"/>
        </w:numPr>
        <w:spacing w:after="120"/>
      </w:pPr>
      <w:r w:rsidRPr="008E7BC2">
        <w:t>Examples of unexcused absences:</w:t>
      </w:r>
    </w:p>
    <w:p w14:paraId="133975CF" w14:textId="5976C323" w:rsidR="00D14865" w:rsidRPr="008E7BC2" w:rsidRDefault="00D14865" w:rsidP="00277B23">
      <w:pPr>
        <w:pStyle w:val="BodyTextFlush"/>
        <w:widowControl w:val="0"/>
        <w:numPr>
          <w:ilvl w:val="4"/>
          <w:numId w:val="34"/>
        </w:numPr>
        <w:spacing w:after="120"/>
      </w:pPr>
      <w:r w:rsidRPr="008E7BC2">
        <w:t>Any stage o</w:t>
      </w:r>
      <w:r w:rsidR="000A1FF9">
        <w:t>f testing for agencies</w:t>
      </w:r>
    </w:p>
    <w:p w14:paraId="2A0DE735" w14:textId="77777777" w:rsidR="00D14865" w:rsidRPr="008E7BC2" w:rsidRDefault="00D14865" w:rsidP="00277B23">
      <w:pPr>
        <w:pStyle w:val="BodyTextFlush"/>
        <w:widowControl w:val="0"/>
        <w:numPr>
          <w:ilvl w:val="5"/>
          <w:numId w:val="34"/>
        </w:numPr>
        <w:spacing w:after="120"/>
      </w:pPr>
      <w:r w:rsidRPr="008E7BC2">
        <w:rPr>
          <w:bCs/>
        </w:rPr>
        <w:t xml:space="preserve">Cadets are encouraged to schedule such events during non-Academy hours.  </w:t>
      </w:r>
    </w:p>
    <w:p w14:paraId="150930C2" w14:textId="7B17F5E3" w:rsidR="00D14865" w:rsidRPr="008E7BC2" w:rsidRDefault="000A1FF9" w:rsidP="00277B23">
      <w:pPr>
        <w:pStyle w:val="BodyTextFlush"/>
        <w:widowControl w:val="0"/>
        <w:numPr>
          <w:ilvl w:val="4"/>
          <w:numId w:val="34"/>
        </w:numPr>
        <w:spacing w:after="120"/>
      </w:pPr>
      <w:r>
        <w:t>Personal time</w:t>
      </w:r>
    </w:p>
    <w:p w14:paraId="70B56522" w14:textId="0209CB0A" w:rsidR="00D14865" w:rsidRPr="008E7BC2" w:rsidRDefault="00D14865" w:rsidP="00277B23">
      <w:pPr>
        <w:pStyle w:val="BodyTextFlush"/>
        <w:widowControl w:val="0"/>
        <w:numPr>
          <w:ilvl w:val="4"/>
          <w:numId w:val="34"/>
        </w:numPr>
        <w:spacing w:after="120"/>
      </w:pPr>
      <w:r w:rsidRPr="008E7BC2">
        <w:t>Non</w:t>
      </w:r>
      <w:r w:rsidR="000A1FF9">
        <w:t>–emergency medical appointments</w:t>
      </w:r>
    </w:p>
    <w:p w14:paraId="1F612A51" w14:textId="050A5F00" w:rsidR="00D14865" w:rsidRPr="008E7BC2" w:rsidRDefault="00D14865" w:rsidP="00277B23">
      <w:pPr>
        <w:pStyle w:val="BodyTextFlush"/>
        <w:widowControl w:val="0"/>
        <w:numPr>
          <w:ilvl w:val="3"/>
          <w:numId w:val="34"/>
        </w:numPr>
        <w:spacing w:after="120"/>
      </w:pPr>
      <w:r w:rsidRPr="008E7BC2">
        <w:t xml:space="preserve">Any time missed in a critical subject, not listed above, will be decided on a </w:t>
      </w:r>
      <w:r w:rsidR="00C77B34" w:rsidRPr="008E7BC2">
        <w:t>case-by-case</w:t>
      </w:r>
      <w:r w:rsidRPr="008E7BC2">
        <w:t xml:space="preserve"> basis by the Academy Coordinator.</w:t>
      </w:r>
    </w:p>
    <w:p w14:paraId="27A620EC" w14:textId="6D9525BC" w:rsidR="00D14865" w:rsidRPr="008E7BC2" w:rsidRDefault="00D14865" w:rsidP="00277B23">
      <w:pPr>
        <w:pStyle w:val="BodyTextFlush"/>
        <w:widowControl w:val="0"/>
        <w:numPr>
          <w:ilvl w:val="3"/>
          <w:numId w:val="34"/>
        </w:numPr>
        <w:spacing w:after="120"/>
      </w:pPr>
      <w:r w:rsidRPr="008E7BC2">
        <w:t>If the</w:t>
      </w:r>
      <w:r w:rsidR="00C77B34" w:rsidRPr="008E7BC2">
        <w:t xml:space="preserve"> missed training is not excused,</w:t>
      </w:r>
      <w:r w:rsidR="00E96483" w:rsidRPr="008E7BC2">
        <w:t xml:space="preserve"> the C</w:t>
      </w:r>
      <w:r w:rsidRPr="008E7BC2">
        <w:t>adet will not be allowed to make up the missed training hours and will be dismissed/terminated from the Academy at that time.</w:t>
      </w:r>
    </w:p>
    <w:p w14:paraId="11811F0F" w14:textId="77777777" w:rsidR="00D14865" w:rsidRPr="0020302D" w:rsidRDefault="00D14865" w:rsidP="00277B23">
      <w:pPr>
        <w:pStyle w:val="BodyTextFlush"/>
        <w:widowControl w:val="0"/>
        <w:numPr>
          <w:ilvl w:val="2"/>
          <w:numId w:val="34"/>
        </w:numPr>
        <w:spacing w:after="120"/>
      </w:pPr>
      <w:r w:rsidRPr="0020302D">
        <w:t>Exception: Injuries incurred on site and in need of immediate treatment.</w:t>
      </w:r>
    </w:p>
    <w:p w14:paraId="452EEA3B" w14:textId="77777777" w:rsidR="00D14865" w:rsidRPr="0020302D" w:rsidRDefault="00D14865" w:rsidP="00277B23">
      <w:pPr>
        <w:pStyle w:val="BodyTextFlush"/>
        <w:widowControl w:val="0"/>
        <w:numPr>
          <w:ilvl w:val="2"/>
          <w:numId w:val="34"/>
        </w:numPr>
        <w:spacing w:after="120"/>
      </w:pPr>
      <w:r w:rsidRPr="0020302D">
        <w:t xml:space="preserve">Academy Staff will make every effort to </w:t>
      </w:r>
      <w:r w:rsidR="00315864">
        <w:t xml:space="preserve">schedule make-up training.  </w:t>
      </w:r>
      <w:r w:rsidRPr="0020302D">
        <w:t>(i.e., if the Cadet misses day three of ARCON, day three of ARCON will have to be made up).</w:t>
      </w:r>
    </w:p>
    <w:p w14:paraId="17E3AD55" w14:textId="4DEE3F79" w:rsidR="00D14865" w:rsidRPr="0020302D" w:rsidRDefault="00D14865" w:rsidP="00277B23">
      <w:pPr>
        <w:pStyle w:val="BodyTextFlush"/>
        <w:widowControl w:val="0"/>
        <w:numPr>
          <w:ilvl w:val="3"/>
          <w:numId w:val="34"/>
        </w:numPr>
        <w:spacing w:after="120"/>
      </w:pPr>
      <w:r w:rsidRPr="0020302D">
        <w:t xml:space="preserve">The Cadet should understand that finding such training </w:t>
      </w:r>
      <w:r w:rsidR="00C77B34" w:rsidRPr="0020302D">
        <w:t>would</w:t>
      </w:r>
      <w:r w:rsidRPr="0020302D">
        <w:t xml:space="preserve"> be very difficult and, at times, be impossible.</w:t>
      </w:r>
    </w:p>
    <w:p w14:paraId="2966443E" w14:textId="77777777" w:rsidR="00D14865" w:rsidRDefault="00D14865" w:rsidP="00277B23">
      <w:pPr>
        <w:pStyle w:val="BodyTextFlush"/>
        <w:widowControl w:val="0"/>
        <w:numPr>
          <w:ilvl w:val="3"/>
          <w:numId w:val="34"/>
        </w:numPr>
        <w:spacing w:after="120"/>
      </w:pPr>
      <w:r w:rsidRPr="0020302D">
        <w:t>Since making up this training might incur overtime for Cadets affiliated with a government agency, this training issue will be reported to the Cadet’s sponsoring agency.</w:t>
      </w:r>
    </w:p>
    <w:p w14:paraId="2624B9B1" w14:textId="449CB62C" w:rsidR="00D14865" w:rsidRPr="008E7BC2" w:rsidRDefault="00F71AB8" w:rsidP="00277B23">
      <w:pPr>
        <w:pStyle w:val="BodyTextFlush"/>
        <w:widowControl w:val="0"/>
        <w:numPr>
          <w:ilvl w:val="3"/>
          <w:numId w:val="34"/>
        </w:numPr>
        <w:spacing w:after="120"/>
      </w:pPr>
      <w:r>
        <w:t>If make-up training is not available</w:t>
      </w:r>
      <w:r w:rsidR="0002520A">
        <w:t>,</w:t>
      </w:r>
      <w:r w:rsidR="00E96483">
        <w:t xml:space="preserve"> the </w:t>
      </w:r>
      <w:r w:rsidR="00E96483" w:rsidRPr="008E7BC2">
        <w:t>C</w:t>
      </w:r>
      <w:r w:rsidRPr="008E7BC2">
        <w:t>adet will be dismissed fr</w:t>
      </w:r>
      <w:r w:rsidR="000A1FF9">
        <w:t>om the A</w:t>
      </w:r>
      <w:r w:rsidRPr="008E7BC2">
        <w:t>cademy.</w:t>
      </w:r>
      <w:r w:rsidR="00DB3F3E">
        <w:t xml:space="preserve">  </w:t>
      </w:r>
      <w:r w:rsidRPr="008E7BC2">
        <w:t>For this reason</w:t>
      </w:r>
      <w:r w:rsidR="00C77B34" w:rsidRPr="008E7BC2">
        <w:t>,</w:t>
      </w:r>
      <w:r w:rsidR="00E96483" w:rsidRPr="008E7BC2">
        <w:t xml:space="preserve"> C</w:t>
      </w:r>
      <w:r w:rsidRPr="008E7BC2">
        <w:t>adets must make every effort to attend LM training.</w:t>
      </w:r>
    </w:p>
    <w:p w14:paraId="3B0F732B" w14:textId="1F4DA0D2" w:rsidR="00F71AB8" w:rsidRPr="008E7BC2" w:rsidRDefault="00F71AB8" w:rsidP="00277B23">
      <w:pPr>
        <w:pStyle w:val="BodyTextFlush"/>
        <w:widowControl w:val="0"/>
        <w:numPr>
          <w:ilvl w:val="3"/>
          <w:numId w:val="34"/>
        </w:numPr>
        <w:spacing w:after="120"/>
      </w:pPr>
      <w:r w:rsidRPr="008E7BC2">
        <w:t xml:space="preserve">If makeup training is </w:t>
      </w:r>
      <w:r w:rsidR="00C77B34" w:rsidRPr="008E7BC2">
        <w:t>available,</w:t>
      </w:r>
      <w:r w:rsidR="00E96483" w:rsidRPr="008E7BC2">
        <w:t xml:space="preserve"> it will be scheduled by the C</w:t>
      </w:r>
      <w:r w:rsidRPr="008E7BC2">
        <w:t>oordinator.</w:t>
      </w:r>
      <w:r w:rsidR="00DB3F3E">
        <w:t xml:space="preserve"> </w:t>
      </w:r>
      <w:r w:rsidR="00E96483" w:rsidRPr="008E7BC2">
        <w:t>Any C</w:t>
      </w:r>
      <w:r w:rsidRPr="008E7BC2">
        <w:t xml:space="preserve">adet unable to attend the makeup training will be dismissed from the </w:t>
      </w:r>
      <w:r w:rsidR="00E96483" w:rsidRPr="008E7BC2">
        <w:lastRenderedPageBreak/>
        <w:t>A</w:t>
      </w:r>
      <w:r w:rsidRPr="008E7BC2">
        <w:t>cademy.</w:t>
      </w:r>
    </w:p>
    <w:p w14:paraId="51B255A5" w14:textId="77777777" w:rsidR="008712A4" w:rsidRDefault="008712A4" w:rsidP="00277B23">
      <w:pPr>
        <w:pStyle w:val="BodyTextFlush"/>
        <w:widowControl w:val="0"/>
        <w:numPr>
          <w:ilvl w:val="2"/>
          <w:numId w:val="34"/>
        </w:numPr>
        <w:spacing w:after="120"/>
      </w:pPr>
      <w:r>
        <w:t xml:space="preserve">Required Learning </w:t>
      </w:r>
      <w:r w:rsidR="00315864">
        <w:t>Activities</w:t>
      </w:r>
    </w:p>
    <w:p w14:paraId="039310F0" w14:textId="77777777" w:rsidR="00CC0655" w:rsidRDefault="00CC0655" w:rsidP="00277B23">
      <w:pPr>
        <w:pStyle w:val="BodyTextFlush"/>
        <w:widowControl w:val="0"/>
        <w:numPr>
          <w:ilvl w:val="3"/>
          <w:numId w:val="34"/>
        </w:numPr>
        <w:spacing w:after="120"/>
      </w:pPr>
      <w:r>
        <w:t xml:space="preserve">Learning Domains with “Required Learning </w:t>
      </w:r>
      <w:r w:rsidR="00315864">
        <w:t>Activity</w:t>
      </w:r>
      <w:r>
        <w:t xml:space="preserve">” </w:t>
      </w:r>
      <w:r w:rsidR="00315864">
        <w:t>(RLA</w:t>
      </w:r>
      <w:r w:rsidR="0012361F">
        <w:t xml:space="preserve">s) </w:t>
      </w:r>
      <w:r w:rsidR="0002520A">
        <w:t>will be identified on</w:t>
      </w:r>
      <w:r>
        <w:t xml:space="preserve"> the Cadet’s schedule</w:t>
      </w:r>
      <w:r w:rsidR="0012361F">
        <w:t>.</w:t>
      </w:r>
    </w:p>
    <w:p w14:paraId="06343444" w14:textId="77777777" w:rsidR="0012361F" w:rsidRDefault="0012361F" w:rsidP="00277B23">
      <w:pPr>
        <w:pStyle w:val="BodyTextFlush"/>
        <w:widowControl w:val="0"/>
        <w:numPr>
          <w:ilvl w:val="3"/>
          <w:numId w:val="34"/>
        </w:numPr>
        <w:spacing w:after="120"/>
      </w:pPr>
      <w:r>
        <w:t>Cadets are required to complete all of the RL</w:t>
      </w:r>
      <w:r w:rsidR="00F71AB8">
        <w:t>A</w:t>
      </w:r>
      <w:r>
        <w:t>s.</w:t>
      </w:r>
    </w:p>
    <w:p w14:paraId="5D06A121" w14:textId="7497E5D0" w:rsidR="0012361F" w:rsidRPr="008E7BC2" w:rsidRDefault="0012361F" w:rsidP="00277B23">
      <w:pPr>
        <w:pStyle w:val="BodyTextFlush"/>
        <w:widowControl w:val="0"/>
        <w:numPr>
          <w:ilvl w:val="4"/>
          <w:numId w:val="34"/>
        </w:numPr>
        <w:spacing w:after="120"/>
      </w:pPr>
      <w:r>
        <w:t>Cadets who miss an RL</w:t>
      </w:r>
      <w:r w:rsidR="00F71AB8">
        <w:t>A</w:t>
      </w:r>
      <w:r w:rsidR="00E96483">
        <w:t xml:space="preserve"> with an </w:t>
      </w:r>
      <w:r w:rsidR="00E96483" w:rsidRPr="008E7BC2">
        <w:t>excused absence</w:t>
      </w:r>
      <w:r w:rsidRPr="008E7BC2">
        <w:t xml:space="preserve"> will be allowed to complete a makeup session.</w:t>
      </w:r>
    </w:p>
    <w:p w14:paraId="1AA8E59E" w14:textId="390DD0C3" w:rsidR="00F71AB8" w:rsidRPr="008E7BC2" w:rsidRDefault="00F71AB8" w:rsidP="00277B23">
      <w:pPr>
        <w:pStyle w:val="BodyTextFlush"/>
        <w:widowControl w:val="0"/>
        <w:numPr>
          <w:ilvl w:val="4"/>
          <w:numId w:val="34"/>
        </w:numPr>
        <w:spacing w:after="120"/>
      </w:pPr>
      <w:r w:rsidRPr="008E7BC2">
        <w:t>Makeup tra</w:t>
      </w:r>
      <w:r w:rsidR="00E96483" w:rsidRPr="008E7BC2">
        <w:t>ining will be scheduled by the C</w:t>
      </w:r>
      <w:r w:rsidRPr="008E7BC2">
        <w:t>oordinator.</w:t>
      </w:r>
      <w:r w:rsidR="00DB3F3E">
        <w:t xml:space="preserve"> </w:t>
      </w:r>
      <w:r w:rsidR="00E96483" w:rsidRPr="008E7BC2">
        <w:t>Any C</w:t>
      </w:r>
      <w:r w:rsidRPr="008E7BC2">
        <w:t>adet unable to attend the makeup train</w:t>
      </w:r>
      <w:r w:rsidR="00E96483" w:rsidRPr="008E7BC2">
        <w:t>ing will be dismissed from the A</w:t>
      </w:r>
      <w:r w:rsidRPr="008E7BC2">
        <w:t>cademy.</w:t>
      </w:r>
    </w:p>
    <w:p w14:paraId="01E958F8" w14:textId="56FC1C45" w:rsidR="0012361F" w:rsidRPr="008E7BC2" w:rsidRDefault="0012361F" w:rsidP="00277B23">
      <w:pPr>
        <w:pStyle w:val="BodyTextFlush"/>
        <w:widowControl w:val="0"/>
        <w:numPr>
          <w:ilvl w:val="4"/>
          <w:numId w:val="34"/>
        </w:numPr>
        <w:spacing w:after="120"/>
      </w:pPr>
      <w:r w:rsidRPr="008E7BC2">
        <w:t>Cadets who miss an RL</w:t>
      </w:r>
      <w:r w:rsidR="00F71AB8" w:rsidRPr="008E7BC2">
        <w:t>A</w:t>
      </w:r>
      <w:r w:rsidRPr="008E7BC2">
        <w:t xml:space="preserve"> wit</w:t>
      </w:r>
      <w:r w:rsidR="00F71AB8" w:rsidRPr="008E7BC2">
        <w:t>h</w:t>
      </w:r>
      <w:r w:rsidR="00E96483" w:rsidRPr="008E7BC2">
        <w:t xml:space="preserve"> an</w:t>
      </w:r>
      <w:r w:rsidRPr="008E7BC2">
        <w:t xml:space="preserve"> unexcused </w:t>
      </w:r>
      <w:r w:rsidR="00E96483" w:rsidRPr="008E7BC2">
        <w:t>absence will be dismissed from the A</w:t>
      </w:r>
      <w:r w:rsidRPr="008E7BC2">
        <w:t>cademy.</w:t>
      </w:r>
    </w:p>
    <w:p w14:paraId="446CFF63" w14:textId="7A715DBF" w:rsidR="004D6476" w:rsidRPr="008E7BC2" w:rsidRDefault="00E96483" w:rsidP="00277B23">
      <w:pPr>
        <w:pStyle w:val="BodyTextFlush"/>
        <w:widowControl w:val="0"/>
        <w:numPr>
          <w:ilvl w:val="2"/>
          <w:numId w:val="34"/>
        </w:numPr>
        <w:spacing w:after="120"/>
      </w:pPr>
      <w:r w:rsidRPr="008E7BC2">
        <w:t>Scenario Testing</w:t>
      </w:r>
      <w:r w:rsidR="00D574F9" w:rsidRPr="008E7BC2">
        <w:t xml:space="preserve"> (Level 1)</w:t>
      </w:r>
    </w:p>
    <w:p w14:paraId="4B42F664" w14:textId="77777777" w:rsidR="00DB3F3E" w:rsidRDefault="00D14865" w:rsidP="00277B23">
      <w:pPr>
        <w:pStyle w:val="BodyTextFlush"/>
        <w:widowControl w:val="0"/>
        <w:numPr>
          <w:ilvl w:val="3"/>
          <w:numId w:val="34"/>
        </w:numPr>
        <w:spacing w:after="120"/>
      </w:pPr>
      <w:r w:rsidRPr="0020302D">
        <w:t xml:space="preserve">Cadets are required to attend all scheduled scenario testing.  </w:t>
      </w:r>
    </w:p>
    <w:p w14:paraId="5BFC5CF8" w14:textId="257908FC" w:rsidR="004D6476" w:rsidRDefault="00D14865" w:rsidP="00277B23">
      <w:pPr>
        <w:pStyle w:val="BodyTextFlush"/>
        <w:widowControl w:val="0"/>
        <w:numPr>
          <w:ilvl w:val="3"/>
          <w:numId w:val="34"/>
        </w:numPr>
        <w:spacing w:after="120"/>
      </w:pPr>
      <w:r w:rsidRPr="0020302D">
        <w:t xml:space="preserve">If a Cadet </w:t>
      </w:r>
      <w:r w:rsidR="004D6476">
        <w:t>misses</w:t>
      </w:r>
      <w:r w:rsidRPr="0020302D">
        <w:t xml:space="preserve"> any of the scheduled scenario training, </w:t>
      </w:r>
      <w:r w:rsidR="004D6476">
        <w:t xml:space="preserve">and the time missed is excused; </w:t>
      </w:r>
      <w:r w:rsidRPr="0020302D">
        <w:t xml:space="preserve">the Cadet </w:t>
      </w:r>
      <w:r w:rsidR="004D6476">
        <w:t>may</w:t>
      </w:r>
      <w:r w:rsidRPr="0020302D">
        <w:t xml:space="preserve"> be allowed to continue attending the Academy</w:t>
      </w:r>
      <w:r w:rsidR="004D6476">
        <w:t xml:space="preserve"> and make up </w:t>
      </w:r>
      <w:r w:rsidR="00DB3F3E">
        <w:t>the scenario testing as long as:</w:t>
      </w:r>
    </w:p>
    <w:p w14:paraId="74A4C0B8" w14:textId="7C24A0D7" w:rsidR="004D6476" w:rsidRDefault="004D6476" w:rsidP="00277B23">
      <w:pPr>
        <w:pStyle w:val="BodyTextFlush"/>
        <w:widowControl w:val="0"/>
        <w:numPr>
          <w:ilvl w:val="4"/>
          <w:numId w:val="34"/>
        </w:numPr>
        <w:spacing w:after="120"/>
      </w:pPr>
      <w:r>
        <w:t>The Coordinator is able to reschedule the test scenario.</w:t>
      </w:r>
    </w:p>
    <w:p w14:paraId="26894DC5" w14:textId="11B28037" w:rsidR="00D14865" w:rsidRPr="0020302D" w:rsidRDefault="004D6476" w:rsidP="00277B23">
      <w:pPr>
        <w:pStyle w:val="BodyTextFlush"/>
        <w:widowControl w:val="0"/>
        <w:numPr>
          <w:ilvl w:val="4"/>
          <w:numId w:val="34"/>
        </w:numPr>
        <w:spacing w:after="120"/>
      </w:pPr>
      <w:r>
        <w:t xml:space="preserve">The time missed does not exceed the allowable time that a Cadet is able to miss (5%).  </w:t>
      </w:r>
    </w:p>
    <w:p w14:paraId="03AC1782" w14:textId="77777777" w:rsidR="00D14865" w:rsidRDefault="00D14865" w:rsidP="00277B23">
      <w:pPr>
        <w:pStyle w:val="BodyTextFlush"/>
        <w:widowControl w:val="0"/>
        <w:numPr>
          <w:ilvl w:val="3"/>
          <w:numId w:val="34"/>
        </w:numPr>
        <w:spacing w:after="120"/>
      </w:pPr>
      <w:r w:rsidRPr="0020302D">
        <w:t xml:space="preserve">If the Cadet chooses not to complete the missed scenario testing, he/she will have to </w:t>
      </w:r>
      <w:r w:rsidR="00D574F9">
        <w:t>retake Level I from the beginning in order</w:t>
      </w:r>
      <w:r w:rsidRPr="0020302D">
        <w:t xml:space="preserve"> to receive the POST Modular Format Academy Certificate.</w:t>
      </w:r>
    </w:p>
    <w:p w14:paraId="5790B4FA" w14:textId="77777777" w:rsidR="00D14865" w:rsidRPr="0020302D" w:rsidRDefault="00D14865" w:rsidP="00277B23">
      <w:pPr>
        <w:pStyle w:val="BodyTextFlush"/>
        <w:widowControl w:val="0"/>
        <w:numPr>
          <w:ilvl w:val="1"/>
          <w:numId w:val="34"/>
        </w:numPr>
        <w:spacing w:after="120"/>
      </w:pPr>
      <w:r w:rsidRPr="0020302D">
        <w:t>TERMINATION/DROPPING</w:t>
      </w:r>
    </w:p>
    <w:p w14:paraId="4126FC92" w14:textId="77777777" w:rsidR="00D14865" w:rsidRPr="0020302D" w:rsidRDefault="00D14865" w:rsidP="00277B23">
      <w:pPr>
        <w:pStyle w:val="BodyTextFlush"/>
        <w:widowControl w:val="0"/>
        <w:numPr>
          <w:ilvl w:val="2"/>
          <w:numId w:val="34"/>
        </w:numPr>
        <w:spacing w:after="120"/>
      </w:pPr>
      <w:r w:rsidRPr="0020302D">
        <w:t>Termination</w:t>
      </w:r>
    </w:p>
    <w:p w14:paraId="224F445A" w14:textId="0DF72EC0" w:rsidR="00D14865" w:rsidRPr="008E7BC2" w:rsidRDefault="00D14865" w:rsidP="00277B23">
      <w:pPr>
        <w:pStyle w:val="BodyTextFlush"/>
        <w:widowControl w:val="0"/>
        <w:numPr>
          <w:ilvl w:val="3"/>
          <w:numId w:val="34"/>
        </w:numPr>
        <w:spacing w:after="120"/>
      </w:pPr>
      <w:r w:rsidRPr="0020302D">
        <w:t xml:space="preserve">Cadets who are dismissed or terminated from </w:t>
      </w:r>
      <w:r w:rsidRPr="008E7BC2">
        <w:t xml:space="preserve">the </w:t>
      </w:r>
      <w:r w:rsidR="004A6E95" w:rsidRPr="008E7BC2">
        <w:t>A</w:t>
      </w:r>
      <w:r w:rsidRPr="008E7BC2">
        <w:t>cade</w:t>
      </w:r>
      <w:r w:rsidR="004A6E95" w:rsidRPr="008E7BC2">
        <w:t>my</w:t>
      </w:r>
      <w:r w:rsidRPr="008E7BC2">
        <w:t xml:space="preserve"> may choose to “drop” the course in order to avoid </w:t>
      </w:r>
      <w:r w:rsidR="009F32AC">
        <w:t>a failing grade</w:t>
      </w:r>
      <w:r w:rsidRPr="008E7BC2">
        <w:t xml:space="preserve">.  </w:t>
      </w:r>
    </w:p>
    <w:p w14:paraId="4F2D637B" w14:textId="6C24AE9A" w:rsidR="00D14865" w:rsidRPr="008E7BC2" w:rsidRDefault="00B20ED5" w:rsidP="00277B23">
      <w:pPr>
        <w:pStyle w:val="BodyTextFlush"/>
        <w:widowControl w:val="0"/>
        <w:numPr>
          <w:ilvl w:val="3"/>
          <w:numId w:val="34"/>
        </w:numPr>
        <w:spacing w:after="120"/>
      </w:pPr>
      <w:r>
        <w:t>Those C</w:t>
      </w:r>
      <w:r w:rsidR="00D14865" w:rsidRPr="008E7BC2">
        <w:t xml:space="preserve">adets who choose to “drop” the course must follow the Yuba College procedure and timeline for dropping or withdrawing from a class.  </w:t>
      </w:r>
    </w:p>
    <w:p w14:paraId="64B5417C" w14:textId="3729D1F5" w:rsidR="00D14865" w:rsidRPr="008E7BC2" w:rsidRDefault="00B20ED5" w:rsidP="00277B23">
      <w:pPr>
        <w:pStyle w:val="BodyTextFlush"/>
        <w:widowControl w:val="0"/>
        <w:numPr>
          <w:ilvl w:val="2"/>
          <w:numId w:val="34"/>
        </w:numPr>
        <w:spacing w:after="120"/>
      </w:pPr>
      <w:r>
        <w:t>Those C</w:t>
      </w:r>
      <w:r w:rsidR="00D14865" w:rsidRPr="008E7BC2">
        <w:t>adets who choose to “drop” the course must notify the Academy Coordinator.</w:t>
      </w:r>
    </w:p>
    <w:p w14:paraId="149B9B1E" w14:textId="77777777" w:rsidR="00D14865" w:rsidRPr="008E7BC2" w:rsidRDefault="00D14865" w:rsidP="00277B23">
      <w:pPr>
        <w:pStyle w:val="BodyTextFlush"/>
        <w:widowControl w:val="0"/>
        <w:numPr>
          <w:ilvl w:val="1"/>
          <w:numId w:val="34"/>
        </w:numPr>
        <w:spacing w:after="120"/>
      </w:pPr>
      <w:r w:rsidRPr="008E7BC2">
        <w:t>GRADING</w:t>
      </w:r>
    </w:p>
    <w:p w14:paraId="7E601EF5" w14:textId="2D1560AB" w:rsidR="00880707" w:rsidRPr="000F52D2" w:rsidRDefault="00D14865" w:rsidP="00277B23">
      <w:pPr>
        <w:pStyle w:val="BodyTextFlush"/>
        <w:widowControl w:val="0"/>
        <w:numPr>
          <w:ilvl w:val="2"/>
          <w:numId w:val="34"/>
        </w:numPr>
        <w:spacing w:after="120"/>
      </w:pPr>
      <w:r w:rsidRPr="000F52D2">
        <w:t>The following guidelines are</w:t>
      </w:r>
      <w:r w:rsidR="004A6E95" w:rsidRPr="000F52D2">
        <w:t xml:space="preserve"> set for the named subject area:</w:t>
      </w:r>
    </w:p>
    <w:p w14:paraId="77990ADD" w14:textId="4DB1CE5A" w:rsidR="00D14865" w:rsidRPr="000F52D2" w:rsidRDefault="00D14865" w:rsidP="00277B23">
      <w:pPr>
        <w:pStyle w:val="BodyTextFlush"/>
        <w:widowControl w:val="0"/>
        <w:numPr>
          <w:ilvl w:val="3"/>
          <w:numId w:val="34"/>
        </w:numPr>
        <w:spacing w:after="120"/>
      </w:pPr>
      <w:r w:rsidRPr="000F52D2">
        <w:t>Academics - POST assigns cut scores for each POST const</w:t>
      </w:r>
      <w:r w:rsidR="005476A4">
        <w:t xml:space="preserve">ructed examination.  </w:t>
      </w:r>
      <w:r w:rsidR="009F32AC">
        <w:t>The current cut off score for the MOD I, III, and III is 84% but that is subject to change by POST.</w:t>
      </w:r>
    </w:p>
    <w:p w14:paraId="63E4309F" w14:textId="2A55D6BF" w:rsidR="00D14865" w:rsidRPr="0020302D" w:rsidRDefault="00C77B34" w:rsidP="00277B23">
      <w:pPr>
        <w:pStyle w:val="BodyTextFlush"/>
        <w:widowControl w:val="0"/>
        <w:numPr>
          <w:ilvl w:val="3"/>
          <w:numId w:val="34"/>
        </w:numPr>
        <w:spacing w:after="120"/>
      </w:pPr>
      <w:r w:rsidRPr="0020302D">
        <w:t>Overall,</w:t>
      </w:r>
      <w:r w:rsidR="00D14865" w:rsidRPr="0020302D">
        <w:t xml:space="preserve"> an academic average of 80% is needed.</w:t>
      </w:r>
    </w:p>
    <w:p w14:paraId="6D809612" w14:textId="0F9FB2E8" w:rsidR="00D14865" w:rsidRPr="0020302D" w:rsidRDefault="00212ACC" w:rsidP="00277B23">
      <w:pPr>
        <w:pStyle w:val="BodyTextFlush"/>
        <w:widowControl w:val="0"/>
        <w:numPr>
          <w:ilvl w:val="3"/>
          <w:numId w:val="34"/>
        </w:numPr>
        <w:spacing w:after="120"/>
      </w:pPr>
      <w:r>
        <w:t>Firearms – Pass/Fail</w:t>
      </w:r>
    </w:p>
    <w:p w14:paraId="734DAA3F" w14:textId="106AF792" w:rsidR="00D14865" w:rsidRPr="0020302D" w:rsidRDefault="00D14865" w:rsidP="00277B23">
      <w:pPr>
        <w:pStyle w:val="BodyTextFlush"/>
        <w:widowControl w:val="0"/>
        <w:numPr>
          <w:ilvl w:val="3"/>
          <w:numId w:val="34"/>
        </w:numPr>
        <w:spacing w:after="120"/>
      </w:pPr>
      <w:r w:rsidRPr="0020302D">
        <w:lastRenderedPageBreak/>
        <w:t>Arrest</w:t>
      </w:r>
      <w:r w:rsidR="00212ACC">
        <w:t>/Control Techniques - Pass/Fail</w:t>
      </w:r>
    </w:p>
    <w:p w14:paraId="7FE1BD2E" w14:textId="77777777" w:rsidR="00D14865" w:rsidRPr="0020302D" w:rsidRDefault="00D14865" w:rsidP="00277B23">
      <w:pPr>
        <w:pStyle w:val="BodyTextFlush"/>
        <w:widowControl w:val="0"/>
        <w:numPr>
          <w:ilvl w:val="3"/>
          <w:numId w:val="34"/>
        </w:numPr>
        <w:spacing w:after="120"/>
      </w:pPr>
      <w:r w:rsidRPr="0020302D">
        <w:t>Emergency Vehicle Operations (EVOC) – Pass/Fail</w:t>
      </w:r>
    </w:p>
    <w:p w14:paraId="20402AED" w14:textId="2D2AEE31" w:rsidR="00D14865" w:rsidRPr="00D467FF" w:rsidRDefault="00BC6FB5" w:rsidP="00277B23">
      <w:pPr>
        <w:pStyle w:val="BodyTextFlush"/>
        <w:widowControl w:val="0"/>
        <w:numPr>
          <w:ilvl w:val="3"/>
          <w:numId w:val="34"/>
        </w:numPr>
        <w:spacing w:after="120"/>
      </w:pPr>
      <w:r>
        <w:t xml:space="preserve">Report Writing </w:t>
      </w:r>
      <w:r w:rsidRPr="00D467FF">
        <w:t>– P.O.S.T.</w:t>
      </w:r>
      <w:r w:rsidR="00D14865" w:rsidRPr="00D467FF">
        <w:t xml:space="preserve"> scoring</w:t>
      </w:r>
      <w:r w:rsidRPr="00D467FF">
        <w:t xml:space="preserve"> matrix</w:t>
      </w:r>
      <w:r w:rsidR="00D14865" w:rsidRPr="00D467FF">
        <w:t xml:space="preserve"> (explained in a h</w:t>
      </w:r>
      <w:r w:rsidR="005476A4">
        <w:t>andout in LD18, Report Writing)</w:t>
      </w:r>
    </w:p>
    <w:p w14:paraId="42DB80ED" w14:textId="5C3C7609" w:rsidR="00D14865" w:rsidRPr="00D467FF" w:rsidRDefault="00D14865" w:rsidP="00277B23">
      <w:pPr>
        <w:pStyle w:val="BodyTextFlush"/>
        <w:widowControl w:val="0"/>
        <w:numPr>
          <w:ilvl w:val="3"/>
          <w:numId w:val="34"/>
        </w:numPr>
        <w:spacing w:after="120"/>
      </w:pPr>
      <w:r w:rsidRPr="00D467FF">
        <w:t>Scena</w:t>
      </w:r>
      <w:r w:rsidR="009F32AC">
        <w:t>rios - 80</w:t>
      </w:r>
      <w:r w:rsidR="00BC6FB5" w:rsidRPr="00D467FF">
        <w:t>% in each graded skill</w:t>
      </w:r>
    </w:p>
    <w:p w14:paraId="298467C2" w14:textId="664047F0" w:rsidR="00D14865" w:rsidRPr="00D467FF" w:rsidRDefault="00D14865" w:rsidP="00277B23">
      <w:pPr>
        <w:pStyle w:val="BodyTextFlush"/>
        <w:widowControl w:val="0"/>
        <w:numPr>
          <w:ilvl w:val="2"/>
          <w:numId w:val="34"/>
        </w:numPr>
        <w:spacing w:after="120"/>
      </w:pPr>
      <w:r w:rsidRPr="00D467FF">
        <w:t>Fail</w:t>
      </w:r>
      <w:r w:rsidR="005476A4">
        <w:t>ed exams/scenarios/motor skills:</w:t>
      </w:r>
    </w:p>
    <w:p w14:paraId="161C254D" w14:textId="667BBC2F" w:rsidR="00D14865" w:rsidRPr="00D467FF" w:rsidRDefault="007500F5" w:rsidP="00277B23">
      <w:pPr>
        <w:pStyle w:val="BodyTextFlush"/>
        <w:widowControl w:val="0"/>
        <w:numPr>
          <w:ilvl w:val="3"/>
          <w:numId w:val="34"/>
        </w:numPr>
        <w:spacing w:after="120"/>
      </w:pPr>
      <w:r>
        <w:t>Written E</w:t>
      </w:r>
      <w:r w:rsidR="005476A4">
        <w:t>xaminations</w:t>
      </w:r>
    </w:p>
    <w:p w14:paraId="09DF92C4" w14:textId="77777777" w:rsidR="00BB075E" w:rsidRPr="00D467FF" w:rsidRDefault="00D14865" w:rsidP="00277B23">
      <w:pPr>
        <w:pStyle w:val="BodyTextFlush"/>
        <w:widowControl w:val="0"/>
        <w:numPr>
          <w:ilvl w:val="4"/>
          <w:numId w:val="34"/>
        </w:numPr>
        <w:spacing w:after="120"/>
      </w:pPr>
      <w:r w:rsidRPr="00D467FF">
        <w:t>When a Cadet fails a POST or Academy constructed examination, he/she will be a</w:t>
      </w:r>
      <w:r w:rsidR="0002520A" w:rsidRPr="00D467FF">
        <w:t>llowed to remediate and re-test</w:t>
      </w:r>
      <w:r w:rsidRPr="00D467FF">
        <w:t xml:space="preserve"> that exam.  </w:t>
      </w:r>
    </w:p>
    <w:p w14:paraId="457FE612" w14:textId="77777777" w:rsidR="003003C1" w:rsidRPr="00D467FF" w:rsidRDefault="003003C1" w:rsidP="00277B23">
      <w:pPr>
        <w:pStyle w:val="BodyTextFlush"/>
        <w:widowControl w:val="0"/>
        <w:numPr>
          <w:ilvl w:val="4"/>
          <w:numId w:val="34"/>
        </w:numPr>
        <w:spacing w:after="120"/>
      </w:pPr>
      <w:r w:rsidRPr="00D467FF">
        <w:t>Remedial Training</w:t>
      </w:r>
    </w:p>
    <w:p w14:paraId="390CD3C9" w14:textId="77777777" w:rsidR="003003C1" w:rsidRPr="00D467FF" w:rsidRDefault="003003C1" w:rsidP="00277B23">
      <w:pPr>
        <w:pStyle w:val="BodyTextFlush"/>
        <w:widowControl w:val="0"/>
        <w:numPr>
          <w:ilvl w:val="5"/>
          <w:numId w:val="34"/>
        </w:numPr>
        <w:spacing w:after="120"/>
      </w:pPr>
      <w:r w:rsidRPr="00D467FF">
        <w:t xml:space="preserve">To assist the Cadet in passing the retest, remediation instruction and remediation assignments will be offered.  </w:t>
      </w:r>
    </w:p>
    <w:p w14:paraId="7C10A469" w14:textId="77777777" w:rsidR="003003C1" w:rsidRPr="00D467FF" w:rsidRDefault="003003C1" w:rsidP="00277B23">
      <w:pPr>
        <w:pStyle w:val="BodyTextFlush"/>
        <w:widowControl w:val="0"/>
        <w:numPr>
          <w:ilvl w:val="6"/>
          <w:numId w:val="34"/>
        </w:numPr>
        <w:spacing w:after="120"/>
      </w:pPr>
      <w:r w:rsidRPr="00D467FF">
        <w:t>It will be the Cadet’s choice whether to accept these assignments.</w:t>
      </w:r>
    </w:p>
    <w:p w14:paraId="78D7DC8B" w14:textId="078A8009" w:rsidR="003003C1" w:rsidRPr="00D467FF" w:rsidRDefault="003003C1" w:rsidP="00277B23">
      <w:pPr>
        <w:pStyle w:val="BodyTextFlush"/>
        <w:widowControl w:val="0"/>
        <w:numPr>
          <w:ilvl w:val="6"/>
          <w:numId w:val="34"/>
        </w:numPr>
        <w:spacing w:after="120"/>
      </w:pPr>
      <w:r w:rsidRPr="00D467FF">
        <w:t>Cadets who fail to complete</w:t>
      </w:r>
      <w:r w:rsidR="0035244C" w:rsidRPr="00D467FF">
        <w:t xml:space="preserve"> a</w:t>
      </w:r>
      <w:r w:rsidRPr="00D467FF">
        <w:t xml:space="preserve"> remedial assignment have a higher chance of failing a re-test</w:t>
      </w:r>
      <w:r w:rsidR="0035244C" w:rsidRPr="00D467FF">
        <w:t>.</w:t>
      </w:r>
    </w:p>
    <w:p w14:paraId="23FA096A" w14:textId="77777777" w:rsidR="003003C1" w:rsidRPr="0020302D" w:rsidRDefault="003003C1" w:rsidP="00277B23">
      <w:pPr>
        <w:pStyle w:val="BodyTextFlush"/>
        <w:widowControl w:val="0"/>
        <w:numPr>
          <w:ilvl w:val="5"/>
          <w:numId w:val="34"/>
        </w:numPr>
        <w:spacing w:after="120"/>
      </w:pPr>
      <w:r w:rsidRPr="0020302D">
        <w:t xml:space="preserve">Remediation instruction and </w:t>
      </w:r>
      <w:r>
        <w:t>the retest</w:t>
      </w:r>
      <w:r w:rsidRPr="0020302D">
        <w:t xml:space="preserve"> will normally be scheduled on a day agreed upon by both the Coordinator and Cadet.</w:t>
      </w:r>
    </w:p>
    <w:p w14:paraId="39F06A14" w14:textId="77777777" w:rsidR="003003C1" w:rsidRPr="0020302D" w:rsidRDefault="003003C1" w:rsidP="00277B23">
      <w:pPr>
        <w:pStyle w:val="BodyTextFlush"/>
        <w:widowControl w:val="0"/>
        <w:numPr>
          <w:ilvl w:val="5"/>
          <w:numId w:val="34"/>
        </w:numPr>
        <w:spacing w:after="120"/>
      </w:pPr>
      <w:r w:rsidRPr="0020302D">
        <w:rPr>
          <w:b/>
          <w:u w:val="single"/>
        </w:rPr>
        <w:t xml:space="preserve">Any failure of a POST constructed </w:t>
      </w:r>
      <w:r>
        <w:rPr>
          <w:b/>
          <w:u w:val="single"/>
        </w:rPr>
        <w:t>retest</w:t>
      </w:r>
      <w:r w:rsidRPr="0020302D">
        <w:rPr>
          <w:b/>
          <w:u w:val="single"/>
        </w:rPr>
        <w:t xml:space="preserve"> or Academy constructed </w:t>
      </w:r>
      <w:r>
        <w:rPr>
          <w:b/>
          <w:u w:val="single"/>
        </w:rPr>
        <w:t>retest</w:t>
      </w:r>
      <w:r w:rsidRPr="0020302D">
        <w:rPr>
          <w:b/>
          <w:u w:val="single"/>
        </w:rPr>
        <w:t xml:space="preserve"> will result in termination from the Academy.</w:t>
      </w:r>
    </w:p>
    <w:p w14:paraId="0407EDA9" w14:textId="77777777" w:rsidR="003003C1" w:rsidRPr="003003C1" w:rsidRDefault="003003C1" w:rsidP="00277B23">
      <w:pPr>
        <w:pStyle w:val="BodyTextFlush"/>
        <w:widowControl w:val="0"/>
        <w:numPr>
          <w:ilvl w:val="4"/>
          <w:numId w:val="34"/>
        </w:numPr>
        <w:spacing w:after="120"/>
      </w:pPr>
      <w:r>
        <w:t>Academic Score</w:t>
      </w:r>
    </w:p>
    <w:p w14:paraId="759468FA" w14:textId="77777777" w:rsidR="00D14865" w:rsidRDefault="00D14865" w:rsidP="00277B23">
      <w:pPr>
        <w:pStyle w:val="BodyTextFlush"/>
        <w:widowControl w:val="0"/>
        <w:numPr>
          <w:ilvl w:val="5"/>
          <w:numId w:val="34"/>
        </w:numPr>
        <w:spacing w:after="120"/>
      </w:pPr>
      <w:r w:rsidRPr="0020302D">
        <w:t>All exams, both POST and Academy, will figure into the Cadet’s academic average.</w:t>
      </w:r>
    </w:p>
    <w:p w14:paraId="5A38E0C2" w14:textId="1B6333A3" w:rsidR="00D14865" w:rsidRPr="00D467FF" w:rsidRDefault="00D14865" w:rsidP="00277B23">
      <w:pPr>
        <w:pStyle w:val="BodyTextFlush"/>
        <w:widowControl w:val="0"/>
        <w:numPr>
          <w:ilvl w:val="5"/>
          <w:numId w:val="34"/>
        </w:numPr>
        <w:spacing w:after="120"/>
      </w:pPr>
      <w:r w:rsidRPr="0020302D">
        <w:t xml:space="preserve">If a Cadet fails to attain a cut score but successfully remediates the exam, the </w:t>
      </w:r>
      <w:r w:rsidRPr="0020302D">
        <w:rPr>
          <w:u w:val="single"/>
        </w:rPr>
        <w:t>first</w:t>
      </w:r>
      <w:r w:rsidRPr="0020302D">
        <w:t xml:space="preserve"> test score will be figured into the Cadet’s academic </w:t>
      </w:r>
      <w:r w:rsidRPr="00D467FF">
        <w:t>average</w:t>
      </w:r>
      <w:r w:rsidR="0035244C" w:rsidRPr="00D467FF">
        <w:t>,</w:t>
      </w:r>
      <w:r w:rsidRPr="00D467FF">
        <w:t xml:space="preserve"> </w:t>
      </w:r>
      <w:r w:rsidRPr="00D467FF">
        <w:rPr>
          <w:u w:val="single"/>
        </w:rPr>
        <w:t>not</w:t>
      </w:r>
      <w:r w:rsidRPr="00D467FF">
        <w:t xml:space="preserve"> the remediation score.</w:t>
      </w:r>
    </w:p>
    <w:p w14:paraId="145A8B17" w14:textId="77777777" w:rsidR="005476A4" w:rsidRDefault="00D14865" w:rsidP="00277B23">
      <w:pPr>
        <w:pStyle w:val="BodyTextFlush"/>
        <w:widowControl w:val="0"/>
        <w:numPr>
          <w:ilvl w:val="4"/>
          <w:numId w:val="34"/>
        </w:numPr>
        <w:spacing w:after="120"/>
      </w:pPr>
      <w:r w:rsidRPr="00D467FF">
        <w:t>There will be situations in which a Cadet will miss an examination</w:t>
      </w:r>
      <w:r w:rsidR="0002520A" w:rsidRPr="00D467FF">
        <w:t>.  A Cadet taking a makeup test will not discuss that test</w:t>
      </w:r>
      <w:r w:rsidRPr="00D467FF">
        <w:t xml:space="preserve"> with Cadets</w:t>
      </w:r>
      <w:r w:rsidR="0002520A" w:rsidRPr="00D467FF">
        <w:t xml:space="preserve"> who have already taken it</w:t>
      </w:r>
      <w:r w:rsidRPr="00D467FF">
        <w:t>.  This is considered cheating for Cadets to discuss the exam and is grounds for termination from the Academy.</w:t>
      </w:r>
    </w:p>
    <w:p w14:paraId="11891E93" w14:textId="58DC3E9A" w:rsidR="00D14865" w:rsidRDefault="00D14865" w:rsidP="00277B23">
      <w:pPr>
        <w:pStyle w:val="BodyTextFlush"/>
        <w:widowControl w:val="0"/>
        <w:numPr>
          <w:ilvl w:val="4"/>
          <w:numId w:val="34"/>
        </w:numPr>
        <w:spacing w:after="120"/>
      </w:pPr>
      <w:r w:rsidRPr="00D467FF">
        <w:t>Makeup exams will be given during the first training day following the missed exam</w:t>
      </w:r>
      <w:r w:rsidR="0035244C" w:rsidRPr="00D467FF">
        <w:t>, unless</w:t>
      </w:r>
      <w:r w:rsidRPr="00D467FF">
        <w:t xml:space="preserve"> otherwise</w:t>
      </w:r>
      <w:r w:rsidRPr="0020302D">
        <w:t xml:space="preserve"> approved by Staff.</w:t>
      </w:r>
    </w:p>
    <w:p w14:paraId="039C270F" w14:textId="79A43D3C" w:rsidR="00D14865" w:rsidRPr="0020302D" w:rsidRDefault="005476A4" w:rsidP="00277B23">
      <w:pPr>
        <w:pStyle w:val="BodyTextFlush"/>
        <w:widowControl w:val="0"/>
        <w:numPr>
          <w:ilvl w:val="3"/>
          <w:numId w:val="34"/>
        </w:numPr>
        <w:spacing w:after="120"/>
      </w:pPr>
      <w:r>
        <w:t>Firearms</w:t>
      </w:r>
    </w:p>
    <w:p w14:paraId="3E89719C" w14:textId="0AF69324" w:rsidR="00D14865" w:rsidRPr="00D467FF" w:rsidRDefault="00D14865" w:rsidP="00277B23">
      <w:pPr>
        <w:pStyle w:val="BodyTextFlush"/>
        <w:widowControl w:val="0"/>
        <w:numPr>
          <w:ilvl w:val="4"/>
          <w:numId w:val="34"/>
        </w:numPr>
        <w:spacing w:after="120"/>
      </w:pPr>
      <w:r w:rsidRPr="0020302D">
        <w:t>All Cadets will have to pass (qualify) with their handguns and a shotgun in various firearms cour</w:t>
      </w:r>
      <w:r w:rsidR="00940696">
        <w:t xml:space="preserve">ses set by the Academy </w:t>
      </w:r>
      <w:r w:rsidR="00940696" w:rsidRPr="00D467FF">
        <w:t>Range</w:t>
      </w:r>
      <w:r w:rsidRPr="00D467FF">
        <w:t>master and POST guidelines.</w:t>
      </w:r>
    </w:p>
    <w:p w14:paraId="535236AF" w14:textId="77777777" w:rsidR="00D14865" w:rsidRPr="00D467FF" w:rsidRDefault="00D14865" w:rsidP="00277B23">
      <w:pPr>
        <w:pStyle w:val="BodyTextFlush"/>
        <w:widowControl w:val="0"/>
        <w:numPr>
          <w:ilvl w:val="4"/>
          <w:numId w:val="34"/>
        </w:numPr>
        <w:spacing w:after="120"/>
      </w:pPr>
      <w:r w:rsidRPr="00D467FF">
        <w:t xml:space="preserve">Cadets will be allowed a practice run that is similar to the actual </w:t>
      </w:r>
      <w:r w:rsidRPr="00D467FF">
        <w:lastRenderedPageBreak/>
        <w:t xml:space="preserve">qualification course.  </w:t>
      </w:r>
    </w:p>
    <w:p w14:paraId="0BFA0612" w14:textId="77777777" w:rsidR="00732F15" w:rsidRPr="00D467FF" w:rsidRDefault="00D14865" w:rsidP="00277B23">
      <w:pPr>
        <w:pStyle w:val="BodyTextFlush"/>
        <w:widowControl w:val="0"/>
        <w:numPr>
          <w:ilvl w:val="4"/>
          <w:numId w:val="34"/>
        </w:numPr>
        <w:spacing w:after="120"/>
      </w:pPr>
      <w:r w:rsidRPr="00D467FF">
        <w:t>If a Cadet fails a qualification course, the Cadet will be allowed to practice, on his/her own time</w:t>
      </w:r>
      <w:r w:rsidR="00732F15" w:rsidRPr="00D467FF">
        <w:t>.</w:t>
      </w:r>
    </w:p>
    <w:p w14:paraId="225003A4" w14:textId="77777777" w:rsidR="00732F15" w:rsidRPr="00D467FF" w:rsidRDefault="00732F15" w:rsidP="00277B23">
      <w:pPr>
        <w:pStyle w:val="BodyTextFlush"/>
        <w:widowControl w:val="0"/>
        <w:numPr>
          <w:ilvl w:val="4"/>
          <w:numId w:val="34"/>
        </w:numPr>
        <w:spacing w:after="120"/>
      </w:pPr>
      <w:r w:rsidRPr="00D467FF">
        <w:t>The Academy Coordinator will schedule the remediation re-test</w:t>
      </w:r>
      <w:r w:rsidR="0012361F" w:rsidRPr="00D467FF">
        <w:t xml:space="preserve"> date</w:t>
      </w:r>
      <w:r w:rsidR="0002520A" w:rsidRPr="00D467FF">
        <w:t xml:space="preserve"> and time</w:t>
      </w:r>
      <w:r w:rsidRPr="00D467FF">
        <w:t xml:space="preserve">. </w:t>
      </w:r>
    </w:p>
    <w:p w14:paraId="6F860B0E" w14:textId="5064F08C" w:rsidR="00D14865" w:rsidRPr="00D467FF" w:rsidRDefault="00732F15" w:rsidP="00277B23">
      <w:pPr>
        <w:pStyle w:val="BodyTextFlush"/>
        <w:widowControl w:val="0"/>
        <w:numPr>
          <w:ilvl w:val="4"/>
          <w:numId w:val="34"/>
        </w:numPr>
        <w:spacing w:after="120"/>
      </w:pPr>
      <w:r w:rsidRPr="00D467FF">
        <w:t>Any Cadet failing the re</w:t>
      </w:r>
      <w:r w:rsidR="00940696" w:rsidRPr="00D467FF">
        <w:t>-test will be dropped from the A</w:t>
      </w:r>
      <w:r w:rsidRPr="00D467FF">
        <w:t>cademy.</w:t>
      </w:r>
    </w:p>
    <w:p w14:paraId="453B2FFD" w14:textId="3AB84905" w:rsidR="00D14865" w:rsidRPr="00D467FF" w:rsidRDefault="007500F5" w:rsidP="00277B23">
      <w:pPr>
        <w:pStyle w:val="BodyTextFlush"/>
        <w:widowControl w:val="0"/>
        <w:numPr>
          <w:ilvl w:val="3"/>
          <w:numId w:val="34"/>
        </w:numPr>
        <w:spacing w:after="120"/>
      </w:pPr>
      <w:r>
        <w:t>Report Writing</w:t>
      </w:r>
    </w:p>
    <w:p w14:paraId="1AC7286F" w14:textId="1CC35985" w:rsidR="00D14865" w:rsidRPr="00D467FF" w:rsidRDefault="00D14865" w:rsidP="00277B23">
      <w:pPr>
        <w:pStyle w:val="BodyTextFlush"/>
        <w:widowControl w:val="0"/>
        <w:numPr>
          <w:ilvl w:val="4"/>
          <w:numId w:val="34"/>
        </w:numPr>
        <w:spacing w:after="120"/>
      </w:pPr>
      <w:r w:rsidRPr="00D467FF">
        <w:t>Cadets will be given a</w:t>
      </w:r>
      <w:r w:rsidR="00D467FF" w:rsidRPr="00D467FF">
        <w:t xml:space="preserve"> sufficient</w:t>
      </w:r>
      <w:r w:rsidRPr="00D467FF">
        <w:t xml:space="preserve"> number of reports to write</w:t>
      </w:r>
      <w:r w:rsidR="00D467FF" w:rsidRPr="00D467FF">
        <w:t xml:space="preserve"> as determined</w:t>
      </w:r>
      <w:r w:rsidRPr="00D467FF">
        <w:t xml:space="preserve"> by the report writing instructor.  Each report w</w:t>
      </w:r>
      <w:r w:rsidR="00D467FF">
        <w:t xml:space="preserve">ill be scored using the P.O.S.T. Investigative Report Writing Competency Test Form. </w:t>
      </w:r>
    </w:p>
    <w:p w14:paraId="5859A2E0" w14:textId="77777777" w:rsidR="007500F5" w:rsidRDefault="00940696" w:rsidP="00277B23">
      <w:pPr>
        <w:pStyle w:val="BodyTextFlush"/>
        <w:widowControl w:val="0"/>
        <w:numPr>
          <w:ilvl w:val="4"/>
          <w:numId w:val="34"/>
        </w:numPr>
        <w:spacing w:after="120"/>
      </w:pPr>
      <w:r w:rsidRPr="00D467FF">
        <w:t>A p</w:t>
      </w:r>
      <w:r w:rsidR="00D14865" w:rsidRPr="00D467FF">
        <w:t xml:space="preserve">assing score </w:t>
      </w:r>
      <w:r w:rsidR="00571B68" w:rsidRPr="00D467FF">
        <w:t>is 80%</w:t>
      </w:r>
      <w:r w:rsidR="00D14865" w:rsidRPr="00D467FF">
        <w:t>.</w:t>
      </w:r>
    </w:p>
    <w:p w14:paraId="01917E76" w14:textId="4C5447F7" w:rsidR="00571B68" w:rsidRPr="00D467FF" w:rsidRDefault="0051737D" w:rsidP="00277B23">
      <w:pPr>
        <w:pStyle w:val="BodyTextFlush"/>
        <w:widowControl w:val="0"/>
        <w:numPr>
          <w:ilvl w:val="4"/>
          <w:numId w:val="34"/>
        </w:numPr>
        <w:spacing w:after="120"/>
      </w:pPr>
      <w:r w:rsidRPr="00D467FF">
        <w:t>C</w:t>
      </w:r>
      <w:r w:rsidR="00571B68" w:rsidRPr="00D467FF">
        <w:t xml:space="preserve">adets </w:t>
      </w:r>
      <w:r w:rsidRPr="00D467FF">
        <w:t>are required to pass</w:t>
      </w:r>
      <w:r w:rsidR="00571B68" w:rsidRPr="00D467FF">
        <w:t xml:space="preserve"> graded report</w:t>
      </w:r>
      <w:r w:rsidRPr="00D467FF">
        <w:t>s</w:t>
      </w:r>
      <w:r w:rsidR="00940696" w:rsidRPr="00D467FF">
        <w:t>.</w:t>
      </w:r>
    </w:p>
    <w:p w14:paraId="45E037AB" w14:textId="78C57775" w:rsidR="00880707" w:rsidRPr="00D467FF" w:rsidRDefault="00940696" w:rsidP="00277B23">
      <w:pPr>
        <w:pStyle w:val="BodyTextFlush"/>
        <w:widowControl w:val="0"/>
        <w:numPr>
          <w:ilvl w:val="5"/>
          <w:numId w:val="34"/>
        </w:numPr>
        <w:spacing w:after="120"/>
      </w:pPr>
      <w:r w:rsidRPr="00D467FF">
        <w:t>If a C</w:t>
      </w:r>
      <w:r w:rsidR="00571B68" w:rsidRPr="00D467FF">
        <w:t>adet fa</w:t>
      </w:r>
      <w:r w:rsidR="0051737D" w:rsidRPr="00D467FF">
        <w:t>ils a graded report,</w:t>
      </w:r>
      <w:r w:rsidRPr="00D467FF">
        <w:t xml:space="preserve"> the C</w:t>
      </w:r>
      <w:r w:rsidR="00571B68" w:rsidRPr="00D467FF">
        <w:t>adet will be allowed to retest</w:t>
      </w:r>
      <w:r w:rsidR="00B22A7D" w:rsidRPr="00D467FF">
        <w:t xml:space="preserve"> (rewrite). </w:t>
      </w:r>
    </w:p>
    <w:p w14:paraId="6AC52DF4" w14:textId="7EA1EBB0" w:rsidR="00571B68" w:rsidRPr="00D467FF" w:rsidRDefault="00571B68" w:rsidP="00277B23">
      <w:pPr>
        <w:pStyle w:val="BodyTextFlush"/>
        <w:widowControl w:val="0"/>
        <w:numPr>
          <w:ilvl w:val="5"/>
          <w:numId w:val="34"/>
        </w:numPr>
        <w:spacing w:after="120"/>
      </w:pPr>
      <w:r w:rsidRPr="00D467FF">
        <w:t>Remediation will be scheduled by the report writing instructor(s).</w:t>
      </w:r>
    </w:p>
    <w:p w14:paraId="77386F35" w14:textId="189C1FE7" w:rsidR="00D14865" w:rsidRPr="00D467FF" w:rsidRDefault="00D14865" w:rsidP="00277B23">
      <w:pPr>
        <w:pStyle w:val="BodyTextFlush"/>
        <w:widowControl w:val="0"/>
        <w:numPr>
          <w:ilvl w:val="5"/>
          <w:numId w:val="34"/>
        </w:numPr>
        <w:spacing w:after="120"/>
      </w:pPr>
      <w:r w:rsidRPr="00D467FF">
        <w:rPr>
          <w:b/>
        </w:rPr>
        <w:t xml:space="preserve">Any failure of a </w:t>
      </w:r>
      <w:r w:rsidR="00571B68" w:rsidRPr="00D467FF">
        <w:rPr>
          <w:b/>
        </w:rPr>
        <w:t>retest (rewrite)</w:t>
      </w:r>
      <w:r w:rsidRPr="00D467FF">
        <w:rPr>
          <w:b/>
        </w:rPr>
        <w:t xml:space="preserve"> report will result in termination from the Academy.</w:t>
      </w:r>
    </w:p>
    <w:p w14:paraId="1F99FC48" w14:textId="77777777" w:rsidR="00D14865" w:rsidRPr="00D467FF" w:rsidRDefault="00D14865" w:rsidP="00277B23">
      <w:pPr>
        <w:pStyle w:val="BodyTextFlush"/>
        <w:widowControl w:val="0"/>
        <w:numPr>
          <w:ilvl w:val="4"/>
          <w:numId w:val="34"/>
        </w:numPr>
        <w:spacing w:after="120"/>
      </w:pPr>
      <w:r w:rsidRPr="00D467FF">
        <w:t>Time allowed for writing reports:</w:t>
      </w:r>
    </w:p>
    <w:p w14:paraId="7821FF0B" w14:textId="39B7BDA0" w:rsidR="00D14865" w:rsidRDefault="00D14865" w:rsidP="00277B23">
      <w:pPr>
        <w:pStyle w:val="BodyTextFlush"/>
        <w:widowControl w:val="0"/>
        <w:numPr>
          <w:ilvl w:val="5"/>
          <w:numId w:val="34"/>
        </w:numPr>
        <w:spacing w:after="120"/>
      </w:pPr>
      <w:r w:rsidRPr="00D467FF">
        <w:t xml:space="preserve">The report writing instructor will give a time limit to complete assigned reports.  The </w:t>
      </w:r>
      <w:r w:rsidR="0002520A" w:rsidRPr="00D467FF">
        <w:t xml:space="preserve">time allowed will be </w:t>
      </w:r>
      <w:r w:rsidR="00940696" w:rsidRPr="00D467FF">
        <w:t>sufficient</w:t>
      </w:r>
      <w:r w:rsidRPr="00D467FF">
        <w:t xml:space="preserve"> in whic</w:t>
      </w:r>
      <w:r w:rsidR="0002520A" w:rsidRPr="00D467FF">
        <w:t>h to complete the report</w:t>
      </w:r>
      <w:r w:rsidRPr="00D467FF">
        <w:t>.  The following will occur:</w:t>
      </w:r>
    </w:p>
    <w:p w14:paraId="39FE17A4" w14:textId="77777777" w:rsidR="007500F5" w:rsidRDefault="00D14865" w:rsidP="00277B23">
      <w:pPr>
        <w:pStyle w:val="BodyTextFlush"/>
        <w:widowControl w:val="0"/>
        <w:numPr>
          <w:ilvl w:val="5"/>
          <w:numId w:val="34"/>
        </w:numPr>
        <w:spacing w:after="120"/>
      </w:pPr>
      <w:r w:rsidRPr="00D467FF">
        <w:t xml:space="preserve">Missed </w:t>
      </w:r>
      <w:r w:rsidR="00465347" w:rsidRPr="00D467FF">
        <w:t>report</w:t>
      </w:r>
      <w:r w:rsidR="00ED7BD6" w:rsidRPr="00D467FF">
        <w:t xml:space="preserve"> </w:t>
      </w:r>
      <w:r w:rsidR="00465347" w:rsidRPr="00D467FF">
        <w:t>writing</w:t>
      </w:r>
      <w:r w:rsidR="007500F5">
        <w:t xml:space="preserve"> hours:</w:t>
      </w:r>
      <w:r w:rsidRPr="0020302D">
        <w:t xml:space="preserve">  All reports, both practice and graded, must be completed by each Cadet.  </w:t>
      </w:r>
    </w:p>
    <w:p w14:paraId="67D38C35" w14:textId="6B9C4B6E" w:rsidR="00D14865" w:rsidRPr="0020302D" w:rsidRDefault="00D14865" w:rsidP="00277B23">
      <w:pPr>
        <w:pStyle w:val="BodyTextFlush"/>
        <w:widowControl w:val="0"/>
        <w:numPr>
          <w:ilvl w:val="5"/>
          <w:numId w:val="34"/>
        </w:numPr>
        <w:spacing w:after="120"/>
      </w:pPr>
      <w:r w:rsidRPr="0020302D">
        <w:t>If a Cadet misses a scheduled report, he/she will be expected to make that report up at night or on a weekend.</w:t>
      </w:r>
      <w:r w:rsidR="007500F5">
        <w:t xml:space="preserve">  </w:t>
      </w:r>
      <w:r w:rsidRPr="0020302D">
        <w:t>The time and date will be scheduled by the report writing instructor(s).</w:t>
      </w:r>
    </w:p>
    <w:p w14:paraId="74A8B986" w14:textId="77777777" w:rsidR="00D14865" w:rsidRPr="0020302D" w:rsidRDefault="00D14865" w:rsidP="00277B23">
      <w:pPr>
        <w:pStyle w:val="BodyTextFlush"/>
        <w:widowControl w:val="0"/>
        <w:numPr>
          <w:ilvl w:val="4"/>
          <w:numId w:val="34"/>
        </w:numPr>
        <w:spacing w:after="120"/>
      </w:pPr>
      <w:r w:rsidRPr="0020302D">
        <w:t xml:space="preserve">Any incident in which a Cadet copies information from another Cadet’s report will be deemed as cheating.  </w:t>
      </w:r>
      <w:r w:rsidRPr="0020302D">
        <w:rPr>
          <w:b/>
        </w:rPr>
        <w:t>Any cheating incident will result in termination from the Academy.</w:t>
      </w:r>
    </w:p>
    <w:p w14:paraId="4F53A0D5" w14:textId="03302C6F" w:rsidR="00D14865" w:rsidRPr="0020302D" w:rsidRDefault="00D14865" w:rsidP="00277B23">
      <w:pPr>
        <w:pStyle w:val="BodyTextFlush"/>
        <w:widowControl w:val="0"/>
        <w:numPr>
          <w:ilvl w:val="3"/>
          <w:numId w:val="34"/>
        </w:numPr>
        <w:spacing w:after="120"/>
      </w:pPr>
      <w:r w:rsidRPr="0020302D">
        <w:t>Arrest and Control (Arrest met</w:t>
      </w:r>
      <w:r w:rsidR="007500F5">
        <w:t>hods, handcuffing, baton, etc.)</w:t>
      </w:r>
    </w:p>
    <w:p w14:paraId="45F1531A" w14:textId="77777777" w:rsidR="00D14865" w:rsidRDefault="00D14865" w:rsidP="00277B23">
      <w:pPr>
        <w:pStyle w:val="BodyTextFlush"/>
        <w:widowControl w:val="0"/>
        <w:numPr>
          <w:ilvl w:val="4"/>
          <w:numId w:val="34"/>
        </w:numPr>
        <w:spacing w:after="120"/>
      </w:pPr>
      <w:r w:rsidRPr="0020302D">
        <w:t>Cadets will be expected to demonstrate learned skills in these areas.</w:t>
      </w:r>
    </w:p>
    <w:p w14:paraId="1C383D44" w14:textId="77777777" w:rsidR="00D14865" w:rsidRDefault="00D14865" w:rsidP="00277B23">
      <w:pPr>
        <w:pStyle w:val="BodyTextFlush"/>
        <w:widowControl w:val="0"/>
        <w:numPr>
          <w:ilvl w:val="4"/>
          <w:numId w:val="34"/>
        </w:numPr>
        <w:spacing w:after="120"/>
      </w:pPr>
      <w:r w:rsidRPr="0020302D">
        <w:t>Scoring is a pass-fail method.  Failure of an initial demonstration and a remediation demonstration will result in termination from the Academy.</w:t>
      </w:r>
    </w:p>
    <w:p w14:paraId="4D4717F2" w14:textId="3751DB19" w:rsidR="00D14865" w:rsidRPr="00FF1E06" w:rsidRDefault="00D14865" w:rsidP="00277B23">
      <w:pPr>
        <w:pStyle w:val="BodyTextFlush"/>
        <w:widowControl w:val="0"/>
        <w:numPr>
          <w:ilvl w:val="3"/>
          <w:numId w:val="34"/>
        </w:numPr>
        <w:spacing w:after="120"/>
      </w:pPr>
      <w:r w:rsidRPr="0020302D">
        <w:t xml:space="preserve">Emergency Vehicle </w:t>
      </w:r>
      <w:r w:rsidRPr="00FF1E06">
        <w:t xml:space="preserve">Operations Course </w:t>
      </w:r>
    </w:p>
    <w:p w14:paraId="4F4B86FF" w14:textId="77777777" w:rsidR="00D14865" w:rsidRPr="00FF1E06" w:rsidRDefault="00D14865" w:rsidP="00277B23">
      <w:pPr>
        <w:pStyle w:val="BodyTextFlush"/>
        <w:widowControl w:val="0"/>
        <w:numPr>
          <w:ilvl w:val="4"/>
          <w:numId w:val="34"/>
        </w:numPr>
        <w:spacing w:after="120"/>
      </w:pPr>
      <w:r w:rsidRPr="00FF1E06">
        <w:t>As with firearms and self-defense, Cadets will be expected to demonstrate learned skills in this area.</w:t>
      </w:r>
    </w:p>
    <w:p w14:paraId="75E4072E" w14:textId="77777777" w:rsidR="00D14865" w:rsidRPr="00FF1E06" w:rsidRDefault="00D14865" w:rsidP="00277B23">
      <w:pPr>
        <w:pStyle w:val="BodyTextFlush"/>
        <w:widowControl w:val="0"/>
        <w:numPr>
          <w:ilvl w:val="4"/>
          <w:numId w:val="34"/>
        </w:numPr>
        <w:spacing w:after="120"/>
      </w:pPr>
      <w:r w:rsidRPr="00FF1E06">
        <w:lastRenderedPageBreak/>
        <w:t>Scoring is a pass-fail method.  Failure of an initial demonstration and a remediation demonstration will result in termination from the Academy.</w:t>
      </w:r>
    </w:p>
    <w:p w14:paraId="78567430" w14:textId="77777777" w:rsidR="00D14865" w:rsidRPr="00FF1E06" w:rsidRDefault="00D14865" w:rsidP="00277B23">
      <w:pPr>
        <w:pStyle w:val="BodyTextFlush"/>
        <w:widowControl w:val="0"/>
        <w:numPr>
          <w:ilvl w:val="4"/>
          <w:numId w:val="34"/>
        </w:numPr>
        <w:spacing w:after="120"/>
      </w:pPr>
      <w:r w:rsidRPr="00FF1E06">
        <w:t>If a Cadet fails any portion of the behind-the-wheel testing, he/she will be allowed one (1) remediation session prior to a second testing.</w:t>
      </w:r>
    </w:p>
    <w:p w14:paraId="216788A6" w14:textId="77777777" w:rsidR="00D14865" w:rsidRPr="00FF1E06" w:rsidRDefault="00D14865" w:rsidP="00277B23">
      <w:pPr>
        <w:pStyle w:val="BodyTextFlush"/>
        <w:widowControl w:val="0"/>
        <w:numPr>
          <w:ilvl w:val="5"/>
          <w:numId w:val="34"/>
        </w:numPr>
        <w:spacing w:after="120"/>
      </w:pPr>
      <w:r w:rsidRPr="00FF1E06">
        <w:t>The remediation session and second testing will be done on the same day.</w:t>
      </w:r>
    </w:p>
    <w:p w14:paraId="6E62F904" w14:textId="7EB9EF1A" w:rsidR="00D14865" w:rsidRPr="00FF1E06" w:rsidRDefault="00D14865" w:rsidP="00277B23">
      <w:pPr>
        <w:pStyle w:val="BodyTextFlush"/>
        <w:widowControl w:val="0"/>
        <w:numPr>
          <w:ilvl w:val="4"/>
          <w:numId w:val="34"/>
        </w:numPr>
        <w:spacing w:after="120"/>
      </w:pPr>
      <w:r w:rsidRPr="00FF1E06">
        <w:t>If a Cadet fails the EVOC portion of the Academy, he/she will not be refun</w:t>
      </w:r>
      <w:r w:rsidR="00B91AA7" w:rsidRPr="00FF1E06">
        <w:t xml:space="preserve">ded </w:t>
      </w:r>
      <w:r w:rsidR="00ED7BD6" w:rsidRPr="00FF1E06">
        <w:t>any portion of the A</w:t>
      </w:r>
      <w:r w:rsidR="00B91AA7" w:rsidRPr="00FF1E06">
        <w:t>cademy fees</w:t>
      </w:r>
      <w:r w:rsidRPr="00FF1E06">
        <w:t>.</w:t>
      </w:r>
    </w:p>
    <w:p w14:paraId="1E9586BF" w14:textId="77777777" w:rsidR="007C5409" w:rsidRPr="00FF1E06" w:rsidRDefault="007C5409" w:rsidP="007C5409">
      <w:pPr>
        <w:pStyle w:val="BodyTextFlush"/>
        <w:widowControl w:val="0"/>
        <w:spacing w:after="120"/>
        <w:ind w:left="3600"/>
      </w:pPr>
    </w:p>
    <w:p w14:paraId="057C823E" w14:textId="0F6AEF21" w:rsidR="00D14865" w:rsidRPr="00FF1E06" w:rsidRDefault="007500F5" w:rsidP="00277B23">
      <w:pPr>
        <w:pStyle w:val="BodyTextFlush"/>
        <w:widowControl w:val="0"/>
        <w:numPr>
          <w:ilvl w:val="3"/>
          <w:numId w:val="34"/>
        </w:numPr>
        <w:spacing w:after="120"/>
      </w:pPr>
      <w:r>
        <w:t>Scenarios</w:t>
      </w:r>
    </w:p>
    <w:p w14:paraId="3DF4874A" w14:textId="505C3C59" w:rsidR="00D14865" w:rsidRPr="00FF1E06" w:rsidRDefault="00D14865" w:rsidP="00277B23">
      <w:pPr>
        <w:pStyle w:val="BodyTextFlush"/>
        <w:widowControl w:val="0"/>
        <w:numPr>
          <w:ilvl w:val="4"/>
          <w:numId w:val="34"/>
        </w:numPr>
        <w:spacing w:after="120"/>
      </w:pPr>
      <w:r w:rsidRPr="00FF1E06">
        <w:t>The scenarios require a 75% or better</w:t>
      </w:r>
      <w:r w:rsidR="000A1FF9">
        <w:t xml:space="preserve"> score</w:t>
      </w:r>
      <w:r w:rsidRPr="00FF1E06">
        <w:t xml:space="preserve"> to pass.  Cadets will be allowed to successfully remediate four (4) failed scen</w:t>
      </w:r>
      <w:r w:rsidR="00BA0ED4">
        <w:t>arios out of a total of fourteen (14</w:t>
      </w:r>
      <w:r w:rsidRPr="00FF1E06">
        <w:t>) graded scenarios.</w:t>
      </w:r>
    </w:p>
    <w:p w14:paraId="6065446D" w14:textId="03F4A090" w:rsidR="00D14865" w:rsidRPr="0020302D" w:rsidRDefault="00D14865" w:rsidP="00277B23">
      <w:pPr>
        <w:pStyle w:val="BodyTextFlush"/>
        <w:widowControl w:val="0"/>
        <w:numPr>
          <w:ilvl w:val="4"/>
          <w:numId w:val="34"/>
        </w:numPr>
        <w:spacing w:after="120"/>
      </w:pPr>
      <w:r w:rsidRPr="00FF1E06">
        <w:t>Five (5) scenario failures</w:t>
      </w:r>
      <w:r w:rsidR="00ED7BD6" w:rsidRPr="00FF1E06">
        <w:t>,</w:t>
      </w:r>
      <w:r w:rsidRPr="00FF1E06">
        <w:t xml:space="preserve"> or a failure</w:t>
      </w:r>
      <w:r w:rsidRPr="0020302D">
        <w:t xml:space="preserve"> of a scenario remediation test, will result in termination from the Academy.</w:t>
      </w:r>
    </w:p>
    <w:p w14:paraId="08023C7F" w14:textId="77777777" w:rsidR="00D14865" w:rsidRPr="0020302D" w:rsidRDefault="00D14865" w:rsidP="00277B23">
      <w:pPr>
        <w:pStyle w:val="BodyTextFlush"/>
        <w:widowControl w:val="0"/>
        <w:numPr>
          <w:ilvl w:val="4"/>
          <w:numId w:val="34"/>
        </w:numPr>
        <w:spacing w:after="120"/>
      </w:pPr>
      <w:r w:rsidRPr="0020302D">
        <w:t>There will be automatic “failures” in certain scenarios if a Cadet demonstrates during the scenario that he/she would have been “killed” or “seriously injured” as a result of the Cadet’s actions.  An automatic failure will also result when demonstrated actions by a Cadet would result in officer/citizen/innocent bystander injury.</w:t>
      </w:r>
    </w:p>
    <w:p w14:paraId="27581273" w14:textId="42445351" w:rsidR="00D14865" w:rsidRPr="0020302D" w:rsidRDefault="00D14865" w:rsidP="00277B23">
      <w:pPr>
        <w:pStyle w:val="BodyTextFlush"/>
        <w:widowControl w:val="0"/>
        <w:numPr>
          <w:ilvl w:val="4"/>
          <w:numId w:val="34"/>
        </w:numPr>
        <w:spacing w:after="120"/>
      </w:pPr>
      <w:r w:rsidRPr="0020302D">
        <w:t>If the Cadet fails any graded scenario, he/she will be offered remediation instruction with a remediation sce</w:t>
      </w:r>
      <w:r w:rsidR="00BA0ED4">
        <w:t>nario scheduled the same day if at all possible.</w:t>
      </w:r>
    </w:p>
    <w:p w14:paraId="061AAAD6" w14:textId="1E57F617" w:rsidR="00D14865" w:rsidRPr="0020302D" w:rsidRDefault="00D8128C" w:rsidP="00277B23">
      <w:pPr>
        <w:pStyle w:val="BodyTextFlush"/>
        <w:widowControl w:val="0"/>
        <w:numPr>
          <w:ilvl w:val="4"/>
          <w:numId w:val="34"/>
        </w:numPr>
        <w:spacing w:after="120"/>
      </w:pPr>
      <w:r>
        <w:t>During scenario days</w:t>
      </w:r>
      <w:r w:rsidR="00D14865" w:rsidRPr="0020302D">
        <w:t>, Cadets will not discuss with other Cadets</w:t>
      </w:r>
      <w:r w:rsidR="0002520A">
        <w:t xml:space="preserve"> the</w:t>
      </w:r>
      <w:r w:rsidR="00D14865" w:rsidRPr="0020302D">
        <w:t xml:space="preserve"> scenarios in which they have participated.  This will be considered cheating, and the Cadets will be terminated from the Academy.</w:t>
      </w:r>
    </w:p>
    <w:p w14:paraId="0A764CB2" w14:textId="4339A9DE" w:rsidR="00862480" w:rsidRDefault="00D14865" w:rsidP="00277B23">
      <w:pPr>
        <w:pStyle w:val="BodyTextFlush"/>
        <w:widowControl w:val="0"/>
        <w:numPr>
          <w:ilvl w:val="4"/>
          <w:numId w:val="34"/>
        </w:numPr>
        <w:spacing w:after="120"/>
      </w:pPr>
      <w:r w:rsidRPr="0020302D">
        <w:t>Scenario rules and safety regulations will be passed out to each Cadet prior to the scheduled scenarios.</w:t>
      </w:r>
    </w:p>
    <w:p w14:paraId="732C9C1D" w14:textId="0F9ACF6B" w:rsidR="00880707" w:rsidRDefault="00880707" w:rsidP="00862480">
      <w:pPr>
        <w:pStyle w:val="BodyTextFlush"/>
        <w:widowControl w:val="0"/>
        <w:spacing w:after="120"/>
        <w:ind w:left="2880"/>
      </w:pPr>
    </w:p>
    <w:p w14:paraId="41140620" w14:textId="7E4617D7" w:rsidR="000A1FF9" w:rsidRDefault="000A1FF9" w:rsidP="00862480">
      <w:pPr>
        <w:pStyle w:val="BodyTextFlush"/>
        <w:widowControl w:val="0"/>
        <w:spacing w:after="120"/>
        <w:ind w:left="2880"/>
      </w:pPr>
    </w:p>
    <w:p w14:paraId="620D915C" w14:textId="2C47DD34" w:rsidR="000A1FF9" w:rsidRDefault="000A1FF9" w:rsidP="00862480">
      <w:pPr>
        <w:pStyle w:val="BodyTextFlush"/>
        <w:widowControl w:val="0"/>
        <w:spacing w:after="120"/>
        <w:ind w:left="2880"/>
      </w:pPr>
    </w:p>
    <w:p w14:paraId="5BFDCDBC" w14:textId="362DF110" w:rsidR="000A1FF9" w:rsidRDefault="000A1FF9" w:rsidP="00862480">
      <w:pPr>
        <w:pStyle w:val="BodyTextFlush"/>
        <w:widowControl w:val="0"/>
        <w:spacing w:after="120"/>
        <w:ind w:left="2880"/>
      </w:pPr>
    </w:p>
    <w:p w14:paraId="1B85CF5A" w14:textId="719D2FA3" w:rsidR="007500F5" w:rsidRDefault="007500F5" w:rsidP="00862480">
      <w:pPr>
        <w:pStyle w:val="BodyTextFlush"/>
        <w:widowControl w:val="0"/>
        <w:spacing w:after="120"/>
        <w:ind w:left="2880"/>
      </w:pPr>
    </w:p>
    <w:p w14:paraId="36397A93" w14:textId="6CC8A13A" w:rsidR="007500F5" w:rsidRDefault="007500F5" w:rsidP="00862480">
      <w:pPr>
        <w:pStyle w:val="BodyTextFlush"/>
        <w:widowControl w:val="0"/>
        <w:spacing w:after="120"/>
        <w:ind w:left="2880"/>
      </w:pPr>
    </w:p>
    <w:p w14:paraId="67DE2654" w14:textId="0D080595" w:rsidR="007500F5" w:rsidRDefault="007500F5" w:rsidP="00862480">
      <w:pPr>
        <w:pStyle w:val="BodyTextFlush"/>
        <w:widowControl w:val="0"/>
        <w:spacing w:after="120"/>
        <w:ind w:left="2880"/>
      </w:pPr>
    </w:p>
    <w:p w14:paraId="07CAE87E" w14:textId="6320A754" w:rsidR="0088107A" w:rsidRDefault="0088107A" w:rsidP="00862480">
      <w:pPr>
        <w:pStyle w:val="BodyTextFlush"/>
        <w:widowControl w:val="0"/>
        <w:spacing w:after="120"/>
        <w:ind w:left="2880"/>
      </w:pPr>
    </w:p>
    <w:p w14:paraId="76C026E4" w14:textId="77777777" w:rsidR="0088107A" w:rsidRDefault="0088107A" w:rsidP="00862480">
      <w:pPr>
        <w:pStyle w:val="BodyTextFlush"/>
        <w:widowControl w:val="0"/>
        <w:spacing w:after="120"/>
        <w:ind w:left="2880"/>
      </w:pPr>
    </w:p>
    <w:p w14:paraId="265AD99F" w14:textId="666C72CB" w:rsidR="007500F5" w:rsidRDefault="007500F5" w:rsidP="00862480">
      <w:pPr>
        <w:pStyle w:val="BodyTextFlush"/>
        <w:widowControl w:val="0"/>
        <w:spacing w:after="120"/>
        <w:ind w:left="2880"/>
      </w:pPr>
    </w:p>
    <w:p w14:paraId="697CC324" w14:textId="77777777" w:rsidR="007500F5" w:rsidRDefault="007500F5" w:rsidP="00862480">
      <w:pPr>
        <w:pStyle w:val="BodyTextFlush"/>
        <w:widowControl w:val="0"/>
        <w:spacing w:after="120"/>
        <w:ind w:left="2880"/>
      </w:pPr>
    </w:p>
    <w:p w14:paraId="114B7675" w14:textId="77777777" w:rsidR="00862480" w:rsidRPr="00862480" w:rsidRDefault="00862480" w:rsidP="00277B23">
      <w:pPr>
        <w:pStyle w:val="BodyTextFlush"/>
        <w:widowControl w:val="0"/>
        <w:numPr>
          <w:ilvl w:val="0"/>
          <w:numId w:val="39"/>
        </w:numPr>
        <w:spacing w:after="120"/>
        <w:rPr>
          <w:b/>
        </w:rPr>
      </w:pPr>
      <w:r w:rsidRPr="00862480">
        <w:rPr>
          <w:b/>
          <w:color w:val="000000"/>
        </w:rPr>
        <w:t>ACADEMY DIFFICULTIES</w:t>
      </w:r>
    </w:p>
    <w:p w14:paraId="77523E7B" w14:textId="0902C6E8" w:rsidR="00862480" w:rsidRPr="00FF1E06" w:rsidRDefault="00862480" w:rsidP="00862480">
      <w:pPr>
        <w:pStyle w:val="BodyTextFlush"/>
        <w:widowControl w:val="0"/>
        <w:spacing w:after="120"/>
        <w:ind w:left="720"/>
      </w:pPr>
      <w:r w:rsidRPr="0020302D">
        <w:rPr>
          <w:color w:val="000000"/>
        </w:rPr>
        <w:t xml:space="preserve">Cadets experiencing difficulties in the </w:t>
      </w:r>
      <w:r w:rsidR="00ED4F02" w:rsidRPr="00FF1E06">
        <w:rPr>
          <w:color w:val="000000"/>
        </w:rPr>
        <w:t>A</w:t>
      </w:r>
      <w:r w:rsidRPr="00FF1E06">
        <w:rPr>
          <w:color w:val="000000"/>
        </w:rPr>
        <w:t>cademy are encouraged to seek guidance.  Cadets requiring additional assistance or needing an appointment with an instructor shall make the necessary arrangements through the chain of command.  If the Cadet’s RTO is not available, the Cadet may make an appointment with other Staff (Coordinator).</w:t>
      </w:r>
    </w:p>
    <w:p w14:paraId="4D3A5C89" w14:textId="20EE5091" w:rsidR="00862480" w:rsidRPr="00FF1E06" w:rsidRDefault="00862480" w:rsidP="00277B23">
      <w:pPr>
        <w:pStyle w:val="BodyTextFlush"/>
        <w:widowControl w:val="0"/>
        <w:numPr>
          <w:ilvl w:val="1"/>
          <w:numId w:val="39"/>
        </w:numPr>
        <w:spacing w:after="120"/>
      </w:pPr>
      <w:r w:rsidRPr="00FF1E06">
        <w:t xml:space="preserve">Cadets having difficulty of any kind which may have a detrimental effect on their Academy performance </w:t>
      </w:r>
      <w:r w:rsidR="00A42947" w:rsidRPr="00FF1E06">
        <w:t>are encouraged to see their RTO</w:t>
      </w:r>
      <w:r w:rsidRPr="00FF1E06">
        <w:t>s.</w:t>
      </w:r>
    </w:p>
    <w:p w14:paraId="3B2E6E07" w14:textId="6DDF5DF1" w:rsidR="00862480" w:rsidRPr="00FF1E06" w:rsidRDefault="00862480" w:rsidP="00277B23">
      <w:pPr>
        <w:pStyle w:val="BodyTextFlush"/>
        <w:widowControl w:val="0"/>
        <w:numPr>
          <w:ilvl w:val="2"/>
          <w:numId w:val="39"/>
        </w:numPr>
        <w:spacing w:after="120"/>
      </w:pPr>
      <w:r w:rsidRPr="00FF1E06">
        <w:t>RTOs are experienced officers.  They are available for assistance, guidance and advice.</w:t>
      </w:r>
    </w:p>
    <w:p w14:paraId="2D5F83D5" w14:textId="77777777" w:rsidR="00C63ECB" w:rsidRDefault="00862480" w:rsidP="00277B23">
      <w:pPr>
        <w:pStyle w:val="BodyTextFlush"/>
        <w:widowControl w:val="0"/>
        <w:numPr>
          <w:ilvl w:val="2"/>
          <w:numId w:val="39"/>
        </w:numPr>
        <w:spacing w:after="120"/>
      </w:pPr>
      <w:r w:rsidRPr="00FF1E06">
        <w:t>Problems of a personal nature will be handled in a confidential manner.</w:t>
      </w:r>
    </w:p>
    <w:p w14:paraId="55FA6CB2" w14:textId="3339041C" w:rsidR="00862480" w:rsidRPr="00FF1E06" w:rsidRDefault="00862480" w:rsidP="00277B23">
      <w:pPr>
        <w:pStyle w:val="BodyTextFlush"/>
        <w:widowControl w:val="0"/>
        <w:numPr>
          <w:ilvl w:val="2"/>
          <w:numId w:val="39"/>
        </w:numPr>
        <w:spacing w:after="120"/>
      </w:pPr>
      <w:r w:rsidRPr="00FF1E06">
        <w:t>It is highly recommended that those with academic difficulties join a study group.</w:t>
      </w:r>
    </w:p>
    <w:p w14:paraId="0293C4D5" w14:textId="77777777" w:rsidR="00D14865" w:rsidRPr="00FF1E06" w:rsidRDefault="00D14865" w:rsidP="00277B23">
      <w:pPr>
        <w:pStyle w:val="BodyTextFlush"/>
        <w:widowControl w:val="0"/>
        <w:numPr>
          <w:ilvl w:val="1"/>
          <w:numId w:val="39"/>
        </w:numPr>
        <w:spacing w:after="120"/>
      </w:pPr>
      <w:r w:rsidRPr="00FF1E06">
        <w:t>MENTORING</w:t>
      </w:r>
    </w:p>
    <w:p w14:paraId="720EC13F" w14:textId="77777777" w:rsidR="00C63ECB" w:rsidRDefault="0056220E" w:rsidP="00277B23">
      <w:pPr>
        <w:pStyle w:val="BodyTextFlush"/>
        <w:widowControl w:val="0"/>
        <w:numPr>
          <w:ilvl w:val="2"/>
          <w:numId w:val="39"/>
        </w:numPr>
        <w:spacing w:after="120"/>
      </w:pPr>
      <w:r>
        <w:t>All C</w:t>
      </w:r>
      <w:r w:rsidR="00D14865" w:rsidRPr="00FF1E06">
        <w:t>adets will be assigned mentors</w:t>
      </w:r>
      <w:r w:rsidR="005244D4" w:rsidRPr="00FF1E06">
        <w:t>.</w:t>
      </w:r>
    </w:p>
    <w:p w14:paraId="663F3DB1" w14:textId="77777777" w:rsidR="00C63ECB" w:rsidRDefault="00D14865" w:rsidP="00277B23">
      <w:pPr>
        <w:pStyle w:val="BodyTextFlush"/>
        <w:widowControl w:val="0"/>
        <w:numPr>
          <w:ilvl w:val="2"/>
          <w:numId w:val="39"/>
        </w:numPr>
        <w:spacing w:after="120"/>
      </w:pPr>
      <w:r w:rsidRPr="00FF1E06">
        <w:t xml:space="preserve">Mentors will </w:t>
      </w:r>
      <w:r w:rsidR="005244D4" w:rsidRPr="00FF1E06">
        <w:t>be assigned at the start of an A</w:t>
      </w:r>
      <w:r w:rsidRPr="00FF1E06">
        <w:t>cademy.</w:t>
      </w:r>
    </w:p>
    <w:p w14:paraId="1D99EE34" w14:textId="77777777" w:rsidR="00C63ECB" w:rsidRDefault="00C63ECB" w:rsidP="00277B23">
      <w:pPr>
        <w:pStyle w:val="BodyTextFlush"/>
        <w:widowControl w:val="0"/>
        <w:numPr>
          <w:ilvl w:val="2"/>
          <w:numId w:val="39"/>
        </w:numPr>
        <w:spacing w:after="120"/>
      </w:pPr>
      <w:r>
        <w:t>Mentors will be a Coordinator or</w:t>
      </w:r>
      <w:r w:rsidR="00D14865" w:rsidRPr="0020302D">
        <w:t xml:space="preserve"> one RTO.</w:t>
      </w:r>
    </w:p>
    <w:p w14:paraId="10CFE679" w14:textId="0C5114DC" w:rsidR="00D14865" w:rsidRPr="00FF1E06" w:rsidRDefault="00D14865" w:rsidP="00277B23">
      <w:pPr>
        <w:pStyle w:val="BodyTextFlush"/>
        <w:widowControl w:val="0"/>
        <w:numPr>
          <w:ilvl w:val="2"/>
          <w:numId w:val="39"/>
        </w:numPr>
        <w:spacing w:after="120"/>
      </w:pPr>
      <w:r w:rsidRPr="0020302D">
        <w:t xml:space="preserve">Cadets </w:t>
      </w:r>
      <w:r w:rsidR="006C5A12">
        <w:t xml:space="preserve">will be allowed and encouraged </w:t>
      </w:r>
      <w:r w:rsidR="005244D4" w:rsidRPr="00FF1E06">
        <w:t>to talk/</w:t>
      </w:r>
      <w:r w:rsidRPr="00FF1E06">
        <w:t>get advice from any/</w:t>
      </w:r>
      <w:r w:rsidR="006A5048">
        <w:t>all C</w:t>
      </w:r>
      <w:r w:rsidRPr="00FF1E06">
        <w:t xml:space="preserve">ommand </w:t>
      </w:r>
      <w:r w:rsidR="00FF1E06">
        <w:t>S</w:t>
      </w:r>
      <w:r w:rsidRPr="00FF1E06">
        <w:t>taff</w:t>
      </w:r>
      <w:r w:rsidR="005244D4" w:rsidRPr="00FF1E06">
        <w:t>.</w:t>
      </w:r>
    </w:p>
    <w:p w14:paraId="1A71FDCC" w14:textId="77777777" w:rsidR="00D14865" w:rsidRPr="00FF1E06" w:rsidRDefault="00D14865" w:rsidP="00277B23">
      <w:pPr>
        <w:pStyle w:val="BodyTextFlush"/>
        <w:widowControl w:val="0"/>
        <w:numPr>
          <w:ilvl w:val="1"/>
          <w:numId w:val="39"/>
        </w:numPr>
        <w:spacing w:after="120"/>
      </w:pPr>
      <w:r w:rsidRPr="00FF1E06">
        <w:t>CADET EVALUATIONS</w:t>
      </w:r>
    </w:p>
    <w:p w14:paraId="4D6DCEFD" w14:textId="65A6E250" w:rsidR="00D14865" w:rsidRPr="00FF1E06" w:rsidRDefault="00D14865" w:rsidP="00BE5EF2">
      <w:pPr>
        <w:pStyle w:val="BodyTextFlush"/>
        <w:widowControl w:val="0"/>
        <w:spacing w:after="120"/>
        <w:ind w:left="1440"/>
      </w:pPr>
      <w:r w:rsidRPr="00FF1E06">
        <w:t>In addition to academic and skills performance, Cadets will be evaluated on personal qualifications which include, but are not limited to</w:t>
      </w:r>
      <w:r w:rsidR="0027270E">
        <w:t>, the following</w:t>
      </w:r>
      <w:r w:rsidRPr="00FF1E06">
        <w:t>:</w:t>
      </w:r>
    </w:p>
    <w:p w14:paraId="3A7C776E" w14:textId="2BC19A67" w:rsidR="00D14865" w:rsidRPr="00FF1E06" w:rsidRDefault="00D14865" w:rsidP="00277B23">
      <w:pPr>
        <w:pStyle w:val="BodyTextFlush"/>
        <w:widowControl w:val="0"/>
        <w:numPr>
          <w:ilvl w:val="2"/>
          <w:numId w:val="39"/>
        </w:numPr>
        <w:spacing w:after="120"/>
      </w:pPr>
      <w:r w:rsidRPr="00FF1E06">
        <w:t xml:space="preserve">Ability </w:t>
      </w:r>
      <w:r w:rsidR="000A1FF9">
        <w:t>to adjust to various situations</w:t>
      </w:r>
    </w:p>
    <w:p w14:paraId="7ADD5187" w14:textId="1F6B0907" w:rsidR="00D14865" w:rsidRPr="00FF1E06" w:rsidRDefault="00D14865" w:rsidP="00277B23">
      <w:pPr>
        <w:pStyle w:val="BodyTextFlush"/>
        <w:widowControl w:val="0"/>
        <w:numPr>
          <w:ilvl w:val="2"/>
          <w:numId w:val="39"/>
        </w:numPr>
        <w:spacing w:after="120"/>
      </w:pPr>
      <w:r w:rsidRPr="00FF1E06">
        <w:t>A</w:t>
      </w:r>
      <w:r w:rsidR="000A1FF9">
        <w:t>bility to get along with people</w:t>
      </w:r>
    </w:p>
    <w:p w14:paraId="75E78F27" w14:textId="1EDE58F9" w:rsidR="00D14865" w:rsidRPr="00FF1E06" w:rsidRDefault="000A1FF9" w:rsidP="00277B23">
      <w:pPr>
        <w:pStyle w:val="BodyTextFlush"/>
        <w:widowControl w:val="0"/>
        <w:numPr>
          <w:ilvl w:val="2"/>
          <w:numId w:val="39"/>
        </w:numPr>
        <w:spacing w:after="120"/>
      </w:pPr>
      <w:r>
        <w:t>Fitness and appearance</w:t>
      </w:r>
    </w:p>
    <w:p w14:paraId="54D5D554" w14:textId="29CFF7DD" w:rsidR="00D14865" w:rsidRPr="00FF1E06" w:rsidRDefault="00D14865" w:rsidP="00277B23">
      <w:pPr>
        <w:pStyle w:val="BodyTextFlush"/>
        <w:widowControl w:val="0"/>
        <w:numPr>
          <w:ilvl w:val="2"/>
          <w:numId w:val="39"/>
        </w:numPr>
        <w:spacing w:after="120"/>
      </w:pPr>
      <w:r w:rsidRPr="00FF1E06">
        <w:t>Accepting criticism</w:t>
      </w:r>
    </w:p>
    <w:p w14:paraId="4570F0C6" w14:textId="22DF1F17" w:rsidR="00D14865" w:rsidRPr="00FF1E06" w:rsidRDefault="000A1FF9" w:rsidP="00277B23">
      <w:pPr>
        <w:pStyle w:val="BodyTextFlush"/>
        <w:widowControl w:val="0"/>
        <w:numPr>
          <w:ilvl w:val="2"/>
          <w:numId w:val="39"/>
        </w:numPr>
        <w:spacing w:after="120"/>
      </w:pPr>
      <w:r>
        <w:t>Maturity and poise</w:t>
      </w:r>
    </w:p>
    <w:p w14:paraId="344A6683" w14:textId="3A007371" w:rsidR="00D14865" w:rsidRPr="00FF1E06" w:rsidRDefault="00D14865" w:rsidP="00277B23">
      <w:pPr>
        <w:pStyle w:val="BodyTextFlush"/>
        <w:widowControl w:val="0"/>
        <w:numPr>
          <w:ilvl w:val="2"/>
          <w:numId w:val="39"/>
        </w:numPr>
        <w:spacing w:after="120"/>
      </w:pPr>
      <w:r w:rsidRPr="00FF1E06">
        <w:t>Classroom demeanor</w:t>
      </w:r>
    </w:p>
    <w:p w14:paraId="6BBE1260" w14:textId="6C234098" w:rsidR="00D14865" w:rsidRPr="00FF1E06" w:rsidRDefault="000A1FF9" w:rsidP="00277B23">
      <w:pPr>
        <w:pStyle w:val="BodyTextFlush"/>
        <w:widowControl w:val="0"/>
        <w:numPr>
          <w:ilvl w:val="2"/>
          <w:numId w:val="39"/>
        </w:numPr>
        <w:spacing w:after="120"/>
      </w:pPr>
      <w:r>
        <w:t>Manner of speech</w:t>
      </w:r>
    </w:p>
    <w:p w14:paraId="4FFC307C" w14:textId="76995EF5" w:rsidR="00D14865" w:rsidRPr="00FF1E06" w:rsidRDefault="000A1FF9" w:rsidP="00277B23">
      <w:pPr>
        <w:pStyle w:val="BodyTextFlush"/>
        <w:widowControl w:val="0"/>
        <w:numPr>
          <w:ilvl w:val="2"/>
          <w:numId w:val="39"/>
        </w:numPr>
        <w:spacing w:after="120"/>
      </w:pPr>
      <w:r>
        <w:t>Alertness and punctuality</w:t>
      </w:r>
    </w:p>
    <w:p w14:paraId="726EB9C3" w14:textId="5F28622B" w:rsidR="00D14865" w:rsidRPr="00FF1E06" w:rsidRDefault="000A1FF9" w:rsidP="00277B23">
      <w:pPr>
        <w:pStyle w:val="BodyTextFlush"/>
        <w:widowControl w:val="0"/>
        <w:numPr>
          <w:ilvl w:val="2"/>
          <w:numId w:val="39"/>
        </w:numPr>
        <w:spacing w:after="120"/>
      </w:pPr>
      <w:r>
        <w:t>Honesty</w:t>
      </w:r>
    </w:p>
    <w:p w14:paraId="601E1569" w14:textId="272C2C9C" w:rsidR="00D14865" w:rsidRPr="00FF1E06" w:rsidRDefault="000A1FF9" w:rsidP="00277B23">
      <w:pPr>
        <w:pStyle w:val="BodyTextFlush"/>
        <w:widowControl w:val="0"/>
        <w:numPr>
          <w:ilvl w:val="2"/>
          <w:numId w:val="39"/>
        </w:numPr>
        <w:spacing w:after="120"/>
      </w:pPr>
      <w:r>
        <w:t>Common sense</w:t>
      </w:r>
    </w:p>
    <w:p w14:paraId="685CB3DB" w14:textId="3708D5C8" w:rsidR="00D14865" w:rsidRPr="00FF1E06" w:rsidRDefault="000A1FF9" w:rsidP="00277B23">
      <w:pPr>
        <w:pStyle w:val="BodyTextFlush"/>
        <w:widowControl w:val="0"/>
        <w:numPr>
          <w:ilvl w:val="2"/>
          <w:numId w:val="39"/>
        </w:numPr>
        <w:spacing w:after="120"/>
      </w:pPr>
      <w:r>
        <w:t>Ability to handle assignments</w:t>
      </w:r>
    </w:p>
    <w:p w14:paraId="794579CE" w14:textId="4076B281" w:rsidR="00D14865" w:rsidRPr="00FF1E06" w:rsidRDefault="00D14865" w:rsidP="00277B23">
      <w:pPr>
        <w:pStyle w:val="BodyTextFlush"/>
        <w:widowControl w:val="0"/>
        <w:numPr>
          <w:ilvl w:val="2"/>
          <w:numId w:val="39"/>
        </w:numPr>
        <w:spacing w:after="120"/>
      </w:pPr>
      <w:r w:rsidRPr="00FF1E06">
        <w:t>Leadership</w:t>
      </w:r>
    </w:p>
    <w:p w14:paraId="3F34B7DA" w14:textId="2B5E38F0" w:rsidR="00862480" w:rsidRDefault="00862480" w:rsidP="00862480">
      <w:pPr>
        <w:pStyle w:val="BodyTextFlush"/>
        <w:widowControl w:val="0"/>
        <w:spacing w:after="120"/>
        <w:ind w:left="2160"/>
      </w:pPr>
    </w:p>
    <w:p w14:paraId="4FA2DF6E" w14:textId="364756AE" w:rsidR="00862480" w:rsidRDefault="00862480" w:rsidP="00862480">
      <w:pPr>
        <w:pStyle w:val="BodyTextFlush"/>
        <w:widowControl w:val="0"/>
        <w:spacing w:after="120"/>
        <w:ind w:left="2160"/>
      </w:pPr>
    </w:p>
    <w:p w14:paraId="69D52189" w14:textId="46338A30" w:rsidR="0027270E" w:rsidRDefault="0027270E" w:rsidP="00862480">
      <w:pPr>
        <w:pStyle w:val="BodyTextFlush"/>
        <w:widowControl w:val="0"/>
        <w:spacing w:after="120"/>
        <w:ind w:left="2160"/>
      </w:pPr>
    </w:p>
    <w:p w14:paraId="42491B25" w14:textId="77777777" w:rsidR="0027270E" w:rsidRDefault="0027270E" w:rsidP="00862480">
      <w:pPr>
        <w:pStyle w:val="BodyTextFlush"/>
        <w:widowControl w:val="0"/>
        <w:spacing w:after="120"/>
        <w:ind w:left="2160"/>
      </w:pPr>
    </w:p>
    <w:p w14:paraId="266D51C5" w14:textId="108DF9D9" w:rsidR="00FF1E06" w:rsidRDefault="00FF1E06" w:rsidP="000A1FF9">
      <w:pPr>
        <w:pStyle w:val="BodyTextFlush"/>
        <w:widowControl w:val="0"/>
        <w:spacing w:after="120"/>
      </w:pPr>
    </w:p>
    <w:p w14:paraId="50C9EC98" w14:textId="77777777" w:rsidR="009D227D" w:rsidRPr="00C037F2" w:rsidRDefault="009D227D" w:rsidP="00277B23">
      <w:pPr>
        <w:pStyle w:val="BodyTextFlush"/>
        <w:widowControl w:val="0"/>
        <w:numPr>
          <w:ilvl w:val="0"/>
          <w:numId w:val="39"/>
        </w:numPr>
        <w:spacing w:after="120"/>
      </w:pPr>
      <w:r w:rsidRPr="00C037F2">
        <w:rPr>
          <w:b/>
        </w:rPr>
        <w:t>SCHEDULES AND DETAILS</w:t>
      </w:r>
    </w:p>
    <w:p w14:paraId="6D9F1D02" w14:textId="77777777" w:rsidR="009D227D" w:rsidRPr="0020302D" w:rsidRDefault="009D227D" w:rsidP="00277B23">
      <w:pPr>
        <w:pStyle w:val="BodyTextFlush"/>
        <w:widowControl w:val="0"/>
        <w:numPr>
          <w:ilvl w:val="1"/>
          <w:numId w:val="39"/>
        </w:numPr>
        <w:spacing w:after="120"/>
      </w:pPr>
      <w:r w:rsidRPr="0020302D">
        <w:t>GENERAL</w:t>
      </w:r>
    </w:p>
    <w:p w14:paraId="70496B35" w14:textId="77777777" w:rsidR="009D227D" w:rsidRPr="0020302D" w:rsidRDefault="009D227D" w:rsidP="008401DA">
      <w:pPr>
        <w:pStyle w:val="BodyTextFlush"/>
        <w:widowControl w:val="0"/>
        <w:spacing w:after="120"/>
        <w:ind w:left="1440"/>
      </w:pPr>
      <w:r w:rsidRPr="0020302D">
        <w:t>Promptness is a requirement for all schedules and details.  The Academy uses military time (the 24-hour clock) and all schedules are listed by this time.  Schedules will be posted on the class message board, and are subject to frequent change.  In addition to scheduled classes, Cadets will be given assignments to assist in the daily operation of the Academy.  Each Cadet must endeavor to give his or her best effort when assigned a detail.</w:t>
      </w:r>
    </w:p>
    <w:p w14:paraId="2E69EC31" w14:textId="0A3E3E0D" w:rsidR="009D227D" w:rsidRPr="0020302D" w:rsidRDefault="009D227D" w:rsidP="00277B23">
      <w:pPr>
        <w:pStyle w:val="BodyTextFlush"/>
        <w:widowControl w:val="0"/>
        <w:numPr>
          <w:ilvl w:val="1"/>
          <w:numId w:val="39"/>
        </w:numPr>
        <w:spacing w:after="120"/>
      </w:pPr>
      <w:r w:rsidRPr="0020302D">
        <w:t>SCHEDULES</w:t>
      </w:r>
    </w:p>
    <w:p w14:paraId="4B5F9AF6" w14:textId="47BC3469" w:rsidR="009D227D" w:rsidRPr="0020302D" w:rsidRDefault="009D227D" w:rsidP="00277B23">
      <w:pPr>
        <w:pStyle w:val="BodyTextFlush"/>
        <w:widowControl w:val="0"/>
        <w:numPr>
          <w:ilvl w:val="3"/>
          <w:numId w:val="39"/>
        </w:numPr>
        <w:spacing w:after="120"/>
      </w:pPr>
      <w:r w:rsidRPr="0020302D">
        <w:t>Each Cadet will observe and make note of the dates and times of all classes, meetings, and other required events, as well as any subsequent changes.</w:t>
      </w:r>
    </w:p>
    <w:p w14:paraId="7D567B0A" w14:textId="54A6D1DE" w:rsidR="009D227D" w:rsidRPr="00FF1E06" w:rsidRDefault="009D227D" w:rsidP="00277B23">
      <w:pPr>
        <w:pStyle w:val="BodyTextFlush"/>
        <w:widowControl w:val="0"/>
        <w:numPr>
          <w:ilvl w:val="3"/>
          <w:numId w:val="39"/>
        </w:numPr>
        <w:spacing w:after="120"/>
      </w:pPr>
      <w:r w:rsidRPr="0020302D">
        <w:t>Cadets will be on time to all scheduled events.</w:t>
      </w:r>
      <w:r w:rsidR="008401DA">
        <w:t xml:space="preserve">  </w:t>
      </w:r>
      <w:r>
        <w:t xml:space="preserve">Unless </w:t>
      </w:r>
      <w:r w:rsidRPr="00FF1E06">
        <w:t>otherwise instructed</w:t>
      </w:r>
      <w:r w:rsidR="00B4014C" w:rsidRPr="00FF1E06">
        <w:t>,</w:t>
      </w:r>
      <w:r w:rsidRPr="00FF1E06">
        <w:t xml:space="preserve"> the regular class schedule is as follows:</w:t>
      </w:r>
    </w:p>
    <w:p w14:paraId="0219444C" w14:textId="1487D8B0" w:rsidR="009D227D" w:rsidRPr="00FF1E06" w:rsidRDefault="009D227D" w:rsidP="00277B23">
      <w:pPr>
        <w:pStyle w:val="BodyTextFlush"/>
        <w:widowControl w:val="0"/>
        <w:numPr>
          <w:ilvl w:val="5"/>
          <w:numId w:val="39"/>
        </w:numPr>
        <w:spacing w:after="120"/>
      </w:pPr>
      <w:r w:rsidRPr="00FF1E06">
        <w:t>Weeknights</w:t>
      </w:r>
    </w:p>
    <w:p w14:paraId="0AC2E513" w14:textId="7A7147D0" w:rsidR="009D227D" w:rsidRPr="00FF1E06" w:rsidRDefault="009D227D" w:rsidP="00277B23">
      <w:pPr>
        <w:pStyle w:val="BodyTextFlush"/>
        <w:widowControl w:val="0"/>
        <w:numPr>
          <w:ilvl w:val="6"/>
          <w:numId w:val="39"/>
        </w:numPr>
        <w:spacing w:after="120"/>
      </w:pPr>
      <w:r w:rsidRPr="00FF1E06">
        <w:t>At the</w:t>
      </w:r>
      <w:r w:rsidR="007C5409" w:rsidRPr="00FF1E06">
        <w:t xml:space="preserve"> </w:t>
      </w:r>
      <w:r w:rsidR="00183122" w:rsidRPr="00FF1E06">
        <w:t xml:space="preserve">training </w:t>
      </w:r>
      <w:r w:rsidR="003512F8" w:rsidRPr="00FF1E06">
        <w:t>site,</w:t>
      </w:r>
      <w:r w:rsidR="00183122" w:rsidRPr="00FF1E06">
        <w:t xml:space="preserve"> no later than 1740</w:t>
      </w:r>
      <w:r w:rsidRPr="00FF1E06">
        <w:t xml:space="preserve"> hours</w:t>
      </w:r>
    </w:p>
    <w:p w14:paraId="0F68BED1" w14:textId="6761B59C" w:rsidR="009D227D" w:rsidRPr="00FF1E06" w:rsidRDefault="007C5409" w:rsidP="00277B23">
      <w:pPr>
        <w:pStyle w:val="BodyTextFlush"/>
        <w:widowControl w:val="0"/>
        <w:numPr>
          <w:ilvl w:val="6"/>
          <w:numId w:val="39"/>
        </w:numPr>
        <w:spacing w:after="120"/>
      </w:pPr>
      <w:r w:rsidRPr="00FF1E06">
        <w:t>In</w:t>
      </w:r>
      <w:r w:rsidR="00183122" w:rsidRPr="00FF1E06">
        <w:t xml:space="preserve"> formation</w:t>
      </w:r>
      <w:r w:rsidR="008401DA">
        <w:t xml:space="preserve"> at</w:t>
      </w:r>
      <w:r w:rsidR="00183122" w:rsidRPr="00FF1E06">
        <w:t xml:space="preserve"> 1745</w:t>
      </w:r>
      <w:r w:rsidR="009D227D" w:rsidRPr="00FF1E06">
        <w:t xml:space="preserve"> hours</w:t>
      </w:r>
    </w:p>
    <w:p w14:paraId="774CAB3F" w14:textId="384C2CEE" w:rsidR="00C037F2" w:rsidRPr="00FF1E06" w:rsidRDefault="00C037F2" w:rsidP="00277B23">
      <w:pPr>
        <w:pStyle w:val="BodyTextFlush"/>
        <w:widowControl w:val="0"/>
        <w:numPr>
          <w:ilvl w:val="6"/>
          <w:numId w:val="39"/>
        </w:numPr>
        <w:spacing w:after="120"/>
      </w:pPr>
      <w:r w:rsidRPr="00FF1E06">
        <w:t>Instruction starts</w:t>
      </w:r>
      <w:r w:rsidR="008401DA">
        <w:t xml:space="preserve"> at</w:t>
      </w:r>
      <w:r w:rsidRPr="00FF1E06">
        <w:t xml:space="preserve"> 1800 hours</w:t>
      </w:r>
    </w:p>
    <w:p w14:paraId="4CB7C22A" w14:textId="2D962691" w:rsidR="00C037F2" w:rsidRPr="00FF1E06" w:rsidRDefault="00C037F2" w:rsidP="00277B23">
      <w:pPr>
        <w:pStyle w:val="BodyTextFlush"/>
        <w:widowControl w:val="0"/>
        <w:numPr>
          <w:ilvl w:val="6"/>
          <w:numId w:val="39"/>
        </w:numPr>
        <w:spacing w:after="120"/>
      </w:pPr>
      <w:r w:rsidRPr="00FF1E06">
        <w:t>Instruction ends</w:t>
      </w:r>
      <w:r w:rsidR="008401DA">
        <w:t xml:space="preserve"> at</w:t>
      </w:r>
      <w:r w:rsidRPr="00FF1E06">
        <w:t xml:space="preserve"> 2200 hours</w:t>
      </w:r>
    </w:p>
    <w:p w14:paraId="4DCDE81C" w14:textId="7F184E31" w:rsidR="00C037F2" w:rsidRPr="00FF1E06" w:rsidRDefault="00C037F2" w:rsidP="00277B23">
      <w:pPr>
        <w:pStyle w:val="BodyTextFlush"/>
        <w:widowControl w:val="0"/>
        <w:numPr>
          <w:ilvl w:val="6"/>
          <w:numId w:val="39"/>
        </w:numPr>
        <w:spacing w:after="120"/>
      </w:pPr>
      <w:r w:rsidRPr="00FF1E06">
        <w:t>Admin</w:t>
      </w:r>
      <w:r w:rsidR="00616E23" w:rsidRPr="00FF1E06">
        <w:t>istration time until 2215</w:t>
      </w:r>
      <w:r w:rsidRPr="00FF1E06">
        <w:t xml:space="preserve"> hours</w:t>
      </w:r>
    </w:p>
    <w:p w14:paraId="5A871D76" w14:textId="77777777" w:rsidR="009D227D" w:rsidRPr="00FF1E06" w:rsidRDefault="009D227D" w:rsidP="00277B23">
      <w:pPr>
        <w:pStyle w:val="BodyTextFlush"/>
        <w:widowControl w:val="0"/>
        <w:numPr>
          <w:ilvl w:val="5"/>
          <w:numId w:val="39"/>
        </w:numPr>
        <w:spacing w:after="120"/>
      </w:pPr>
      <w:r w:rsidRPr="00FF1E06">
        <w:t>Weekends</w:t>
      </w:r>
    </w:p>
    <w:p w14:paraId="326091D9" w14:textId="3882F772" w:rsidR="009D227D" w:rsidRPr="00FF1E06" w:rsidRDefault="009D227D" w:rsidP="00277B23">
      <w:pPr>
        <w:pStyle w:val="BodyTextFlush"/>
        <w:widowControl w:val="0"/>
        <w:numPr>
          <w:ilvl w:val="6"/>
          <w:numId w:val="39"/>
        </w:numPr>
        <w:spacing w:after="120"/>
      </w:pPr>
      <w:r w:rsidRPr="00FF1E06">
        <w:t xml:space="preserve">At the </w:t>
      </w:r>
      <w:r w:rsidR="00616E23" w:rsidRPr="00FF1E06">
        <w:t xml:space="preserve">training </w:t>
      </w:r>
      <w:r w:rsidR="003512F8" w:rsidRPr="00FF1E06">
        <w:t>site,</w:t>
      </w:r>
      <w:r w:rsidR="00616E23" w:rsidRPr="00FF1E06">
        <w:t xml:space="preserve"> no later than </w:t>
      </w:r>
      <w:r w:rsidR="00B4014C" w:rsidRPr="00FF1E06">
        <w:t>0740</w:t>
      </w:r>
      <w:r w:rsidRPr="00FF1E06">
        <w:t xml:space="preserve"> hours</w:t>
      </w:r>
    </w:p>
    <w:p w14:paraId="5D93128B" w14:textId="5BA0F736" w:rsidR="009D227D" w:rsidRPr="00AE7538" w:rsidRDefault="00183122" w:rsidP="00277B23">
      <w:pPr>
        <w:pStyle w:val="BodyTextFlush"/>
        <w:widowControl w:val="0"/>
        <w:numPr>
          <w:ilvl w:val="6"/>
          <w:numId w:val="39"/>
        </w:numPr>
        <w:spacing w:after="120"/>
      </w:pPr>
      <w:r w:rsidRPr="00FF1E06">
        <w:t>In formation</w:t>
      </w:r>
      <w:r w:rsidR="008401DA">
        <w:t xml:space="preserve"> at</w:t>
      </w:r>
      <w:r w:rsidRPr="00FF1E06">
        <w:t xml:space="preserve"> 074</w:t>
      </w:r>
      <w:r w:rsidR="00B4014C" w:rsidRPr="00FF1E06">
        <w:t>5 hours</w:t>
      </w:r>
    </w:p>
    <w:p w14:paraId="6B0A8471" w14:textId="0C5907CD" w:rsidR="00C037F2" w:rsidRPr="00AE7538" w:rsidRDefault="00C037F2" w:rsidP="00277B23">
      <w:pPr>
        <w:pStyle w:val="BodyTextFlush"/>
        <w:widowControl w:val="0"/>
        <w:numPr>
          <w:ilvl w:val="6"/>
          <w:numId w:val="39"/>
        </w:numPr>
        <w:spacing w:after="120"/>
      </w:pPr>
      <w:r w:rsidRPr="00AE7538">
        <w:t>Instruction starts</w:t>
      </w:r>
      <w:r w:rsidR="008401DA">
        <w:t xml:space="preserve"> at</w:t>
      </w:r>
      <w:r w:rsidRPr="00AE7538">
        <w:t xml:space="preserve"> 0800 hours</w:t>
      </w:r>
    </w:p>
    <w:p w14:paraId="7086B84C" w14:textId="48F43163" w:rsidR="00C037F2" w:rsidRPr="00AE7538" w:rsidRDefault="00C037F2" w:rsidP="00277B23">
      <w:pPr>
        <w:pStyle w:val="BodyTextFlush"/>
        <w:widowControl w:val="0"/>
        <w:numPr>
          <w:ilvl w:val="6"/>
          <w:numId w:val="39"/>
        </w:numPr>
        <w:spacing w:after="120"/>
      </w:pPr>
      <w:r w:rsidRPr="00AE7538">
        <w:t>Instruction ends</w:t>
      </w:r>
      <w:r w:rsidR="008401DA">
        <w:t xml:space="preserve"> at</w:t>
      </w:r>
      <w:r w:rsidRPr="00AE7538">
        <w:t xml:space="preserve"> 1700 hours</w:t>
      </w:r>
    </w:p>
    <w:p w14:paraId="25E8CCFF" w14:textId="63AE880C" w:rsidR="00C037F2" w:rsidRPr="00AE7538" w:rsidRDefault="00616E23" w:rsidP="00277B23">
      <w:pPr>
        <w:pStyle w:val="BodyTextFlush"/>
        <w:widowControl w:val="0"/>
        <w:numPr>
          <w:ilvl w:val="6"/>
          <w:numId w:val="39"/>
        </w:numPr>
        <w:spacing w:after="120"/>
      </w:pPr>
      <w:r w:rsidRPr="00AE7538">
        <w:t>Administration time until 1715</w:t>
      </w:r>
      <w:r w:rsidR="00C037F2" w:rsidRPr="00AE7538">
        <w:t xml:space="preserve"> hours</w:t>
      </w:r>
    </w:p>
    <w:p w14:paraId="0D24EAF7" w14:textId="77777777" w:rsidR="009D227D" w:rsidRPr="0020302D" w:rsidRDefault="009D227D" w:rsidP="00277B23">
      <w:pPr>
        <w:pStyle w:val="BodyTextFlush"/>
        <w:widowControl w:val="0"/>
        <w:numPr>
          <w:ilvl w:val="3"/>
          <w:numId w:val="39"/>
        </w:numPr>
        <w:spacing w:after="120"/>
      </w:pPr>
      <w:r w:rsidRPr="0020302D">
        <w:t>All Cadets shall familiarize themselves with the schedule in order to bring the related texts, references, and/or equipment to class and to present themselves in the proper uniform, in the proper classroom or training area, at the proper time.</w:t>
      </w:r>
    </w:p>
    <w:p w14:paraId="3170834B" w14:textId="77777777" w:rsidR="009D227D" w:rsidRPr="00880707" w:rsidRDefault="009D227D" w:rsidP="00277B23">
      <w:pPr>
        <w:pStyle w:val="BodyTextFlush"/>
        <w:widowControl w:val="0"/>
        <w:numPr>
          <w:ilvl w:val="3"/>
          <w:numId w:val="39"/>
        </w:numPr>
        <w:spacing w:after="120"/>
        <w:rPr>
          <w:bCs/>
        </w:rPr>
      </w:pPr>
      <w:r w:rsidRPr="0020302D">
        <w:t xml:space="preserve">Cadets make notes of all schedule changes.  </w:t>
      </w:r>
    </w:p>
    <w:p w14:paraId="3144D581" w14:textId="77777777" w:rsidR="009D227D" w:rsidRPr="0020302D" w:rsidRDefault="009D227D" w:rsidP="00277B23">
      <w:pPr>
        <w:pStyle w:val="BodyTextFlush"/>
        <w:widowControl w:val="0"/>
        <w:numPr>
          <w:ilvl w:val="1"/>
          <w:numId w:val="39"/>
        </w:numPr>
        <w:spacing w:after="120"/>
      </w:pPr>
      <w:r w:rsidRPr="0020302D">
        <w:t>BREAKS</w:t>
      </w:r>
    </w:p>
    <w:p w14:paraId="5EDAD445" w14:textId="59390A2C" w:rsidR="009D227D" w:rsidRPr="0020302D" w:rsidRDefault="009D227D" w:rsidP="009D227D">
      <w:pPr>
        <w:pStyle w:val="BodyTextFlush"/>
        <w:widowControl w:val="0"/>
        <w:spacing w:after="120"/>
        <w:ind w:left="720"/>
      </w:pPr>
      <w:r w:rsidRPr="0020302D">
        <w:t>Cadets shall be given adequate time</w:t>
      </w:r>
      <w:r w:rsidR="000F6570">
        <w:t xml:space="preserve"> to eat at least one meal per 8-</w:t>
      </w:r>
      <w:r w:rsidRPr="0020302D">
        <w:t xml:space="preserve">hour day.  Additionally, Cadets will be given periodic breaks during classroom instruction.  </w:t>
      </w:r>
    </w:p>
    <w:p w14:paraId="18F09172" w14:textId="3655BAC4" w:rsidR="009D227D" w:rsidRPr="0020302D" w:rsidRDefault="009D227D" w:rsidP="00277B23">
      <w:pPr>
        <w:pStyle w:val="BodyTextFlush"/>
        <w:widowControl w:val="0"/>
        <w:numPr>
          <w:ilvl w:val="2"/>
          <w:numId w:val="39"/>
        </w:numPr>
        <w:spacing w:after="120"/>
      </w:pPr>
      <w:r w:rsidRPr="0020302D">
        <w:t>Mea</w:t>
      </w:r>
      <w:r w:rsidR="00162AAC">
        <w:t>l Breaks</w:t>
      </w:r>
    </w:p>
    <w:p w14:paraId="23306BA1" w14:textId="13BB7FDA" w:rsidR="00880707" w:rsidRPr="0020302D" w:rsidRDefault="009D227D" w:rsidP="00277B23">
      <w:pPr>
        <w:pStyle w:val="BodyTextFlush"/>
        <w:widowControl w:val="0"/>
        <w:numPr>
          <w:ilvl w:val="3"/>
          <w:numId w:val="39"/>
        </w:numPr>
        <w:spacing w:after="120"/>
      </w:pPr>
      <w:r w:rsidRPr="0020302D">
        <w:t>Scheduled meals are subject to change during any training day.</w:t>
      </w:r>
    </w:p>
    <w:p w14:paraId="1EDCBCB1" w14:textId="77777777" w:rsidR="009D227D" w:rsidRPr="0020302D" w:rsidRDefault="009D227D" w:rsidP="00277B23">
      <w:pPr>
        <w:pStyle w:val="BodyTextFlush"/>
        <w:widowControl w:val="0"/>
        <w:numPr>
          <w:ilvl w:val="3"/>
          <w:numId w:val="39"/>
        </w:numPr>
        <w:spacing w:after="120"/>
      </w:pPr>
      <w:r w:rsidRPr="0020302D">
        <w:lastRenderedPageBreak/>
        <w:t>Cadets may use this time and the facilities available in conformance with the general rules of the Academy.</w:t>
      </w:r>
    </w:p>
    <w:p w14:paraId="17342912" w14:textId="77777777" w:rsidR="009D227D" w:rsidRPr="0020302D" w:rsidRDefault="009D227D" w:rsidP="00277B23">
      <w:pPr>
        <w:pStyle w:val="BodyTextFlush"/>
        <w:widowControl w:val="0"/>
        <w:numPr>
          <w:ilvl w:val="3"/>
          <w:numId w:val="39"/>
        </w:numPr>
        <w:spacing w:after="120"/>
      </w:pPr>
      <w:r w:rsidRPr="0020302D">
        <w:t>During meal breaks Cadets will usually be permitted to leave the Academy grounds.</w:t>
      </w:r>
    </w:p>
    <w:p w14:paraId="64DDA8AD" w14:textId="20D6AE9A" w:rsidR="009D227D" w:rsidRPr="0020302D" w:rsidRDefault="009D227D" w:rsidP="00277B23">
      <w:pPr>
        <w:pStyle w:val="BodyTextFlush"/>
        <w:widowControl w:val="0"/>
        <w:numPr>
          <w:ilvl w:val="4"/>
          <w:numId w:val="39"/>
        </w:numPr>
        <w:spacing w:after="120"/>
      </w:pPr>
      <w:r w:rsidRPr="0020302D">
        <w:t>If the Cadet chooses to leave the college campus during a m</w:t>
      </w:r>
      <w:r w:rsidR="0002520A">
        <w:t>eal break, the Cadet will do</w:t>
      </w:r>
      <w:r w:rsidRPr="0020302D">
        <w:t xml:space="preserve"> the following:</w:t>
      </w:r>
    </w:p>
    <w:p w14:paraId="41E8F438" w14:textId="312E8CDE" w:rsidR="009D227D" w:rsidRDefault="009D227D" w:rsidP="00277B23">
      <w:pPr>
        <w:pStyle w:val="BodyTextFlush"/>
        <w:widowControl w:val="0"/>
        <w:numPr>
          <w:ilvl w:val="5"/>
          <w:numId w:val="39"/>
        </w:numPr>
        <w:spacing w:after="120"/>
      </w:pPr>
      <w:r w:rsidRPr="0020302D">
        <w:t>Remove</w:t>
      </w:r>
      <w:r w:rsidR="00B31F2E">
        <w:t xml:space="preserve"> his/her Academy hat</w:t>
      </w:r>
    </w:p>
    <w:p w14:paraId="538B9687" w14:textId="44B59A22" w:rsidR="009D227D" w:rsidRDefault="009D227D" w:rsidP="00277B23">
      <w:pPr>
        <w:pStyle w:val="BodyTextFlush"/>
        <w:widowControl w:val="0"/>
        <w:numPr>
          <w:ilvl w:val="5"/>
          <w:numId w:val="39"/>
        </w:numPr>
        <w:spacing w:after="120"/>
      </w:pPr>
      <w:r>
        <w:t xml:space="preserve">Remove or </w:t>
      </w:r>
      <w:r w:rsidRPr="0020302D">
        <w:t>cover his/her uniform shirt with another shirt or jacket</w:t>
      </w:r>
    </w:p>
    <w:p w14:paraId="16C5B4D8" w14:textId="2D11B4D5" w:rsidR="009D227D" w:rsidRPr="00FF1E06" w:rsidRDefault="009D227D" w:rsidP="00277B23">
      <w:pPr>
        <w:pStyle w:val="BodyTextFlush"/>
        <w:widowControl w:val="0"/>
        <w:numPr>
          <w:ilvl w:val="5"/>
          <w:numId w:val="39"/>
        </w:numPr>
        <w:spacing w:after="120"/>
      </w:pPr>
      <w:r w:rsidRPr="0020302D">
        <w:t>Cadets will not wear any attire that would be deemed inappropri</w:t>
      </w:r>
      <w:r w:rsidR="002F657A">
        <w:t xml:space="preserve">ate and bring discredit to the </w:t>
      </w:r>
      <w:r w:rsidR="002F657A" w:rsidRPr="00FF1E06">
        <w:t>A</w:t>
      </w:r>
      <w:r w:rsidR="008401DA">
        <w:t>cademy or their agency.  This includes the following</w:t>
      </w:r>
      <w:r w:rsidRPr="00FF1E06">
        <w:t>:</w:t>
      </w:r>
    </w:p>
    <w:p w14:paraId="32F0E566" w14:textId="3C819E1C" w:rsidR="009D227D" w:rsidRPr="00FF1E06" w:rsidRDefault="00691B15" w:rsidP="008401DA">
      <w:pPr>
        <w:pStyle w:val="BodyTextFlush"/>
        <w:widowControl w:val="0"/>
        <w:spacing w:after="120"/>
        <w:ind w:left="4320"/>
      </w:pPr>
      <w:r>
        <w:t>[1</w:t>
      </w:r>
      <w:r w:rsidR="00307E84">
        <w:t>] Clothing</w:t>
      </w:r>
      <w:r w:rsidR="009D227D" w:rsidRPr="00FF1E06">
        <w:t xml:space="preserve"> with inappropriate language, photos or drawings</w:t>
      </w:r>
    </w:p>
    <w:p w14:paraId="574C3279" w14:textId="7F6B46BE" w:rsidR="009D227D" w:rsidRPr="00FF1E06" w:rsidRDefault="00691B15" w:rsidP="008401DA">
      <w:pPr>
        <w:pStyle w:val="BodyTextFlush"/>
        <w:widowControl w:val="0"/>
        <w:spacing w:after="120"/>
        <w:ind w:left="4320"/>
      </w:pPr>
      <w:r>
        <w:t>[2</w:t>
      </w:r>
      <w:r w:rsidR="00307E84">
        <w:t>] Clothing</w:t>
      </w:r>
      <w:r w:rsidR="009D227D" w:rsidRPr="00FF1E06">
        <w:t xml:space="preserve"> th</w:t>
      </w:r>
      <w:r w:rsidR="00B31F2E">
        <w:t>at promotes drug or alcohol use</w:t>
      </w:r>
    </w:p>
    <w:p w14:paraId="303039B7" w14:textId="242694B9" w:rsidR="009D227D" w:rsidRPr="00FF1E06" w:rsidRDefault="00691B15" w:rsidP="008401DA">
      <w:pPr>
        <w:pStyle w:val="BodyTextFlush"/>
        <w:widowControl w:val="0"/>
        <w:spacing w:after="120"/>
        <w:ind w:left="4320"/>
      </w:pPr>
      <w:r>
        <w:t>[3</w:t>
      </w:r>
      <w:r w:rsidR="00307E84">
        <w:t>] Clothing</w:t>
      </w:r>
      <w:r w:rsidR="002F657A" w:rsidRPr="00FF1E06">
        <w:t xml:space="preserve"> that is tight and/</w:t>
      </w:r>
      <w:r w:rsidR="00B31F2E">
        <w:t>or revealing</w:t>
      </w:r>
    </w:p>
    <w:p w14:paraId="7EBD8B96" w14:textId="77777777" w:rsidR="009D227D" w:rsidRPr="00FF1E06" w:rsidRDefault="009D227D" w:rsidP="00277B23">
      <w:pPr>
        <w:pStyle w:val="BodyTextFlush"/>
        <w:widowControl w:val="0"/>
        <w:numPr>
          <w:ilvl w:val="4"/>
          <w:numId w:val="39"/>
        </w:numPr>
        <w:spacing w:after="120"/>
      </w:pPr>
      <w:r w:rsidRPr="00FF1E06">
        <w:t>Cadets will not use their Department or Academy position for the purposes of obtaining a discount for food or any other favors/services.</w:t>
      </w:r>
    </w:p>
    <w:p w14:paraId="39A61804" w14:textId="75B19345" w:rsidR="00616E23" w:rsidRPr="00FF1E06" w:rsidRDefault="009D227D" w:rsidP="00277B23">
      <w:pPr>
        <w:pStyle w:val="BodyTextFlush"/>
        <w:widowControl w:val="0"/>
        <w:numPr>
          <w:ilvl w:val="4"/>
          <w:numId w:val="39"/>
        </w:numPr>
        <w:spacing w:after="120"/>
      </w:pPr>
      <w:r w:rsidRPr="00FF1E06">
        <w:t>Cadets should take care of any “personal business” during this break.</w:t>
      </w:r>
    </w:p>
    <w:p w14:paraId="6C08119A" w14:textId="46AA4D00" w:rsidR="009D227D" w:rsidRPr="00FF1E06" w:rsidRDefault="002F657A" w:rsidP="00277B23">
      <w:pPr>
        <w:pStyle w:val="BodyTextFlush"/>
        <w:widowControl w:val="0"/>
        <w:numPr>
          <w:ilvl w:val="4"/>
          <w:numId w:val="39"/>
        </w:numPr>
        <w:spacing w:after="120"/>
      </w:pPr>
      <w:r w:rsidRPr="00FF1E06">
        <w:t>Cadets who leave the A</w:t>
      </w:r>
      <w:r w:rsidR="009D227D" w:rsidRPr="00FF1E06">
        <w:t>cademy grounds will be back in uniform as ordered by the instructor an</w:t>
      </w:r>
      <w:r w:rsidRPr="00FF1E06">
        <w:t>d/or S</w:t>
      </w:r>
      <w:r w:rsidR="009D227D" w:rsidRPr="00FF1E06">
        <w:t>taff.</w:t>
      </w:r>
    </w:p>
    <w:p w14:paraId="020E3407" w14:textId="77777777" w:rsidR="009D227D" w:rsidRPr="00FF1E06" w:rsidRDefault="009D227D" w:rsidP="00277B23">
      <w:pPr>
        <w:pStyle w:val="BodyTextFlush"/>
        <w:widowControl w:val="0"/>
        <w:numPr>
          <w:ilvl w:val="2"/>
          <w:numId w:val="39"/>
        </w:numPr>
        <w:spacing w:after="120"/>
      </w:pPr>
      <w:r w:rsidRPr="00FF1E06">
        <w:t>Classroom Breaks</w:t>
      </w:r>
    </w:p>
    <w:p w14:paraId="63C72E3D" w14:textId="77777777" w:rsidR="00797B6E" w:rsidRDefault="009D227D" w:rsidP="00277B23">
      <w:pPr>
        <w:pStyle w:val="BodyTextFlush"/>
        <w:widowControl w:val="0"/>
        <w:numPr>
          <w:ilvl w:val="1"/>
          <w:numId w:val="60"/>
        </w:numPr>
        <w:spacing w:after="120"/>
      </w:pPr>
      <w:r w:rsidRPr="00FF1E06">
        <w:t xml:space="preserve">Classroom breaks are not scheduled breaks, but should be given approximately every 60 minutes.  </w:t>
      </w:r>
    </w:p>
    <w:p w14:paraId="63F461AD" w14:textId="6E23858C" w:rsidR="009D227D" w:rsidRPr="00FF1E06" w:rsidRDefault="009D227D" w:rsidP="00277B23">
      <w:pPr>
        <w:pStyle w:val="BodyTextFlush"/>
        <w:widowControl w:val="0"/>
        <w:numPr>
          <w:ilvl w:val="1"/>
          <w:numId w:val="60"/>
        </w:numPr>
        <w:spacing w:after="120"/>
      </w:pPr>
      <w:r w:rsidRPr="00FF1E06">
        <w:t>The breaks are to be given by the instructor.</w:t>
      </w:r>
    </w:p>
    <w:p w14:paraId="7D86D67C" w14:textId="026E1175" w:rsidR="00880707" w:rsidRPr="00FF1E06" w:rsidRDefault="009D227D" w:rsidP="00277B23">
      <w:pPr>
        <w:pStyle w:val="BodyTextFlush"/>
        <w:widowControl w:val="0"/>
        <w:numPr>
          <w:ilvl w:val="4"/>
          <w:numId w:val="39"/>
        </w:numPr>
        <w:spacing w:after="120"/>
      </w:pPr>
      <w:r w:rsidRPr="00FF1E06">
        <w:t>If an instructor</w:t>
      </w:r>
      <w:r w:rsidR="002F657A" w:rsidRPr="00FF1E06">
        <w:t xml:space="preserve"> fails to give the class breaks,</w:t>
      </w:r>
      <w:r w:rsidRPr="00FF1E06">
        <w:t xml:space="preserve"> it is </w:t>
      </w:r>
      <w:r w:rsidR="00C803D6">
        <w:t xml:space="preserve">the responsibility of the Class Sergeant </w:t>
      </w:r>
      <w:r w:rsidRPr="00FF1E06">
        <w:t>to notify the Coordinator.</w:t>
      </w:r>
    </w:p>
    <w:p w14:paraId="73CE4ADB" w14:textId="72EDF858" w:rsidR="00880707" w:rsidRPr="0020302D" w:rsidRDefault="009D227D" w:rsidP="00277B23">
      <w:pPr>
        <w:pStyle w:val="BodyTextFlush"/>
        <w:widowControl w:val="0"/>
        <w:numPr>
          <w:ilvl w:val="4"/>
          <w:numId w:val="39"/>
        </w:numPr>
        <w:spacing w:after="120"/>
      </w:pPr>
      <w:r w:rsidRPr="0020302D">
        <w:t>When a break is given it will be the responsibility of the Class Sergeant</w:t>
      </w:r>
      <w:r w:rsidR="00880707">
        <w:t xml:space="preserve"> or designee</w:t>
      </w:r>
      <w:r w:rsidRPr="0020302D">
        <w:t xml:space="preserve"> to</w:t>
      </w:r>
      <w:r w:rsidR="00880707">
        <w:t xml:space="preserve"> n</w:t>
      </w:r>
      <w:r w:rsidRPr="0020302D">
        <w:t xml:space="preserve">otify </w:t>
      </w:r>
      <w:r w:rsidR="00880707">
        <w:t xml:space="preserve">(via the radio) </w:t>
      </w:r>
      <w:r w:rsidR="00816F0C">
        <w:t>the Command S</w:t>
      </w:r>
      <w:r w:rsidRPr="0020302D">
        <w:t>taff of the break and length of the break.</w:t>
      </w:r>
    </w:p>
    <w:p w14:paraId="4A12F041" w14:textId="0B81FEF2" w:rsidR="009D227D" w:rsidRPr="00FF1E06" w:rsidRDefault="009D227D" w:rsidP="00277B23">
      <w:pPr>
        <w:pStyle w:val="BodyTextFlush"/>
        <w:widowControl w:val="0"/>
        <w:numPr>
          <w:ilvl w:val="4"/>
          <w:numId w:val="39"/>
        </w:numPr>
        <w:spacing w:after="120"/>
      </w:pPr>
      <w:r w:rsidRPr="00FF1E06">
        <w:t xml:space="preserve">When a break is given it will be the responsibility of the Class </w:t>
      </w:r>
      <w:r w:rsidR="00C803D6">
        <w:t xml:space="preserve">Sergeant </w:t>
      </w:r>
      <w:r w:rsidRPr="00FF1E06">
        <w:t>to:</w:t>
      </w:r>
    </w:p>
    <w:p w14:paraId="2DE5F7A2" w14:textId="06A52ED4" w:rsidR="00797B6E" w:rsidRDefault="00B31F2E" w:rsidP="00277B23">
      <w:pPr>
        <w:pStyle w:val="BodyTextFlush"/>
        <w:widowControl w:val="0"/>
        <w:numPr>
          <w:ilvl w:val="5"/>
          <w:numId w:val="39"/>
        </w:numPr>
        <w:spacing w:after="120"/>
      </w:pPr>
      <w:r>
        <w:t>Call the class to attention</w:t>
      </w:r>
      <w:r w:rsidR="00797B6E">
        <w:t>.</w:t>
      </w:r>
    </w:p>
    <w:p w14:paraId="3CFDBB43" w14:textId="5CE52FC5" w:rsidR="009D227D" w:rsidRPr="00FF1E06" w:rsidRDefault="009D227D" w:rsidP="00277B23">
      <w:pPr>
        <w:pStyle w:val="BodyTextFlush"/>
        <w:widowControl w:val="0"/>
        <w:numPr>
          <w:ilvl w:val="5"/>
          <w:numId w:val="39"/>
        </w:numPr>
        <w:spacing w:after="120"/>
      </w:pPr>
      <w:r w:rsidRPr="00FF1E06">
        <w:t>After the class comes to attention</w:t>
      </w:r>
      <w:r w:rsidR="00797B6E">
        <w:t>,</w:t>
      </w:r>
      <w:r w:rsidRPr="00FF1E06">
        <w:t xml:space="preserve"> each Cadet shall step to the rear of his/her chair.  </w:t>
      </w:r>
    </w:p>
    <w:p w14:paraId="1F065036" w14:textId="3E569B11" w:rsidR="00880707" w:rsidRPr="00FF1E06" w:rsidRDefault="00C803D6" w:rsidP="00277B23">
      <w:pPr>
        <w:pStyle w:val="BodyTextFlush"/>
        <w:widowControl w:val="0"/>
        <w:numPr>
          <w:ilvl w:val="5"/>
          <w:numId w:val="39"/>
        </w:numPr>
        <w:spacing w:after="120"/>
      </w:pPr>
      <w:r>
        <w:t>The Class Sergeant</w:t>
      </w:r>
      <w:r w:rsidR="009D227D" w:rsidRPr="00FF1E06">
        <w:t xml:space="preserve"> will give the command for the Cadets to</w:t>
      </w:r>
      <w:r w:rsidR="00880707" w:rsidRPr="00FF1E06">
        <w:t>:</w:t>
      </w:r>
    </w:p>
    <w:p w14:paraId="022E4860" w14:textId="77777777" w:rsidR="00880707" w:rsidRPr="00FF1E06" w:rsidRDefault="00880707" w:rsidP="00277B23">
      <w:pPr>
        <w:pStyle w:val="BodyTextFlush"/>
        <w:widowControl w:val="0"/>
        <w:numPr>
          <w:ilvl w:val="6"/>
          <w:numId w:val="39"/>
        </w:numPr>
        <w:spacing w:after="120"/>
      </w:pPr>
      <w:r w:rsidRPr="00FF1E06">
        <w:t>Clear the desks</w:t>
      </w:r>
    </w:p>
    <w:p w14:paraId="17E79C4D" w14:textId="00C17FD3" w:rsidR="00880707" w:rsidRPr="00FF1E06" w:rsidRDefault="00F75335" w:rsidP="00277B23">
      <w:pPr>
        <w:pStyle w:val="BodyTextFlush"/>
        <w:widowControl w:val="0"/>
        <w:numPr>
          <w:ilvl w:val="7"/>
          <w:numId w:val="39"/>
        </w:numPr>
        <w:spacing w:after="120"/>
      </w:pPr>
      <w:r w:rsidRPr="00FF1E06">
        <w:t>All items on the desk (except for the na</w:t>
      </w:r>
      <w:r w:rsidR="002F657A" w:rsidRPr="00FF1E06">
        <w:t>me plate) will be place on the C</w:t>
      </w:r>
      <w:r w:rsidRPr="00FF1E06">
        <w:t>adet</w:t>
      </w:r>
      <w:r w:rsidR="002F657A" w:rsidRPr="00FF1E06">
        <w:t>’</w:t>
      </w:r>
      <w:r w:rsidRPr="00FF1E06">
        <w:t>s chair</w:t>
      </w:r>
      <w:r w:rsidR="002F657A" w:rsidRPr="00FF1E06">
        <w:t>.</w:t>
      </w:r>
    </w:p>
    <w:p w14:paraId="2DBD8390" w14:textId="793BD44B" w:rsidR="00F75335" w:rsidRPr="00FF1E06" w:rsidRDefault="00F75335" w:rsidP="00277B23">
      <w:pPr>
        <w:pStyle w:val="BodyTextFlush"/>
        <w:widowControl w:val="0"/>
        <w:numPr>
          <w:ilvl w:val="7"/>
          <w:numId w:val="39"/>
        </w:numPr>
        <w:spacing w:after="120"/>
      </w:pPr>
      <w:r w:rsidRPr="00FF1E06">
        <w:lastRenderedPageBreak/>
        <w:t>The chairs will be slid under the desks</w:t>
      </w:r>
      <w:r w:rsidR="00797B6E">
        <w:t>,</w:t>
      </w:r>
      <w:r w:rsidRPr="00FF1E06">
        <w:t xml:space="preserve"> clearing the </w:t>
      </w:r>
      <w:r w:rsidR="002F657A" w:rsidRPr="00FF1E06">
        <w:t>a</w:t>
      </w:r>
      <w:r w:rsidRPr="00FF1E06">
        <w:t>isle.</w:t>
      </w:r>
    </w:p>
    <w:p w14:paraId="0AC9A150" w14:textId="3EC8EB3B" w:rsidR="00880707" w:rsidRPr="00FF1E06" w:rsidRDefault="009D227D" w:rsidP="00521EB8">
      <w:pPr>
        <w:pStyle w:val="BodyTextFlush"/>
        <w:widowControl w:val="0"/>
        <w:spacing w:after="120"/>
        <w:ind w:left="5040"/>
      </w:pPr>
      <w:r w:rsidRPr="00FF1E06">
        <w:t xml:space="preserve"> </w:t>
      </w:r>
      <w:r w:rsidR="002F657A" w:rsidRPr="00FF1E06">
        <w:t>The C</w:t>
      </w:r>
      <w:r w:rsidR="00F75335" w:rsidRPr="00FF1E06">
        <w:t xml:space="preserve">adets will be given the command to </w:t>
      </w:r>
      <w:r w:rsidRPr="00FF1E06">
        <w:t>exit the classroom.</w:t>
      </w:r>
    </w:p>
    <w:p w14:paraId="0E3AF55D" w14:textId="77777777" w:rsidR="009D227D" w:rsidRPr="0020302D" w:rsidRDefault="009D227D" w:rsidP="00277B23">
      <w:pPr>
        <w:pStyle w:val="BodyTextFlush"/>
        <w:widowControl w:val="0"/>
        <w:numPr>
          <w:ilvl w:val="5"/>
          <w:numId w:val="39"/>
        </w:numPr>
        <w:spacing w:after="120"/>
      </w:pPr>
      <w:r w:rsidRPr="0020302D">
        <w:t>Upon exiting the classroom, Cadets will immediately place their Academy baseball caps on their heads.</w:t>
      </w:r>
    </w:p>
    <w:p w14:paraId="3431DA96" w14:textId="77777777" w:rsidR="00162AAC" w:rsidRDefault="009D227D" w:rsidP="00277B23">
      <w:pPr>
        <w:pStyle w:val="BodyTextFlush"/>
        <w:widowControl w:val="0"/>
        <w:numPr>
          <w:ilvl w:val="5"/>
          <w:numId w:val="39"/>
        </w:numPr>
        <w:spacing w:after="120"/>
      </w:pPr>
      <w:r w:rsidRPr="0020302D">
        <w:t xml:space="preserve">Upon exiting the classroom, the class shall assemble in the proper military formation in the designated assembly area.  </w:t>
      </w:r>
    </w:p>
    <w:p w14:paraId="194BEADB" w14:textId="7C145C9D" w:rsidR="009D227D" w:rsidRPr="0020302D" w:rsidRDefault="009D227D" w:rsidP="00277B23">
      <w:pPr>
        <w:pStyle w:val="BodyTextFlush"/>
        <w:widowControl w:val="0"/>
        <w:numPr>
          <w:ilvl w:val="5"/>
          <w:numId w:val="39"/>
        </w:numPr>
        <w:spacing w:after="120"/>
      </w:pPr>
      <w:r w:rsidRPr="0020302D">
        <w:t>The class will stay in formation until</w:t>
      </w:r>
      <w:r w:rsidR="0002520A">
        <w:t xml:space="preserve"> given</w:t>
      </w:r>
      <w:r w:rsidR="00F75335">
        <w:t xml:space="preserve"> further radio instruction from the RTO.</w:t>
      </w:r>
      <w:r w:rsidRPr="0020302D">
        <w:t xml:space="preserve"> </w:t>
      </w:r>
    </w:p>
    <w:p w14:paraId="5590014D" w14:textId="77777777" w:rsidR="00162AAC" w:rsidRDefault="009D227D" w:rsidP="00277B23">
      <w:pPr>
        <w:pStyle w:val="BodyTextFlush"/>
        <w:widowControl w:val="0"/>
        <w:numPr>
          <w:ilvl w:val="5"/>
          <w:numId w:val="39"/>
        </w:numPr>
        <w:spacing w:after="120"/>
      </w:pPr>
      <w:r w:rsidRPr="0020302D">
        <w:t xml:space="preserve">Once the break is </w:t>
      </w:r>
      <w:r w:rsidR="003952FD" w:rsidRPr="0020302D">
        <w:t>allowed,</w:t>
      </w:r>
      <w:r w:rsidRPr="0020302D">
        <w:t xml:space="preserve"> the </w:t>
      </w:r>
      <w:r w:rsidRPr="00FF1E06">
        <w:t xml:space="preserve">Class </w:t>
      </w:r>
      <w:r w:rsidR="00FF1E06" w:rsidRPr="00FF1E06">
        <w:t>Sergeant</w:t>
      </w:r>
      <w:r w:rsidRPr="00FF1E06">
        <w:t xml:space="preserve"> will then give the command, “</w:t>
      </w:r>
      <w:r w:rsidR="002D00BA" w:rsidRPr="00FF1E06">
        <w:t>fall</w:t>
      </w:r>
      <w:r w:rsidRPr="00FF1E06">
        <w:t xml:space="preserve"> out!”</w:t>
      </w:r>
    </w:p>
    <w:p w14:paraId="1F59694D" w14:textId="481E82E2" w:rsidR="009D227D" w:rsidRPr="00FF1E06" w:rsidRDefault="009D227D" w:rsidP="00277B23">
      <w:pPr>
        <w:pStyle w:val="BodyTextFlush"/>
        <w:widowControl w:val="0"/>
        <w:numPr>
          <w:ilvl w:val="5"/>
          <w:numId w:val="39"/>
        </w:numPr>
        <w:spacing w:after="120"/>
      </w:pPr>
      <w:r w:rsidRPr="00FF1E06">
        <w:t>Prior to breaking their ranks, the class will shout their class motto.</w:t>
      </w:r>
    </w:p>
    <w:p w14:paraId="3C5A4781" w14:textId="519D3F98" w:rsidR="009D227D" w:rsidRPr="00FF1E06" w:rsidRDefault="009D227D" w:rsidP="00277B23">
      <w:pPr>
        <w:pStyle w:val="BodyTextFlush"/>
        <w:widowControl w:val="0"/>
        <w:numPr>
          <w:ilvl w:val="5"/>
          <w:numId w:val="39"/>
        </w:numPr>
        <w:spacing w:after="120"/>
      </w:pPr>
      <w:r w:rsidRPr="00FF1E06">
        <w:t>Cadets will be allowed their break</w:t>
      </w:r>
      <w:r w:rsidR="002F657A" w:rsidRPr="00FF1E06">
        <w:t>.</w:t>
      </w:r>
    </w:p>
    <w:p w14:paraId="116E96F0" w14:textId="77777777" w:rsidR="009D227D" w:rsidRPr="00FF1E06" w:rsidRDefault="009D227D" w:rsidP="00277B23">
      <w:pPr>
        <w:pStyle w:val="BodyTextFlush"/>
        <w:widowControl w:val="0"/>
        <w:numPr>
          <w:ilvl w:val="4"/>
          <w:numId w:val="39"/>
        </w:numPr>
        <w:spacing w:after="120"/>
      </w:pPr>
      <w:r w:rsidRPr="00FF1E06">
        <w:t>End of the break</w:t>
      </w:r>
    </w:p>
    <w:p w14:paraId="478E01BB" w14:textId="77777777" w:rsidR="009D227D" w:rsidRPr="00FF1E06" w:rsidRDefault="009D227D" w:rsidP="00277B23">
      <w:pPr>
        <w:pStyle w:val="BodyTextFlush"/>
        <w:widowControl w:val="0"/>
        <w:numPr>
          <w:ilvl w:val="5"/>
          <w:numId w:val="39"/>
        </w:numPr>
        <w:spacing w:after="120"/>
      </w:pPr>
      <w:r w:rsidRPr="00FF1E06">
        <w:t xml:space="preserve">One minute prior to the end of the break, the Class Sergeant will give the command, “One minute!”  </w:t>
      </w:r>
    </w:p>
    <w:p w14:paraId="0FB1B1E0" w14:textId="6A16E98E" w:rsidR="009D227D" w:rsidRPr="00FF1E06" w:rsidRDefault="009D227D" w:rsidP="00277B23">
      <w:pPr>
        <w:pStyle w:val="BodyTextFlush"/>
        <w:widowControl w:val="0"/>
        <w:numPr>
          <w:ilvl w:val="6"/>
          <w:numId w:val="39"/>
        </w:numPr>
        <w:spacing w:after="120"/>
      </w:pPr>
      <w:r w:rsidRPr="00FF1E06">
        <w:t>This command shall be repeated b</w:t>
      </w:r>
      <w:r w:rsidR="006469C1" w:rsidRPr="00FF1E06">
        <w:t>y those Cadets who hear the one-</w:t>
      </w:r>
      <w:r w:rsidRPr="00FF1E06">
        <w:t>minute command so the entire class is alerted that the break is over and to prepare to fall into formation.</w:t>
      </w:r>
    </w:p>
    <w:p w14:paraId="282F2F55" w14:textId="36DBDF28" w:rsidR="009D227D" w:rsidRPr="00FF1E06" w:rsidRDefault="006469C1" w:rsidP="00277B23">
      <w:pPr>
        <w:pStyle w:val="BodyTextFlush"/>
        <w:widowControl w:val="0"/>
        <w:numPr>
          <w:ilvl w:val="6"/>
          <w:numId w:val="39"/>
        </w:numPr>
        <w:spacing w:after="120"/>
      </w:pPr>
      <w:r w:rsidRPr="00FF1E06">
        <w:t>After giving the one-</w:t>
      </w:r>
      <w:r w:rsidR="009D227D" w:rsidRPr="00FF1E06">
        <w:t xml:space="preserve">minute </w:t>
      </w:r>
      <w:r w:rsidR="003952FD" w:rsidRPr="00FF1E06">
        <w:t>notice,</w:t>
      </w:r>
      <w:r w:rsidR="009D227D" w:rsidRPr="00FF1E06">
        <w:t xml:space="preserve"> the Class Sergeant will notify the Coordinator or RTO</w:t>
      </w:r>
      <w:r w:rsidR="00F75335" w:rsidRPr="00FF1E06">
        <w:t xml:space="preserve"> (via radio)</w:t>
      </w:r>
      <w:r w:rsidR="009D227D" w:rsidRPr="00FF1E06">
        <w:t xml:space="preserve"> that the break is over.</w:t>
      </w:r>
    </w:p>
    <w:p w14:paraId="4B492AC4" w14:textId="77777777" w:rsidR="00797B6E" w:rsidRDefault="009D227D" w:rsidP="00277B23">
      <w:pPr>
        <w:pStyle w:val="BodyTextFlush"/>
        <w:widowControl w:val="0"/>
        <w:numPr>
          <w:ilvl w:val="5"/>
          <w:numId w:val="39"/>
        </w:numPr>
        <w:spacing w:after="120"/>
      </w:pPr>
      <w:r w:rsidRPr="00FF1E06">
        <w:t xml:space="preserve">At the end of one minute, the Class </w:t>
      </w:r>
      <w:r w:rsidR="00FF1E06" w:rsidRPr="00FF1E06">
        <w:t>Sergeant</w:t>
      </w:r>
      <w:r w:rsidR="0002520A" w:rsidRPr="00FF1E06">
        <w:t xml:space="preserve"> will give the command to</w:t>
      </w:r>
      <w:r w:rsidR="00E33B37" w:rsidRPr="00FF1E06">
        <w:t xml:space="preserve"> “f</w:t>
      </w:r>
      <w:r w:rsidRPr="00FF1E06">
        <w:t>all in!”</w:t>
      </w:r>
    </w:p>
    <w:p w14:paraId="662251F8" w14:textId="2D30FC3B" w:rsidR="009D227D" w:rsidRPr="0020302D" w:rsidRDefault="009D227D" w:rsidP="00277B23">
      <w:pPr>
        <w:pStyle w:val="BodyTextFlush"/>
        <w:widowControl w:val="0"/>
        <w:numPr>
          <w:ilvl w:val="5"/>
          <w:numId w:val="39"/>
        </w:numPr>
        <w:spacing w:after="120"/>
      </w:pPr>
      <w:r w:rsidRPr="0020302D">
        <w:t>At this time, the class will fall into formation, at attention, in preparation for re-entering the classroom.</w:t>
      </w:r>
    </w:p>
    <w:p w14:paraId="1D3B9B9E" w14:textId="77777777" w:rsidR="009D227D" w:rsidRDefault="009D227D" w:rsidP="00277B23">
      <w:pPr>
        <w:pStyle w:val="BodyTextFlush"/>
        <w:widowControl w:val="0"/>
        <w:numPr>
          <w:ilvl w:val="4"/>
          <w:numId w:val="39"/>
        </w:numPr>
        <w:spacing w:after="120"/>
      </w:pPr>
      <w:r w:rsidRPr="0020302D">
        <w:t xml:space="preserve">The Class </w:t>
      </w:r>
      <w:r w:rsidR="00F75335">
        <w:t>Sergeant</w:t>
      </w:r>
      <w:r w:rsidRPr="0020302D">
        <w:t xml:space="preserve"> will then move the class back into the classroom by giving the proper commands.  The class will file into the classroom in a military manner.</w:t>
      </w:r>
    </w:p>
    <w:p w14:paraId="48D9F0DA" w14:textId="77777777" w:rsidR="0002520A" w:rsidRDefault="009D227D" w:rsidP="00277B23">
      <w:pPr>
        <w:pStyle w:val="BodyTextFlush"/>
        <w:widowControl w:val="0"/>
        <w:numPr>
          <w:ilvl w:val="4"/>
          <w:numId w:val="39"/>
        </w:numPr>
        <w:spacing w:after="120"/>
      </w:pPr>
      <w:r w:rsidRPr="0020302D">
        <w:t xml:space="preserve">Just prior to entering the classroom, Cadets will remove their ball caps (carrying them in their non-shooting hands).  </w:t>
      </w:r>
    </w:p>
    <w:p w14:paraId="19C6DCC4" w14:textId="4C650F68" w:rsidR="00F75335" w:rsidRPr="00FF1E06" w:rsidRDefault="009D227D" w:rsidP="00277B23">
      <w:pPr>
        <w:pStyle w:val="BodyTextFlush"/>
        <w:widowControl w:val="0"/>
        <w:numPr>
          <w:ilvl w:val="4"/>
          <w:numId w:val="39"/>
        </w:numPr>
        <w:spacing w:after="120"/>
      </w:pPr>
      <w:r w:rsidRPr="0020302D">
        <w:t xml:space="preserve">All Cadets will </w:t>
      </w:r>
      <w:r w:rsidR="0002520A">
        <w:t xml:space="preserve">file in and </w:t>
      </w:r>
      <w:r w:rsidRPr="0020302D">
        <w:t xml:space="preserve">assume the position of attention to the rear of their chairs.  The Class </w:t>
      </w:r>
      <w:r w:rsidR="00FF1E06" w:rsidRPr="00FF1E06">
        <w:t>Sergeant</w:t>
      </w:r>
      <w:r w:rsidRPr="00FF1E06">
        <w:t xml:space="preserve"> will then give the command, </w:t>
      </w:r>
      <w:r w:rsidR="004E1926">
        <w:t>“Ready, seats!”  T</w:t>
      </w:r>
      <w:r w:rsidRPr="00FF1E06">
        <w:t>he class will sit down and prepare for the lecture and/or class.</w:t>
      </w:r>
      <w:r w:rsidR="0002520A" w:rsidRPr="00FF1E06">
        <w:t xml:space="preserve"> The ball caps shall b</w:t>
      </w:r>
      <w:r w:rsidR="0022021A">
        <w:t>e placed on the floor underneath</w:t>
      </w:r>
      <w:r w:rsidR="0002520A" w:rsidRPr="00FF1E06">
        <w:t xml:space="preserve"> their chairs.</w:t>
      </w:r>
    </w:p>
    <w:p w14:paraId="7681B5A2" w14:textId="77777777" w:rsidR="009D227D" w:rsidRPr="0020302D" w:rsidRDefault="009D227D" w:rsidP="00277B23">
      <w:pPr>
        <w:pStyle w:val="BodyTextFlush"/>
        <w:widowControl w:val="0"/>
        <w:numPr>
          <w:ilvl w:val="4"/>
          <w:numId w:val="39"/>
        </w:numPr>
        <w:spacing w:after="120"/>
      </w:pPr>
      <w:r w:rsidRPr="00FF1E06">
        <w:t>Cadets shall not leave Academy grounds</w:t>
      </w:r>
      <w:r w:rsidRPr="0020302D">
        <w:t xml:space="preserve"> during classroom breaks without permission from Staff.</w:t>
      </w:r>
    </w:p>
    <w:p w14:paraId="2A56E3BF" w14:textId="77777777" w:rsidR="009D227D" w:rsidRPr="0020302D" w:rsidRDefault="009D227D" w:rsidP="00277B23">
      <w:pPr>
        <w:pStyle w:val="BodyTextFlush"/>
        <w:widowControl w:val="0"/>
        <w:numPr>
          <w:ilvl w:val="4"/>
          <w:numId w:val="39"/>
        </w:numPr>
        <w:spacing w:after="120"/>
      </w:pPr>
      <w:r w:rsidRPr="0020302D">
        <w:lastRenderedPageBreak/>
        <w:t>Cadets shall not go to the parking areas without permission from Staff.</w:t>
      </w:r>
    </w:p>
    <w:p w14:paraId="34617B90" w14:textId="12757202" w:rsidR="00E365E9" w:rsidRDefault="009D227D" w:rsidP="00277B23">
      <w:pPr>
        <w:pStyle w:val="BodyTextFlush"/>
        <w:widowControl w:val="0"/>
        <w:numPr>
          <w:ilvl w:val="4"/>
          <w:numId w:val="39"/>
        </w:numPr>
        <w:spacing w:after="120"/>
      </w:pPr>
      <w:r w:rsidRPr="0020302D">
        <w:t>Cadets will not be allowed visitors.</w:t>
      </w:r>
    </w:p>
    <w:p w14:paraId="2D41BF40" w14:textId="77777777" w:rsidR="000927F3" w:rsidRPr="00862480" w:rsidRDefault="000927F3" w:rsidP="00277B23">
      <w:pPr>
        <w:pStyle w:val="BodyTextFlush"/>
        <w:widowControl w:val="0"/>
        <w:numPr>
          <w:ilvl w:val="0"/>
          <w:numId w:val="39"/>
        </w:numPr>
        <w:spacing w:after="120"/>
        <w:rPr>
          <w:b/>
        </w:rPr>
      </w:pPr>
      <w:r w:rsidRPr="00862480">
        <w:rPr>
          <w:b/>
        </w:rPr>
        <w:t>ILLNESS AND INJURY</w:t>
      </w:r>
    </w:p>
    <w:p w14:paraId="7F0272D6" w14:textId="77777777" w:rsidR="000927F3" w:rsidRPr="0020302D" w:rsidRDefault="000927F3" w:rsidP="00277B23">
      <w:pPr>
        <w:pStyle w:val="BodyTextFlush"/>
        <w:widowControl w:val="0"/>
        <w:numPr>
          <w:ilvl w:val="1"/>
          <w:numId w:val="39"/>
        </w:numPr>
        <w:spacing w:after="120"/>
      </w:pPr>
      <w:r w:rsidRPr="0020302D">
        <w:t>DEFINITIONS</w:t>
      </w:r>
    </w:p>
    <w:p w14:paraId="6E788445" w14:textId="77777777" w:rsidR="000927F3" w:rsidRPr="0020302D" w:rsidRDefault="000927F3" w:rsidP="00277B23">
      <w:pPr>
        <w:pStyle w:val="BodyTextFlush"/>
        <w:widowControl w:val="0"/>
        <w:numPr>
          <w:ilvl w:val="2"/>
          <w:numId w:val="39"/>
        </w:numPr>
        <w:spacing w:after="120"/>
      </w:pPr>
      <w:r w:rsidRPr="0020302D">
        <w:t>An “On-Duty” injury is an injury incurred during scheduled training or instruction.  Generally, it is classified as a compensatory injury in which the sponsoring agency, if applicable, pays the medical expenses.</w:t>
      </w:r>
    </w:p>
    <w:p w14:paraId="41F46B51" w14:textId="77777777" w:rsidR="000927F3" w:rsidRPr="0020302D" w:rsidRDefault="000927F3" w:rsidP="00277B23">
      <w:pPr>
        <w:pStyle w:val="BodyTextFlush"/>
        <w:widowControl w:val="0"/>
        <w:numPr>
          <w:ilvl w:val="2"/>
          <w:numId w:val="39"/>
        </w:numPr>
        <w:spacing w:after="120"/>
      </w:pPr>
      <w:r w:rsidRPr="0020302D">
        <w:t>An “Off-Duty” injury is an injury incurred during leisure or liberty hours.  Expenses are the responsibility of the Cadet.</w:t>
      </w:r>
    </w:p>
    <w:p w14:paraId="0F9E147A" w14:textId="77777777" w:rsidR="000927F3" w:rsidRPr="0020302D" w:rsidRDefault="000927F3" w:rsidP="00277B23">
      <w:pPr>
        <w:pStyle w:val="BodyTextFlush"/>
        <w:widowControl w:val="0"/>
        <w:numPr>
          <w:ilvl w:val="1"/>
          <w:numId w:val="39"/>
        </w:numPr>
        <w:spacing w:after="120"/>
      </w:pPr>
      <w:r w:rsidRPr="0020302D">
        <w:t>REPORTING PROCEDURE</w:t>
      </w:r>
    </w:p>
    <w:p w14:paraId="3DA2386F" w14:textId="0D1DDD7E" w:rsidR="000927F3" w:rsidRPr="0020302D" w:rsidRDefault="006C3884" w:rsidP="00277B23">
      <w:pPr>
        <w:pStyle w:val="BodyTextFlush"/>
        <w:widowControl w:val="0"/>
        <w:numPr>
          <w:ilvl w:val="2"/>
          <w:numId w:val="39"/>
        </w:numPr>
        <w:spacing w:after="120"/>
      </w:pPr>
      <w:r>
        <w:t>On-Duty Injury</w:t>
      </w:r>
    </w:p>
    <w:p w14:paraId="4F128822" w14:textId="77777777" w:rsidR="00E55A7D" w:rsidRDefault="000927F3" w:rsidP="00277B23">
      <w:pPr>
        <w:pStyle w:val="BodyTextFlush"/>
        <w:widowControl w:val="0"/>
        <w:numPr>
          <w:ilvl w:val="3"/>
          <w:numId w:val="39"/>
        </w:numPr>
        <w:spacing w:after="120"/>
      </w:pPr>
      <w:r w:rsidRPr="0020302D">
        <w:t xml:space="preserve">Cadets shall report any illness or </w:t>
      </w:r>
      <w:r w:rsidR="005D79BF" w:rsidRPr="00FF1E06">
        <w:t>injury</w:t>
      </w:r>
      <w:r w:rsidR="003952FD" w:rsidRPr="00FF1E06">
        <w:t xml:space="preserve"> which</w:t>
      </w:r>
      <w:r w:rsidRPr="00FF1E06">
        <w:t xml:space="preserve"> occurs during training to the instructor </w:t>
      </w:r>
      <w:r w:rsidRPr="00FF1E06">
        <w:rPr>
          <w:u w:val="single"/>
        </w:rPr>
        <w:t>immediately</w:t>
      </w:r>
      <w:r w:rsidRPr="00FF1E06">
        <w:t xml:space="preserve">.  </w:t>
      </w:r>
    </w:p>
    <w:p w14:paraId="6731E53F" w14:textId="3FA59A05" w:rsidR="000927F3" w:rsidRPr="00FF1E06" w:rsidRDefault="000927F3" w:rsidP="00277B23">
      <w:pPr>
        <w:pStyle w:val="BodyTextFlush"/>
        <w:widowControl w:val="0"/>
        <w:numPr>
          <w:ilvl w:val="3"/>
          <w:numId w:val="39"/>
        </w:numPr>
        <w:spacing w:after="120"/>
      </w:pPr>
      <w:r w:rsidRPr="00FF1E06">
        <w:t>Follow-up notification shall be made to Academy Staff as soon as possible.</w:t>
      </w:r>
    </w:p>
    <w:p w14:paraId="28D2A250" w14:textId="0E5E954F" w:rsidR="000927F3" w:rsidRPr="00FF1E06" w:rsidRDefault="006C3884" w:rsidP="00277B23">
      <w:pPr>
        <w:pStyle w:val="BodyTextFlush"/>
        <w:widowControl w:val="0"/>
        <w:numPr>
          <w:ilvl w:val="2"/>
          <w:numId w:val="39"/>
        </w:numPr>
        <w:spacing w:after="120"/>
      </w:pPr>
      <w:r>
        <w:t>Off-Duty Injury</w:t>
      </w:r>
    </w:p>
    <w:p w14:paraId="5BF2D62E" w14:textId="238F4945" w:rsidR="000927F3" w:rsidRPr="000F52D2" w:rsidRDefault="003952FD" w:rsidP="00277B23">
      <w:pPr>
        <w:pStyle w:val="BodyTextFlush"/>
        <w:widowControl w:val="0"/>
        <w:numPr>
          <w:ilvl w:val="3"/>
          <w:numId w:val="39"/>
        </w:numPr>
        <w:spacing w:after="120"/>
      </w:pPr>
      <w:r w:rsidRPr="00FF1E06">
        <w:t>Injuries that occur off-duty</w:t>
      </w:r>
      <w:r w:rsidR="000927F3" w:rsidRPr="00FF1E06">
        <w:t xml:space="preserve"> will be reported to Staff as soon as practical, but no later than the beginning of class on the day the Cadet returns/reports to the </w:t>
      </w:r>
      <w:r w:rsidR="000927F3" w:rsidRPr="000F52D2">
        <w:t>Academy.</w:t>
      </w:r>
    </w:p>
    <w:p w14:paraId="7FB1EA1A" w14:textId="20C47358" w:rsidR="000927F3" w:rsidRPr="000F52D2" w:rsidRDefault="000927F3" w:rsidP="00277B23">
      <w:pPr>
        <w:pStyle w:val="BodyTextFlush"/>
        <w:widowControl w:val="0"/>
        <w:numPr>
          <w:ilvl w:val="3"/>
          <w:numId w:val="39"/>
        </w:numPr>
        <w:spacing w:after="120"/>
      </w:pPr>
      <w:r w:rsidRPr="000F52D2">
        <w:t>If an off-duty injury or illness is serious enough to prevent the Cadet from returning to the Academy as scheduled, the Cadet shall notify Academ</w:t>
      </w:r>
      <w:r w:rsidR="00DE3955" w:rsidRPr="000F52D2">
        <w:t>y Staff.  The Cadet should first attempt to contact the Coordinator scheduled to work on the day the Cadet was scheduled to return. If the Cadet is unable to reach that Coordinator, the Cadet may call other Coordinators until the message can be delivered. If the highly unlikely event that no Coordinators can be reached, the Cadet ma</w:t>
      </w:r>
      <w:r w:rsidR="000D0FC9" w:rsidRPr="000F52D2">
        <w:t>y leave a message on the Public Safety Office</w:t>
      </w:r>
      <w:r w:rsidR="00DE3955" w:rsidRPr="000F52D2">
        <w:t xml:space="preserve"> voicemail.</w:t>
      </w:r>
    </w:p>
    <w:p w14:paraId="21022341" w14:textId="7FE3CA87" w:rsidR="000927F3" w:rsidRPr="00FF1E06" w:rsidRDefault="000927F3" w:rsidP="00277B23">
      <w:pPr>
        <w:pStyle w:val="BodyTextFlush"/>
        <w:widowControl w:val="0"/>
        <w:numPr>
          <w:ilvl w:val="2"/>
          <w:numId w:val="39"/>
        </w:numPr>
        <w:spacing w:after="120"/>
      </w:pPr>
      <w:r w:rsidRPr="00FF1E06">
        <w:t>In addition to the above, injured Cadets will complete a memorandum, addressed to their assigned RTO</w:t>
      </w:r>
      <w:r w:rsidR="00AB71C5" w:rsidRPr="00FF1E06">
        <w:t>,</w:t>
      </w:r>
      <w:r w:rsidRPr="00FF1E06">
        <w:t xml:space="preserve"> explaining their absence.  This will be completed no later than the training day following the reported absence, or the Cadet’s return to the Academy.</w:t>
      </w:r>
    </w:p>
    <w:p w14:paraId="06F52064" w14:textId="77777777" w:rsidR="000927F3" w:rsidRPr="00FF1E06" w:rsidRDefault="000927F3" w:rsidP="00277B23">
      <w:pPr>
        <w:pStyle w:val="BodyTextFlush"/>
        <w:widowControl w:val="0"/>
        <w:numPr>
          <w:ilvl w:val="2"/>
          <w:numId w:val="39"/>
        </w:numPr>
        <w:spacing w:after="120"/>
      </w:pPr>
      <w:r w:rsidRPr="00FF1E06">
        <w:t>Limited first aid equipment is available in the Staff Office.  When at an off-site training facility, Cadets must ask an instructor for first aid equipment.</w:t>
      </w:r>
    </w:p>
    <w:p w14:paraId="6976A581" w14:textId="77777777" w:rsidR="000927F3" w:rsidRPr="00FF1E06" w:rsidRDefault="000927F3" w:rsidP="00277B23">
      <w:pPr>
        <w:pStyle w:val="BodyTextFlush"/>
        <w:widowControl w:val="0"/>
        <w:numPr>
          <w:ilvl w:val="2"/>
          <w:numId w:val="39"/>
        </w:numPr>
        <w:spacing w:after="120"/>
      </w:pPr>
      <w:r w:rsidRPr="00FF1E06">
        <w:t>Cadets with major illnesses or injuries will be treated at local medical centers and hospitals.</w:t>
      </w:r>
    </w:p>
    <w:p w14:paraId="5A14075D" w14:textId="4BCF4AC5" w:rsidR="000927F3" w:rsidRPr="00FF1E06" w:rsidRDefault="000927F3" w:rsidP="00277B23">
      <w:pPr>
        <w:pStyle w:val="BodyTextFlush"/>
        <w:widowControl w:val="0"/>
        <w:numPr>
          <w:ilvl w:val="2"/>
          <w:numId w:val="39"/>
        </w:numPr>
        <w:spacing w:after="120"/>
      </w:pPr>
      <w:r w:rsidRPr="00FF1E06">
        <w:t>Compensation of medical expenses is subject to review and approval by the College.  However, the normal course of action is for the Cadet’s insurance to be the primary</w:t>
      </w:r>
      <w:r w:rsidR="008D0DF7" w:rsidRPr="00FF1E06">
        <w:t>,</w:t>
      </w:r>
      <w:r w:rsidRPr="00FF1E06">
        <w:t xml:space="preserve"> with the College insurance being the secondary.</w:t>
      </w:r>
    </w:p>
    <w:p w14:paraId="0ACE66E9" w14:textId="68D7D287" w:rsidR="007B4BCB" w:rsidRPr="0020302D" w:rsidRDefault="000927F3" w:rsidP="00277B23">
      <w:pPr>
        <w:pStyle w:val="BodyTextFlush"/>
        <w:widowControl w:val="0"/>
        <w:numPr>
          <w:ilvl w:val="2"/>
          <w:numId w:val="39"/>
        </w:numPr>
        <w:spacing w:after="120"/>
      </w:pPr>
      <w:r w:rsidRPr="0020302D">
        <w:t xml:space="preserve">With the exception of serious illness or injury, Cadets should make every effort to be present during all Academy instruction.  </w:t>
      </w:r>
      <w:r w:rsidR="00C14F7F" w:rsidRPr="0020302D">
        <w:t>To</w:t>
      </w:r>
      <w:r w:rsidRPr="0020302D">
        <w:t xml:space="preserve"> satisfy State mandates, many classes require personal attendance and cannot be made-up.  Cadets will be notified when these classes are going to occur.  Due to the nature of the mandates, Cadets who miss any one of these classes will not be allowed to graduate.</w:t>
      </w:r>
    </w:p>
    <w:p w14:paraId="7D79C9FC" w14:textId="77777777" w:rsidR="000927F3" w:rsidRDefault="000927F3" w:rsidP="00277B23">
      <w:pPr>
        <w:pStyle w:val="BodyTextFlush"/>
        <w:widowControl w:val="0"/>
        <w:numPr>
          <w:ilvl w:val="2"/>
          <w:numId w:val="39"/>
        </w:numPr>
        <w:spacing w:after="120"/>
      </w:pPr>
      <w:r w:rsidRPr="0020302D">
        <w:lastRenderedPageBreak/>
        <w:t>Cadet attendance will be tracked on an hourly basis.  Due to the nature of the training, any Cadet who misses more than 5 percent of instruction will not be allowed to continue the Academy, regardless of the nature of the absence.</w:t>
      </w:r>
    </w:p>
    <w:p w14:paraId="7072F0EE" w14:textId="4AEEC0CE" w:rsidR="000927F3" w:rsidRPr="001B73E4" w:rsidRDefault="000927F3" w:rsidP="00277B23">
      <w:pPr>
        <w:pStyle w:val="BodyTextFlush"/>
        <w:widowControl w:val="0"/>
        <w:numPr>
          <w:ilvl w:val="2"/>
          <w:numId w:val="39"/>
        </w:numPr>
        <w:spacing w:after="120"/>
      </w:pPr>
      <w:r w:rsidRPr="0020302D">
        <w:t>It will be the Cadet’s responsibility to keep the Academy Staff in</w:t>
      </w:r>
      <w:r w:rsidR="008D0DF7">
        <w:t xml:space="preserve">formed of any restrictions </w:t>
      </w:r>
      <w:r w:rsidR="008D0DF7" w:rsidRPr="001B73E4">
        <w:t>and/</w:t>
      </w:r>
      <w:r w:rsidRPr="001B73E4">
        <w:t>or limitations of physical activity.  The Cadet shall do this by having the treating physician complete the Modular Format Academy Physician’s Statement form.   This form shall also be required when the Cadet is released back to full physical activity status.</w:t>
      </w:r>
    </w:p>
    <w:p w14:paraId="37F2C92C" w14:textId="77777777" w:rsidR="000927F3" w:rsidRPr="001B73E4" w:rsidRDefault="000927F3" w:rsidP="00277B23">
      <w:pPr>
        <w:pStyle w:val="BodyTextFlush"/>
        <w:widowControl w:val="0"/>
        <w:numPr>
          <w:ilvl w:val="1"/>
          <w:numId w:val="39"/>
        </w:numPr>
        <w:spacing w:after="120"/>
      </w:pPr>
      <w:r w:rsidRPr="001B73E4">
        <w:t>MODIFICATIONS TO PHYSICAL TRAINING DUE TO ILLNESS/INJURY</w:t>
      </w:r>
    </w:p>
    <w:p w14:paraId="73D5F235" w14:textId="77777777" w:rsidR="000927F3" w:rsidRPr="001B73E4" w:rsidRDefault="000927F3" w:rsidP="00277B23">
      <w:pPr>
        <w:pStyle w:val="BodyTextFlush"/>
        <w:widowControl w:val="0"/>
        <w:numPr>
          <w:ilvl w:val="2"/>
          <w:numId w:val="39"/>
        </w:numPr>
        <w:spacing w:after="120"/>
      </w:pPr>
      <w:r w:rsidRPr="001B73E4">
        <w:t>From time to time Cadets receive injuries that prevent them from participating fully in assigned physical training time.  These issues are addressed as follows:</w:t>
      </w:r>
    </w:p>
    <w:p w14:paraId="6D4EF4A6" w14:textId="77777777" w:rsidR="000927F3" w:rsidRPr="001B73E4" w:rsidRDefault="000927F3" w:rsidP="00277B23">
      <w:pPr>
        <w:pStyle w:val="BodyTextFlush"/>
        <w:widowControl w:val="0"/>
        <w:numPr>
          <w:ilvl w:val="3"/>
          <w:numId w:val="39"/>
        </w:numPr>
        <w:spacing w:after="120"/>
      </w:pPr>
      <w:r w:rsidRPr="001B73E4">
        <w:t>If the Cadet has a minor injury that prevents the Cadet from participating in strenuous physical activity during physical training, notification should be made to the PT instructor.  The instructor will decide whether to allow the Cadet to be assigned to an alternate training program.</w:t>
      </w:r>
    </w:p>
    <w:p w14:paraId="68C3518F" w14:textId="77777777" w:rsidR="000927F3" w:rsidRPr="001B73E4" w:rsidRDefault="000927F3" w:rsidP="00277B23">
      <w:pPr>
        <w:pStyle w:val="BodyTextFlush"/>
        <w:widowControl w:val="0"/>
        <w:numPr>
          <w:ilvl w:val="3"/>
          <w:numId w:val="39"/>
        </w:numPr>
        <w:spacing w:after="120"/>
      </w:pPr>
      <w:r w:rsidRPr="001B73E4">
        <w:t>An alternate training program allows the Cadet to receive full attendance for the assigned physical training time.</w:t>
      </w:r>
    </w:p>
    <w:p w14:paraId="5C565FBA" w14:textId="0D8EE910" w:rsidR="000927F3" w:rsidRPr="001B73E4" w:rsidRDefault="000927F3" w:rsidP="00277B23">
      <w:pPr>
        <w:pStyle w:val="BodyTextFlush"/>
        <w:widowControl w:val="0"/>
        <w:numPr>
          <w:ilvl w:val="3"/>
          <w:numId w:val="39"/>
        </w:numPr>
        <w:spacing w:after="120"/>
      </w:pPr>
      <w:r w:rsidRPr="001B73E4">
        <w:t xml:space="preserve">Cadets </w:t>
      </w:r>
      <w:r w:rsidR="00FD0010" w:rsidRPr="001B73E4">
        <w:rPr>
          <w:b/>
        </w:rPr>
        <w:t xml:space="preserve">WITHOUT </w:t>
      </w:r>
      <w:r w:rsidR="003952FD" w:rsidRPr="001B73E4">
        <w:rPr>
          <w:b/>
        </w:rPr>
        <w:t>a</w:t>
      </w:r>
      <w:r w:rsidR="00FD0010" w:rsidRPr="001B73E4">
        <w:rPr>
          <w:b/>
        </w:rPr>
        <w:t xml:space="preserve"> DOCTOR’S EXCUSE</w:t>
      </w:r>
      <w:r w:rsidR="00FD0010" w:rsidRPr="001B73E4">
        <w:t xml:space="preserve"> </w:t>
      </w:r>
      <w:r w:rsidRPr="001B73E4">
        <w:t xml:space="preserve">will be allowed a maximum of three (3) </w:t>
      </w:r>
      <w:r w:rsidR="001D57CB" w:rsidRPr="001B73E4">
        <w:t xml:space="preserve">consecutive </w:t>
      </w:r>
      <w:r w:rsidRPr="001B73E4">
        <w:t>alternate physical training days during Level I.  This is strictly enforced.</w:t>
      </w:r>
    </w:p>
    <w:p w14:paraId="3DD604B1" w14:textId="23F96B6E" w:rsidR="00616E23" w:rsidRDefault="001D57CB" w:rsidP="00277B23">
      <w:pPr>
        <w:pStyle w:val="BodyTextFlush"/>
        <w:widowControl w:val="0"/>
        <w:numPr>
          <w:ilvl w:val="2"/>
          <w:numId w:val="39"/>
        </w:numPr>
        <w:spacing w:after="120"/>
      </w:pPr>
      <w:r w:rsidRPr="001B73E4">
        <w:t>Cadets having injuries may be required to get a doctor’s no</w:t>
      </w:r>
      <w:r w:rsidR="008D0DF7" w:rsidRPr="001B73E4">
        <w:t>te to continue in the A</w:t>
      </w:r>
      <w:r w:rsidRPr="001B73E4">
        <w:t>cademy or continue in alternative PT.</w:t>
      </w:r>
    </w:p>
    <w:p w14:paraId="2C49089E" w14:textId="5F2DE7F9" w:rsidR="00B63790" w:rsidRPr="001B73E4" w:rsidRDefault="00BA676B" w:rsidP="00277B23">
      <w:pPr>
        <w:pStyle w:val="BodyTextFlush"/>
        <w:widowControl w:val="0"/>
        <w:numPr>
          <w:ilvl w:val="3"/>
          <w:numId w:val="39"/>
        </w:numPr>
        <w:spacing w:after="120"/>
      </w:pPr>
      <w:r>
        <w:t>The PT S</w:t>
      </w:r>
      <w:r w:rsidR="0002520A" w:rsidRPr="001B73E4">
        <w:t>taff will follow any</w:t>
      </w:r>
      <w:r w:rsidR="00B63790" w:rsidRPr="001B73E4">
        <w:t xml:space="preserve"> directions </w:t>
      </w:r>
      <w:r w:rsidR="001D57CB" w:rsidRPr="001B73E4">
        <w:t xml:space="preserve">and limitations </w:t>
      </w:r>
      <w:r w:rsidR="0002520A" w:rsidRPr="001B73E4">
        <w:t xml:space="preserve">detailed in a </w:t>
      </w:r>
      <w:r w:rsidR="003952FD" w:rsidRPr="001B73E4">
        <w:t>doctor’s</w:t>
      </w:r>
      <w:r w:rsidR="00B63790" w:rsidRPr="001B73E4">
        <w:t xml:space="preserve"> excuse.</w:t>
      </w:r>
    </w:p>
    <w:p w14:paraId="17648484" w14:textId="252BDAB6" w:rsidR="001D57CB" w:rsidRPr="001B73E4" w:rsidRDefault="00347281" w:rsidP="00277B23">
      <w:pPr>
        <w:pStyle w:val="BodyTextFlush"/>
        <w:widowControl w:val="0"/>
        <w:numPr>
          <w:ilvl w:val="3"/>
          <w:numId w:val="39"/>
        </w:numPr>
        <w:spacing w:after="120"/>
      </w:pPr>
      <w:r>
        <w:t>Cadet</w:t>
      </w:r>
      <w:r w:rsidR="001D57CB" w:rsidRPr="001B73E4">
        <w:t xml:space="preserve">s having a doctor’s note with limitations or restrictions to physical activity will be cleared to return to full duty when: </w:t>
      </w:r>
    </w:p>
    <w:p w14:paraId="5692AF3D" w14:textId="51622FB6" w:rsidR="00797E9E" w:rsidRPr="001B73E4" w:rsidRDefault="00A453E7" w:rsidP="00277B23">
      <w:pPr>
        <w:pStyle w:val="BodyTextFlush"/>
        <w:widowControl w:val="0"/>
        <w:numPr>
          <w:ilvl w:val="4"/>
          <w:numId w:val="39"/>
        </w:numPr>
        <w:spacing w:after="120"/>
      </w:pPr>
      <w:r w:rsidRPr="001B73E4">
        <w:t xml:space="preserve">The current doctor’s note automatically clears the </w:t>
      </w:r>
      <w:r w:rsidR="008D0DF7" w:rsidRPr="001B73E4">
        <w:t>C</w:t>
      </w:r>
      <w:r w:rsidRPr="001B73E4">
        <w:t>adet</w:t>
      </w:r>
      <w:r w:rsidR="008D0DF7" w:rsidRPr="001B73E4">
        <w:t>.</w:t>
      </w:r>
    </w:p>
    <w:p w14:paraId="0138FF67" w14:textId="2E77FB93" w:rsidR="00797E9E" w:rsidRPr="001B73E4" w:rsidRDefault="00396753" w:rsidP="00277B23">
      <w:pPr>
        <w:pStyle w:val="BodyTextFlush"/>
        <w:widowControl w:val="0"/>
        <w:numPr>
          <w:ilvl w:val="4"/>
          <w:numId w:val="39"/>
        </w:numPr>
        <w:spacing w:after="120"/>
      </w:pPr>
      <w:r w:rsidRPr="001B73E4">
        <w:t xml:space="preserve">The </w:t>
      </w:r>
      <w:r w:rsidR="008D0DF7" w:rsidRPr="001B73E4">
        <w:t>C</w:t>
      </w:r>
      <w:r w:rsidRPr="001B73E4">
        <w:t>ade</w:t>
      </w:r>
      <w:r w:rsidR="0002520A" w:rsidRPr="001B73E4">
        <w:t>t</w:t>
      </w:r>
      <w:r w:rsidR="008D0DF7" w:rsidRPr="001B73E4">
        <w:t xml:space="preserve"> brings A</w:t>
      </w:r>
      <w:r w:rsidR="0002520A" w:rsidRPr="001B73E4">
        <w:t xml:space="preserve">cademy </w:t>
      </w:r>
      <w:r w:rsidR="008D0DF7" w:rsidRPr="001B73E4">
        <w:t>S</w:t>
      </w:r>
      <w:r w:rsidR="0002520A" w:rsidRPr="001B73E4">
        <w:t xml:space="preserve">taff a </w:t>
      </w:r>
      <w:r w:rsidR="003952FD" w:rsidRPr="001B73E4">
        <w:t>doctor’s</w:t>
      </w:r>
      <w:r w:rsidR="008D0DF7" w:rsidRPr="001B73E4">
        <w:t xml:space="preserve"> note clearing the C</w:t>
      </w:r>
      <w:r w:rsidRPr="001B73E4">
        <w:t>adet for full duty</w:t>
      </w:r>
      <w:r w:rsidR="008D0DF7" w:rsidRPr="001B73E4">
        <w:t>.</w:t>
      </w:r>
      <w:r w:rsidR="00797E9E" w:rsidRPr="001B73E4">
        <w:t xml:space="preserve"> </w:t>
      </w:r>
    </w:p>
    <w:p w14:paraId="54F6AB4D" w14:textId="188A1A59" w:rsidR="00770F4D" w:rsidRDefault="008D0DF7" w:rsidP="00770F4D">
      <w:pPr>
        <w:pStyle w:val="BodyTextFlush"/>
        <w:widowControl w:val="0"/>
        <w:numPr>
          <w:ilvl w:val="3"/>
          <w:numId w:val="39"/>
        </w:numPr>
        <w:spacing w:after="120"/>
      </w:pPr>
      <w:r w:rsidRPr="001B73E4">
        <w:t>If a C</w:t>
      </w:r>
      <w:r w:rsidR="00396753" w:rsidRPr="001B73E4">
        <w:t>adet has a continual injury and is requesting a</w:t>
      </w:r>
      <w:r w:rsidRPr="001B73E4">
        <w:t>lternative PT; Academy S</w:t>
      </w:r>
      <w:r w:rsidR="0072390A" w:rsidRPr="001B73E4">
        <w:t>taff can order t</w:t>
      </w:r>
      <w:r w:rsidRPr="001B73E4">
        <w:t>he C</w:t>
      </w:r>
      <w:r w:rsidR="0072390A" w:rsidRPr="001B73E4">
        <w:t xml:space="preserve">adet to get a medical note to outline the </w:t>
      </w:r>
      <w:r w:rsidRPr="001B73E4">
        <w:t>C</w:t>
      </w:r>
      <w:r w:rsidR="00E22674" w:rsidRPr="001B73E4">
        <w:t>adet’s limitations</w:t>
      </w:r>
      <w:r w:rsidRPr="001B73E4">
        <w:t>.</w:t>
      </w:r>
    </w:p>
    <w:p w14:paraId="1350B2E9" w14:textId="1FF7DE03" w:rsidR="00F03BE6" w:rsidRPr="00C31A91" w:rsidRDefault="00770F4D" w:rsidP="00F03BE6">
      <w:pPr>
        <w:pStyle w:val="BodyTextFlush"/>
        <w:widowControl w:val="0"/>
        <w:numPr>
          <w:ilvl w:val="2"/>
          <w:numId w:val="39"/>
        </w:numPr>
        <w:spacing w:after="120"/>
      </w:pPr>
      <w:r w:rsidRPr="00C31A91">
        <w:t>Cadets who are or b</w:t>
      </w:r>
      <w:r w:rsidR="00F03BE6" w:rsidRPr="00C31A91">
        <w:t>ecome pregnant during the academy</w:t>
      </w:r>
      <w:r w:rsidRPr="00C31A91">
        <w:t xml:space="preserve"> need to be mindful of the performance standards</w:t>
      </w:r>
      <w:r w:rsidR="00F03BE6" w:rsidRPr="00C31A91">
        <w:t xml:space="preserve"> set forth by P.O.S.T., including Firearms and Arrest and Control Training.  </w:t>
      </w:r>
    </w:p>
    <w:p w14:paraId="7571E4E5" w14:textId="1F695137" w:rsidR="00F03BE6" w:rsidRPr="00C31A91" w:rsidRDefault="00F03BE6" w:rsidP="00F03BE6">
      <w:pPr>
        <w:pStyle w:val="BodyTextFlush"/>
        <w:widowControl w:val="0"/>
        <w:spacing w:after="120"/>
        <w:ind w:left="2160"/>
      </w:pPr>
      <w:r w:rsidRPr="00C31A91">
        <w:t>a)</w:t>
      </w:r>
      <w:r w:rsidRPr="00C31A91">
        <w:tab/>
        <w:t xml:space="preserve">Cadets who have concerns on whether they should continue to participate in </w:t>
      </w:r>
      <w:r w:rsidRPr="00C31A91">
        <w:tab/>
        <w:t>the course should consult with a personal physician.</w:t>
      </w:r>
    </w:p>
    <w:p w14:paraId="1CD7F4F2" w14:textId="1E19F42A" w:rsidR="00F03BE6" w:rsidRPr="00C31A91" w:rsidRDefault="00F03BE6" w:rsidP="00F03BE6">
      <w:pPr>
        <w:pStyle w:val="BodyTextFlush"/>
        <w:widowControl w:val="0"/>
        <w:spacing w:after="120"/>
        <w:ind w:left="2160"/>
      </w:pPr>
      <w:r w:rsidRPr="00C31A91">
        <w:t>b)</w:t>
      </w:r>
      <w:r w:rsidRPr="00C31A91">
        <w:tab/>
        <w:t xml:space="preserve">Academy staff will supply a detailed list of potential hazards associated with the </w:t>
      </w:r>
      <w:r w:rsidRPr="00C31A91">
        <w:tab/>
        <w:t>P.O.S.T. performance standards to the cadet’s physician upon request.</w:t>
      </w:r>
    </w:p>
    <w:p w14:paraId="655F68BB" w14:textId="36855A7C" w:rsidR="00F03BE6" w:rsidRPr="00C31A91" w:rsidRDefault="00F03BE6" w:rsidP="00F03BE6">
      <w:pPr>
        <w:pStyle w:val="BodyTextFlush"/>
        <w:widowControl w:val="0"/>
        <w:spacing w:after="120"/>
        <w:ind w:left="2160"/>
      </w:pPr>
      <w:r w:rsidRPr="00C31A91">
        <w:t>c)</w:t>
      </w:r>
      <w:r w:rsidRPr="00C31A91">
        <w:tab/>
        <w:t xml:space="preserve">Yuba College does not practice “benevolent paternalism”, in terms of stepping </w:t>
      </w:r>
      <w:r w:rsidRPr="00C31A91">
        <w:tab/>
        <w:t>in and dictating how one should care for herself or the unborn child.</w:t>
      </w:r>
    </w:p>
    <w:p w14:paraId="00E4C079" w14:textId="0D964A0E" w:rsidR="006C3884" w:rsidRPr="001B73E4" w:rsidRDefault="00F03BE6" w:rsidP="00F03BE6">
      <w:pPr>
        <w:pStyle w:val="BodyTextFlush"/>
        <w:widowControl w:val="0"/>
        <w:spacing w:after="120"/>
        <w:ind w:left="2160"/>
      </w:pPr>
      <w:r w:rsidRPr="00C31A91">
        <w:lastRenderedPageBreak/>
        <w:t>d.</w:t>
      </w:r>
      <w:r w:rsidRPr="00C31A91">
        <w:tab/>
        <w:t xml:space="preserve">Pregnant cadets will need to provide a physician’s note indicating that they are </w:t>
      </w:r>
      <w:r w:rsidRPr="00C31A91">
        <w:tab/>
        <w:t xml:space="preserve">free to participate without restrictions prior to continuing or being admitted </w:t>
      </w:r>
      <w:r w:rsidRPr="00C31A91">
        <w:tab/>
        <w:t>into the academy program.</w:t>
      </w:r>
    </w:p>
    <w:p w14:paraId="57577F89" w14:textId="17DB9A55" w:rsidR="00C037F2" w:rsidRPr="001B73E4" w:rsidRDefault="00C037F2" w:rsidP="00277B23">
      <w:pPr>
        <w:pStyle w:val="BodyTextFlush"/>
        <w:numPr>
          <w:ilvl w:val="0"/>
          <w:numId w:val="39"/>
        </w:numPr>
        <w:spacing w:after="120"/>
        <w:rPr>
          <w:b/>
        </w:rPr>
      </w:pPr>
      <w:r w:rsidRPr="001B73E4">
        <w:rPr>
          <w:b/>
        </w:rPr>
        <w:t>SMOKI</w:t>
      </w:r>
      <w:r w:rsidR="006D4D4A" w:rsidRPr="001B73E4">
        <w:rPr>
          <w:b/>
        </w:rPr>
        <w:t>NG / TOBACCO AND NICOTINE USE</w:t>
      </w:r>
    </w:p>
    <w:p w14:paraId="2FC6A715" w14:textId="77777777" w:rsidR="001C0997" w:rsidRPr="001C0997" w:rsidRDefault="006D4D4A" w:rsidP="00277B23">
      <w:pPr>
        <w:pStyle w:val="BodyTextFlush"/>
        <w:numPr>
          <w:ilvl w:val="1"/>
          <w:numId w:val="39"/>
        </w:numPr>
        <w:spacing w:after="120"/>
        <w:rPr>
          <w:b/>
          <w:caps/>
        </w:rPr>
      </w:pPr>
      <w:r w:rsidRPr="001B73E4">
        <w:rPr>
          <w:caps/>
        </w:rPr>
        <w:t>PROHIBITION</w:t>
      </w:r>
      <w:r w:rsidR="001C0997">
        <w:rPr>
          <w:b/>
          <w:caps/>
        </w:rPr>
        <w:t xml:space="preserve">:  </w:t>
      </w:r>
      <w:r w:rsidRPr="001B73E4">
        <w:t xml:space="preserve">Yuba College is a smoke free campus effective August 1, 2016.  </w:t>
      </w:r>
    </w:p>
    <w:p w14:paraId="5C7F7505" w14:textId="36C7F31E" w:rsidR="006D4D4A" w:rsidRPr="001C0997" w:rsidRDefault="006D4D4A" w:rsidP="00277B23">
      <w:pPr>
        <w:pStyle w:val="BodyTextFlush"/>
        <w:numPr>
          <w:ilvl w:val="1"/>
          <w:numId w:val="39"/>
        </w:numPr>
        <w:spacing w:after="120"/>
        <w:rPr>
          <w:b/>
          <w:caps/>
        </w:rPr>
      </w:pPr>
      <w:r w:rsidRPr="001B73E4">
        <w:t>The use of any</w:t>
      </w:r>
      <w:r w:rsidRPr="00AE7538">
        <w:t xml:space="preserve"> form of tobacco / nicotine is prohibited on all District properties, grounds and buildings within the Yuba College Community College District, including College / District owned mobile equipment. </w:t>
      </w:r>
    </w:p>
    <w:p w14:paraId="6582924D" w14:textId="21A7375D" w:rsidR="001C0997" w:rsidRDefault="006D4D4A" w:rsidP="00277B23">
      <w:pPr>
        <w:pStyle w:val="BodyTextFlush"/>
        <w:numPr>
          <w:ilvl w:val="2"/>
          <w:numId w:val="39"/>
        </w:numPr>
        <w:spacing w:after="120"/>
      </w:pPr>
      <w:r w:rsidRPr="00AE7538">
        <w:t>This policy applies to all employees, students, vendors, volunteers, and visitors.</w:t>
      </w:r>
    </w:p>
    <w:p w14:paraId="6B5C444F" w14:textId="2BB6DAC3" w:rsidR="006D4D4A" w:rsidRPr="00AE7538" w:rsidRDefault="006D4D4A" w:rsidP="00277B23">
      <w:pPr>
        <w:pStyle w:val="BodyTextFlush"/>
        <w:numPr>
          <w:ilvl w:val="2"/>
          <w:numId w:val="39"/>
        </w:numPr>
        <w:spacing w:after="120"/>
      </w:pPr>
      <w:r w:rsidRPr="00AE7538">
        <w:t>“Smoking” means the carrying or holding of lighted cigarettes, cigars, coves,</w:t>
      </w:r>
    </w:p>
    <w:p w14:paraId="6D53EE17" w14:textId="54DCB965" w:rsidR="006D4D4A" w:rsidRPr="00AE7538" w:rsidRDefault="006D4D4A" w:rsidP="006D4D4A">
      <w:pPr>
        <w:pStyle w:val="BodyTextFlush"/>
        <w:spacing w:after="120"/>
        <w:ind w:left="2160"/>
      </w:pPr>
      <w:r w:rsidRPr="00AE7538">
        <w:t xml:space="preserve">bidis, pipes, hookah, and electronic cigarettes, or other similar smoking devices </w:t>
      </w:r>
    </w:p>
    <w:p w14:paraId="7E2DFD6C" w14:textId="68F6BC33" w:rsidR="006D4D4A" w:rsidRPr="00AE7538" w:rsidRDefault="006D4D4A" w:rsidP="006D4D4A">
      <w:pPr>
        <w:pStyle w:val="BodyTextFlush"/>
        <w:spacing w:after="120"/>
        <w:ind w:left="2160"/>
      </w:pPr>
      <w:r w:rsidRPr="00AE7538">
        <w:t>or equipment, or emitting or exhaling the smoke of cigarettes, cigars, cloves,</w:t>
      </w:r>
    </w:p>
    <w:p w14:paraId="2A1056CE" w14:textId="6B7908B8" w:rsidR="006D4D4A" w:rsidRPr="00AE7538" w:rsidRDefault="006D4D4A" w:rsidP="006D4D4A">
      <w:pPr>
        <w:pStyle w:val="BodyTextFlush"/>
        <w:spacing w:after="120"/>
        <w:ind w:left="2160"/>
      </w:pPr>
      <w:r w:rsidRPr="00AE7538">
        <w:t xml:space="preserve">bidis, pipes, hookah, and electronic cigarettes or other similar smoking devices </w:t>
      </w:r>
    </w:p>
    <w:p w14:paraId="2072B99A" w14:textId="5C32B015" w:rsidR="006D4D4A" w:rsidRPr="00AE7538" w:rsidRDefault="006D4D4A" w:rsidP="006D4D4A">
      <w:pPr>
        <w:pStyle w:val="BodyTextFlush"/>
        <w:spacing w:after="120"/>
        <w:ind w:left="2160"/>
      </w:pPr>
      <w:r w:rsidRPr="00AE7538">
        <w:t xml:space="preserve">or equipment.  Also prohibited is smokeless (mouth) tobacco / nicotine </w:t>
      </w:r>
    </w:p>
    <w:p w14:paraId="17D3ECA7" w14:textId="041C7BCC" w:rsidR="006D4D4A" w:rsidRPr="00AE7538" w:rsidRDefault="006D4D4A" w:rsidP="006D4D4A">
      <w:pPr>
        <w:pStyle w:val="BodyTextFlush"/>
        <w:spacing w:after="120"/>
        <w:ind w:left="2160"/>
        <w:rPr>
          <w:b/>
          <w:caps/>
        </w:rPr>
      </w:pPr>
      <w:r w:rsidRPr="00AE7538">
        <w:t>products (dipping, chewing, etc.)</w:t>
      </w:r>
    </w:p>
    <w:p w14:paraId="08D50EDE" w14:textId="2F1C8C98" w:rsidR="006D4D4A" w:rsidRPr="006D4D4A" w:rsidRDefault="006D4D4A" w:rsidP="006D4D4A">
      <w:pPr>
        <w:pStyle w:val="BodyTextFlush"/>
        <w:spacing w:after="120"/>
        <w:ind w:left="2160"/>
        <w:rPr>
          <w:b/>
          <w:caps/>
          <w:highlight w:val="yellow"/>
        </w:rPr>
      </w:pPr>
    </w:p>
    <w:p w14:paraId="0FFFC7C5" w14:textId="77777777" w:rsidR="00862480" w:rsidRDefault="00862480" w:rsidP="00862480">
      <w:pPr>
        <w:pStyle w:val="BodyTextFlush"/>
        <w:spacing w:after="120"/>
        <w:ind w:left="720"/>
      </w:pPr>
    </w:p>
    <w:p w14:paraId="072D0C14" w14:textId="77777777" w:rsidR="00862480" w:rsidRDefault="00862480" w:rsidP="00862480">
      <w:pPr>
        <w:pStyle w:val="BodyTextFlush"/>
        <w:spacing w:after="120"/>
        <w:ind w:left="720"/>
      </w:pPr>
    </w:p>
    <w:p w14:paraId="30B638AB" w14:textId="77777777" w:rsidR="00862480" w:rsidRDefault="00862480" w:rsidP="00862480">
      <w:pPr>
        <w:pStyle w:val="BodyTextFlush"/>
        <w:spacing w:after="120"/>
        <w:ind w:left="720"/>
      </w:pPr>
    </w:p>
    <w:p w14:paraId="7CABAC76" w14:textId="77777777" w:rsidR="00862480" w:rsidRDefault="00862480" w:rsidP="00862480">
      <w:pPr>
        <w:pStyle w:val="BodyTextFlush"/>
        <w:spacing w:after="120"/>
        <w:ind w:left="720"/>
      </w:pPr>
    </w:p>
    <w:p w14:paraId="43279440" w14:textId="77777777" w:rsidR="00862480" w:rsidRDefault="00862480" w:rsidP="00862480">
      <w:pPr>
        <w:pStyle w:val="BodyTextFlush"/>
        <w:spacing w:after="120"/>
        <w:ind w:left="720"/>
      </w:pPr>
    </w:p>
    <w:p w14:paraId="152BF1FF" w14:textId="77777777" w:rsidR="00862480" w:rsidRDefault="00862480" w:rsidP="00862480">
      <w:pPr>
        <w:pStyle w:val="BodyTextFlush"/>
        <w:spacing w:after="120"/>
        <w:ind w:left="720"/>
      </w:pPr>
    </w:p>
    <w:p w14:paraId="310EC160" w14:textId="77777777" w:rsidR="00862480" w:rsidRDefault="00862480" w:rsidP="00862480">
      <w:pPr>
        <w:pStyle w:val="BodyTextFlush"/>
        <w:spacing w:after="120"/>
        <w:ind w:left="720"/>
      </w:pPr>
    </w:p>
    <w:p w14:paraId="630D2C6A" w14:textId="77777777" w:rsidR="00862480" w:rsidRDefault="00862480" w:rsidP="00862480">
      <w:pPr>
        <w:pStyle w:val="BodyTextFlush"/>
        <w:spacing w:after="120"/>
        <w:ind w:left="720"/>
      </w:pPr>
    </w:p>
    <w:p w14:paraId="2953EBD5" w14:textId="77777777" w:rsidR="00862480" w:rsidRDefault="00862480" w:rsidP="00862480">
      <w:pPr>
        <w:pStyle w:val="BodyTextFlush"/>
        <w:spacing w:after="120"/>
        <w:ind w:left="720"/>
      </w:pPr>
    </w:p>
    <w:p w14:paraId="3E8EEC76" w14:textId="77777777" w:rsidR="00862480" w:rsidRDefault="00862480" w:rsidP="00862480">
      <w:pPr>
        <w:pStyle w:val="BodyTextFlush"/>
        <w:spacing w:after="120"/>
        <w:ind w:left="720"/>
      </w:pPr>
    </w:p>
    <w:p w14:paraId="7F7C1152" w14:textId="39D316B4" w:rsidR="00862480" w:rsidRDefault="00862480" w:rsidP="00862480">
      <w:pPr>
        <w:pStyle w:val="BodyTextFlush"/>
        <w:spacing w:after="120"/>
        <w:ind w:left="720"/>
      </w:pPr>
    </w:p>
    <w:p w14:paraId="7A7276A8" w14:textId="77777777" w:rsidR="00862480" w:rsidRDefault="00862480" w:rsidP="00862480">
      <w:pPr>
        <w:pStyle w:val="BodyTextFlush"/>
        <w:spacing w:after="120"/>
        <w:ind w:left="720"/>
      </w:pPr>
    </w:p>
    <w:p w14:paraId="15559084" w14:textId="77777777" w:rsidR="00862480" w:rsidRDefault="00862480" w:rsidP="00862480">
      <w:pPr>
        <w:pStyle w:val="BodyTextFlush"/>
        <w:spacing w:after="120"/>
        <w:ind w:left="720"/>
      </w:pPr>
    </w:p>
    <w:p w14:paraId="196467D6" w14:textId="77777777" w:rsidR="00862480" w:rsidRDefault="00862480" w:rsidP="00862480">
      <w:pPr>
        <w:pStyle w:val="BodyTextFlush"/>
        <w:spacing w:after="120"/>
        <w:ind w:left="720"/>
      </w:pPr>
    </w:p>
    <w:p w14:paraId="6F5C2833" w14:textId="3FA0F8FD" w:rsidR="00862480" w:rsidRDefault="00862480" w:rsidP="00862480">
      <w:pPr>
        <w:pStyle w:val="BodyTextFlush"/>
        <w:spacing w:after="120"/>
        <w:ind w:left="720"/>
      </w:pPr>
    </w:p>
    <w:p w14:paraId="1D7CE21F" w14:textId="7D55C076" w:rsidR="0059354E" w:rsidRDefault="0059354E" w:rsidP="00862480">
      <w:pPr>
        <w:pStyle w:val="BodyTextFlush"/>
        <w:spacing w:after="120"/>
        <w:ind w:left="720"/>
      </w:pPr>
    </w:p>
    <w:p w14:paraId="5DC57357" w14:textId="51CB0DA5" w:rsidR="0059354E" w:rsidRDefault="0059354E" w:rsidP="00862480">
      <w:pPr>
        <w:pStyle w:val="BodyTextFlush"/>
        <w:spacing w:after="120"/>
        <w:ind w:left="720"/>
      </w:pPr>
    </w:p>
    <w:p w14:paraId="75D74AAE" w14:textId="616368BB" w:rsidR="001B73E4" w:rsidRDefault="001B73E4" w:rsidP="00862480">
      <w:pPr>
        <w:pStyle w:val="BodyTextFlush"/>
        <w:spacing w:after="120"/>
        <w:ind w:left="720"/>
      </w:pPr>
    </w:p>
    <w:p w14:paraId="3DB5C871" w14:textId="5831467A" w:rsidR="001B73E4" w:rsidRDefault="001B73E4" w:rsidP="00862480">
      <w:pPr>
        <w:pStyle w:val="BodyTextFlush"/>
        <w:spacing w:after="120"/>
        <w:ind w:left="720"/>
      </w:pPr>
    </w:p>
    <w:p w14:paraId="756996FA" w14:textId="643FF228" w:rsidR="001B73E4" w:rsidRDefault="001B73E4" w:rsidP="00862480">
      <w:pPr>
        <w:pStyle w:val="BodyTextFlush"/>
        <w:spacing w:after="120"/>
        <w:ind w:left="720"/>
      </w:pPr>
    </w:p>
    <w:p w14:paraId="0439D6C1" w14:textId="77777777" w:rsidR="001C0997" w:rsidRPr="000927F3" w:rsidRDefault="001C0997" w:rsidP="00862480">
      <w:pPr>
        <w:pStyle w:val="BodyTextFlush"/>
        <w:spacing w:after="120"/>
        <w:ind w:left="720"/>
      </w:pPr>
    </w:p>
    <w:p w14:paraId="7C8C254D" w14:textId="77777777" w:rsidR="00E302DC" w:rsidRPr="000927F3" w:rsidRDefault="006C64F9" w:rsidP="00D64245">
      <w:pPr>
        <w:pStyle w:val="BodyTextFlush"/>
        <w:widowControl w:val="0"/>
        <w:numPr>
          <w:ilvl w:val="0"/>
          <w:numId w:val="9"/>
        </w:numPr>
        <w:spacing w:after="120"/>
        <w:rPr>
          <w:b/>
        </w:rPr>
      </w:pPr>
      <w:r w:rsidRPr="000927F3">
        <w:rPr>
          <w:b/>
        </w:rPr>
        <w:t>BUILDINGS AND SURROUNDING AREAS</w:t>
      </w:r>
    </w:p>
    <w:p w14:paraId="24757C55" w14:textId="77777777" w:rsidR="00E302DC" w:rsidRPr="00F30098" w:rsidRDefault="006C64F9" w:rsidP="00D76E31">
      <w:pPr>
        <w:pStyle w:val="BodyTextFlush"/>
        <w:numPr>
          <w:ilvl w:val="1"/>
          <w:numId w:val="9"/>
        </w:numPr>
        <w:spacing w:after="120"/>
      </w:pPr>
      <w:r w:rsidRPr="00F30098">
        <w:t>INTRODUCTION</w:t>
      </w:r>
    </w:p>
    <w:p w14:paraId="3089BB90" w14:textId="1354CAC5" w:rsidR="00E302DC" w:rsidRPr="00F30098" w:rsidRDefault="006C64F9" w:rsidP="00A376AA">
      <w:pPr>
        <w:pStyle w:val="BodyTextFlush"/>
        <w:spacing w:after="120"/>
        <w:ind w:left="720"/>
      </w:pPr>
      <w:r w:rsidRPr="00F30098">
        <w:t xml:space="preserve">This is </w:t>
      </w:r>
      <w:r w:rsidRPr="00F30098">
        <w:rPr>
          <w:u w:val="single"/>
        </w:rPr>
        <w:t>your</w:t>
      </w:r>
      <w:r w:rsidRPr="00F30098">
        <w:t xml:space="preserve"> Academy.  Your cooperation is essential in maintaining the building and grounds in excellent condition.  Do not write on, mar or deface any buildings or furnishings.  Pick up and place in a proper receptacle any waste observed on the grounds.  Cadets shall not invite nor allow visitors onto the Academy grounds without prior permission from the Staff.</w:t>
      </w:r>
      <w:r w:rsidR="0002520A" w:rsidRPr="00F30098">
        <w:t xml:space="preserve"> If a Cadet observes an unauthorized visitor on </w:t>
      </w:r>
      <w:r w:rsidR="003952FD" w:rsidRPr="00F30098">
        <w:t>campus,</w:t>
      </w:r>
      <w:r w:rsidR="0002520A" w:rsidRPr="00F30098">
        <w:t xml:space="preserve"> they are not to engage that person, but to notify</w:t>
      </w:r>
      <w:r w:rsidR="00D21F69" w:rsidRPr="00F30098">
        <w:t>,</w:t>
      </w:r>
      <w:r w:rsidR="0002520A" w:rsidRPr="00F30098">
        <w:t xml:space="preserve"> via chain of command, the RTO.</w:t>
      </w:r>
    </w:p>
    <w:p w14:paraId="26224A73" w14:textId="77777777" w:rsidR="00E302DC" w:rsidRPr="00F30098" w:rsidRDefault="006C64F9" w:rsidP="00D76E31">
      <w:pPr>
        <w:pStyle w:val="BodyTextFlush"/>
        <w:numPr>
          <w:ilvl w:val="1"/>
          <w:numId w:val="9"/>
        </w:numPr>
        <w:spacing w:after="120"/>
      </w:pPr>
      <w:r w:rsidRPr="00F30098">
        <w:t>COMMUNITY ROOMS</w:t>
      </w:r>
    </w:p>
    <w:p w14:paraId="3D9310F1" w14:textId="77777777" w:rsidR="00E302DC" w:rsidRPr="001B73E4" w:rsidRDefault="006C64F9" w:rsidP="00A376AA">
      <w:pPr>
        <w:pStyle w:val="BodyTextFlush"/>
        <w:spacing w:after="120"/>
        <w:ind w:left="720"/>
      </w:pPr>
      <w:r w:rsidRPr="001B73E4">
        <w:t>Community Rooms are defined as those rooms used by Cadets as a group.  Cadets are jointly responsible for keeping these rooms in a clean, neat, and presentable condition.</w:t>
      </w:r>
    </w:p>
    <w:p w14:paraId="563B984E" w14:textId="2DE304FC" w:rsidR="00E302DC" w:rsidRPr="001B73E4" w:rsidRDefault="00347281" w:rsidP="00D76E31">
      <w:pPr>
        <w:pStyle w:val="BodyTextFlush"/>
        <w:numPr>
          <w:ilvl w:val="2"/>
          <w:numId w:val="9"/>
        </w:numPr>
        <w:spacing w:after="120"/>
      </w:pPr>
      <w:r>
        <w:t>General</w:t>
      </w:r>
    </w:p>
    <w:p w14:paraId="1EAD8FF4" w14:textId="77777777" w:rsidR="00E302DC" w:rsidRPr="001B73E4" w:rsidRDefault="006C64F9" w:rsidP="00B26571">
      <w:pPr>
        <w:pStyle w:val="BodyTextFlush"/>
        <w:numPr>
          <w:ilvl w:val="3"/>
          <w:numId w:val="14"/>
        </w:numPr>
        <w:spacing w:after="120"/>
      </w:pPr>
      <w:r w:rsidRPr="001B73E4">
        <w:t>Place ALL TRASH in the proper receptacles.</w:t>
      </w:r>
    </w:p>
    <w:p w14:paraId="04B30007" w14:textId="77777777" w:rsidR="00E302DC" w:rsidRPr="001B73E4" w:rsidRDefault="006C64F9" w:rsidP="00B26571">
      <w:pPr>
        <w:pStyle w:val="BodyTextFlush"/>
        <w:numPr>
          <w:ilvl w:val="3"/>
          <w:numId w:val="14"/>
        </w:numPr>
        <w:spacing w:after="120"/>
      </w:pPr>
      <w:r w:rsidRPr="001B73E4">
        <w:t>Do not lean with feet against walls.</w:t>
      </w:r>
    </w:p>
    <w:p w14:paraId="7D282602" w14:textId="77777777" w:rsidR="00E302DC" w:rsidRPr="001B73E4" w:rsidRDefault="006C64F9" w:rsidP="00B26571">
      <w:pPr>
        <w:pStyle w:val="BodyTextFlush"/>
        <w:numPr>
          <w:ilvl w:val="3"/>
          <w:numId w:val="14"/>
        </w:numPr>
        <w:spacing w:after="120"/>
      </w:pPr>
      <w:r w:rsidRPr="001B73E4">
        <w:t xml:space="preserve">Report any damage or </w:t>
      </w:r>
      <w:r w:rsidR="00546800" w:rsidRPr="001B73E4">
        <w:t>issues pertaining to the</w:t>
      </w:r>
      <w:r w:rsidR="00C86005" w:rsidRPr="001B73E4">
        <w:rPr>
          <w:bCs/>
        </w:rPr>
        <w:t xml:space="preserve"> buildings to the Academy</w:t>
      </w:r>
      <w:r w:rsidR="00E302DC" w:rsidRPr="001B73E4">
        <w:t xml:space="preserve"> </w:t>
      </w:r>
      <w:r w:rsidR="00C86005" w:rsidRPr="001B73E4">
        <w:t>Staff.</w:t>
      </w:r>
    </w:p>
    <w:p w14:paraId="4C5697F5" w14:textId="63C467E9" w:rsidR="00E302DC" w:rsidRPr="001B73E4" w:rsidRDefault="00347281" w:rsidP="00B26571">
      <w:pPr>
        <w:pStyle w:val="BodyTextFlush"/>
        <w:numPr>
          <w:ilvl w:val="2"/>
          <w:numId w:val="14"/>
        </w:numPr>
        <w:spacing w:after="120"/>
      </w:pPr>
      <w:r>
        <w:t>Classrooms</w:t>
      </w:r>
    </w:p>
    <w:p w14:paraId="52B1F89D" w14:textId="299433E4" w:rsidR="00E302DC" w:rsidRPr="001B73E4" w:rsidRDefault="003952FD" w:rsidP="00B26571">
      <w:pPr>
        <w:pStyle w:val="BodyTextFlush"/>
        <w:numPr>
          <w:ilvl w:val="3"/>
          <w:numId w:val="14"/>
        </w:numPr>
        <w:spacing w:after="120"/>
      </w:pPr>
      <w:r w:rsidRPr="001B73E4">
        <w:t>Display your name</w:t>
      </w:r>
      <w:r w:rsidR="006C64F9" w:rsidRPr="001B73E4">
        <w:t xml:space="preserve">plates on your desks so they are visible to the instructor during class hours.  They shall not be defaced in any manner.  Any alteration/addition to the </w:t>
      </w:r>
      <w:r w:rsidRPr="001B73E4">
        <w:t>nametag</w:t>
      </w:r>
      <w:r w:rsidR="006C64F9" w:rsidRPr="001B73E4">
        <w:t xml:space="preserve"> shall be done by Academy Staff.</w:t>
      </w:r>
    </w:p>
    <w:p w14:paraId="7B92CFF2" w14:textId="77777777" w:rsidR="00E302DC" w:rsidRPr="001B73E4" w:rsidRDefault="006C64F9" w:rsidP="00B26571">
      <w:pPr>
        <w:pStyle w:val="BodyTextFlush"/>
        <w:numPr>
          <w:ilvl w:val="3"/>
          <w:numId w:val="14"/>
        </w:numPr>
        <w:spacing w:after="120"/>
      </w:pPr>
      <w:r w:rsidRPr="001B73E4">
        <w:t>Classrooms shall be kept neat at all times and chairs shall be pushed in when not in use.</w:t>
      </w:r>
    </w:p>
    <w:p w14:paraId="1AB8D80D" w14:textId="77777777" w:rsidR="00E302DC" w:rsidRPr="001B73E4" w:rsidRDefault="006C64F9" w:rsidP="00B26571">
      <w:pPr>
        <w:pStyle w:val="BodyTextFlush"/>
        <w:numPr>
          <w:ilvl w:val="3"/>
          <w:numId w:val="14"/>
        </w:numPr>
        <w:spacing w:after="120"/>
      </w:pPr>
      <w:r w:rsidRPr="001B73E4">
        <w:rPr>
          <w:u w:val="single"/>
        </w:rPr>
        <w:t>Do not take any food or beverage into the classrooms; only water is allowed.</w:t>
      </w:r>
      <w:r w:rsidRPr="001B73E4">
        <w:t xml:space="preserve">  No gum, candy, toothpicks, etc., will be allowed in the classroom.</w:t>
      </w:r>
    </w:p>
    <w:p w14:paraId="136B1AFD" w14:textId="7EC51E02" w:rsidR="00E302DC" w:rsidRPr="001B73E4" w:rsidRDefault="006C64F9" w:rsidP="00B26571">
      <w:pPr>
        <w:pStyle w:val="BodyTextFlush"/>
        <w:numPr>
          <w:ilvl w:val="3"/>
          <w:numId w:val="14"/>
        </w:numPr>
        <w:spacing w:after="120"/>
      </w:pPr>
      <w:r w:rsidRPr="001B73E4">
        <w:t>Do not tamper with any visual aid equipment</w:t>
      </w:r>
      <w:r w:rsidR="003952FD" w:rsidRPr="001B73E4">
        <w:t xml:space="preserve"> </w:t>
      </w:r>
      <w:r w:rsidR="001C15FE" w:rsidRPr="001B73E4">
        <w:t>unless the C</w:t>
      </w:r>
      <w:r w:rsidR="00000AD9" w:rsidRPr="001B73E4">
        <w:t>adet ha</w:t>
      </w:r>
      <w:r w:rsidR="00546800" w:rsidRPr="001B73E4">
        <w:t>s</w:t>
      </w:r>
      <w:r w:rsidR="00000AD9" w:rsidRPr="001B73E4">
        <w:t xml:space="preserve"> been designated and assigned to assist the instructor with equipment</w:t>
      </w:r>
      <w:r w:rsidRPr="001B73E4">
        <w:t>.</w:t>
      </w:r>
    </w:p>
    <w:p w14:paraId="6C0D0D67" w14:textId="6DDE8419" w:rsidR="00FE04C9" w:rsidRPr="001B73E4" w:rsidRDefault="006C64F9" w:rsidP="00B26571">
      <w:pPr>
        <w:pStyle w:val="BodyTextFlush"/>
        <w:numPr>
          <w:ilvl w:val="3"/>
          <w:numId w:val="14"/>
        </w:numPr>
        <w:spacing w:after="120"/>
      </w:pPr>
      <w:r w:rsidRPr="001B73E4">
        <w:t>No Cadet shall enter or remain inside the classroom</w:t>
      </w:r>
      <w:r w:rsidR="00D76141" w:rsidRPr="001B73E4">
        <w:t xml:space="preserve"> or any building</w:t>
      </w:r>
      <w:r w:rsidR="00E758F3" w:rsidRPr="001B73E4">
        <w:t xml:space="preserve"> </w:t>
      </w:r>
      <w:r w:rsidRPr="001B73E4">
        <w:t>wearing their Academy cap unless told to do so by Academy Staff.</w:t>
      </w:r>
    </w:p>
    <w:p w14:paraId="491C484B" w14:textId="50FC3363" w:rsidR="00E302DC" w:rsidRPr="0020302D" w:rsidRDefault="00347281" w:rsidP="00B26571">
      <w:pPr>
        <w:pStyle w:val="BodyTextFlush"/>
        <w:numPr>
          <w:ilvl w:val="3"/>
          <w:numId w:val="14"/>
        </w:numPr>
        <w:spacing w:after="120"/>
      </w:pPr>
      <w:r>
        <w:t>Cade</w:t>
      </w:r>
      <w:r w:rsidR="006C64F9" w:rsidRPr="0020302D">
        <w:t>t Tables</w:t>
      </w:r>
    </w:p>
    <w:p w14:paraId="79699870" w14:textId="75D7E474" w:rsidR="00E302DC" w:rsidRPr="0020302D" w:rsidRDefault="006C64F9" w:rsidP="00B26571">
      <w:pPr>
        <w:pStyle w:val="BodyTextFlush"/>
        <w:numPr>
          <w:ilvl w:val="4"/>
          <w:numId w:val="14"/>
        </w:numPr>
        <w:spacing w:after="120"/>
      </w:pPr>
      <w:r w:rsidRPr="0020302D">
        <w:t xml:space="preserve">Cadet tables shall be neat and clean at all times.  All books, papers, etc., shall be removed from the tops of the tables during the breaks.  Briefcases, backpacks, etc., </w:t>
      </w:r>
      <w:r w:rsidR="00C13375" w:rsidRPr="0020302D">
        <w:t>will</w:t>
      </w:r>
      <w:r w:rsidRPr="0020302D">
        <w:t xml:space="preserve"> be kept </w:t>
      </w:r>
      <w:r w:rsidR="00347281">
        <w:t>in the Cadet</w:t>
      </w:r>
      <w:r w:rsidR="00C13375" w:rsidRPr="0020302D">
        <w:t>s</w:t>
      </w:r>
      <w:r w:rsidR="00347281">
        <w:t>’</w:t>
      </w:r>
      <w:r w:rsidR="00C13375" w:rsidRPr="0020302D">
        <w:t xml:space="preserve"> locker(s)</w:t>
      </w:r>
      <w:r w:rsidRPr="0020302D">
        <w:t>.</w:t>
      </w:r>
    </w:p>
    <w:p w14:paraId="5BEB879C" w14:textId="29454F9A" w:rsidR="00E302DC" w:rsidRPr="0020302D" w:rsidRDefault="006C64F9" w:rsidP="00B26571">
      <w:pPr>
        <w:pStyle w:val="BodyTextFlush"/>
        <w:numPr>
          <w:ilvl w:val="4"/>
          <w:numId w:val="14"/>
        </w:numPr>
        <w:spacing w:after="120"/>
      </w:pPr>
      <w:r w:rsidRPr="001B73E4">
        <w:t>RTOs</w:t>
      </w:r>
      <w:r w:rsidRPr="0020302D">
        <w:t xml:space="preserve"> may permi</w:t>
      </w:r>
      <w:r w:rsidR="001B73E4">
        <w:t>t Cadets to h</w:t>
      </w:r>
      <w:r w:rsidRPr="0020302D">
        <w:t>ave their books, pencils, papers, etc., on top of their table</w:t>
      </w:r>
      <w:r w:rsidR="001B73E4">
        <w:t>s</w:t>
      </w:r>
      <w:r w:rsidRPr="0020302D">
        <w:t xml:space="preserve"> during breaks.</w:t>
      </w:r>
    </w:p>
    <w:p w14:paraId="4D1DA646" w14:textId="77777777" w:rsidR="00E302DC" w:rsidRPr="0020302D" w:rsidRDefault="006C64F9" w:rsidP="00B26571">
      <w:pPr>
        <w:pStyle w:val="BodyTextFlush"/>
        <w:numPr>
          <w:ilvl w:val="4"/>
          <w:numId w:val="14"/>
        </w:numPr>
        <w:spacing w:after="120"/>
      </w:pPr>
      <w:r w:rsidRPr="0020302D">
        <w:t>No part of the uniform shall remain on the desk during class hours.</w:t>
      </w:r>
    </w:p>
    <w:p w14:paraId="370FC704" w14:textId="77777777" w:rsidR="00E302DC" w:rsidRPr="0020302D" w:rsidRDefault="006C64F9" w:rsidP="00B26571">
      <w:pPr>
        <w:pStyle w:val="BodyTextFlush"/>
        <w:numPr>
          <w:ilvl w:val="4"/>
          <w:numId w:val="14"/>
        </w:numPr>
        <w:spacing w:after="120"/>
      </w:pPr>
      <w:r w:rsidRPr="0020302D">
        <w:rPr>
          <w:b/>
          <w:caps/>
        </w:rPr>
        <w:t>No Cadet shall sit on any classroom table.</w:t>
      </w:r>
    </w:p>
    <w:p w14:paraId="33C66BB2" w14:textId="77777777" w:rsidR="00E302DC" w:rsidRPr="0020302D" w:rsidRDefault="006C64F9" w:rsidP="00B26571">
      <w:pPr>
        <w:pStyle w:val="BodyTextFlush"/>
        <w:numPr>
          <w:ilvl w:val="2"/>
          <w:numId w:val="14"/>
        </w:numPr>
        <w:spacing w:after="120"/>
      </w:pPr>
      <w:r w:rsidRPr="0020302D">
        <w:lastRenderedPageBreak/>
        <w:t>Mat Room</w:t>
      </w:r>
    </w:p>
    <w:p w14:paraId="1909745F" w14:textId="77777777" w:rsidR="00E302DC" w:rsidRPr="0020302D" w:rsidRDefault="00FA09D1" w:rsidP="00B26571">
      <w:pPr>
        <w:pStyle w:val="BodyTextFlush"/>
        <w:numPr>
          <w:ilvl w:val="3"/>
          <w:numId w:val="14"/>
        </w:numPr>
        <w:spacing w:after="120"/>
      </w:pPr>
      <w:r w:rsidRPr="0020302D">
        <w:t>Mats are to be cleaned prior to use</w:t>
      </w:r>
      <w:r w:rsidR="009F7FD2" w:rsidRPr="0020302D">
        <w:t xml:space="preserve"> and after all training</w:t>
      </w:r>
      <w:r w:rsidRPr="0020302D">
        <w:t>.</w:t>
      </w:r>
    </w:p>
    <w:p w14:paraId="6C8C6F69" w14:textId="339A714E" w:rsidR="00E302DC" w:rsidRPr="0020302D" w:rsidRDefault="0022021A" w:rsidP="00B26571">
      <w:pPr>
        <w:pStyle w:val="BodyTextFlush"/>
        <w:numPr>
          <w:ilvl w:val="4"/>
          <w:numId w:val="14"/>
        </w:numPr>
        <w:spacing w:after="120"/>
      </w:pPr>
      <w:r>
        <w:t xml:space="preserve">A solution of </w:t>
      </w:r>
      <w:r w:rsidR="009F7FD2" w:rsidRPr="0020302D">
        <w:t xml:space="preserve">10% bleach and </w:t>
      </w:r>
      <w:r w:rsidR="001B73E4">
        <w:t xml:space="preserve">90% </w:t>
      </w:r>
      <w:r w:rsidR="009F7FD2" w:rsidRPr="0020302D">
        <w:t>water</w:t>
      </w:r>
      <w:r>
        <w:t xml:space="preserve"> will be used.</w:t>
      </w:r>
    </w:p>
    <w:p w14:paraId="45AB2BC4" w14:textId="77777777" w:rsidR="00E302DC" w:rsidRPr="0020302D" w:rsidRDefault="009F7FD2" w:rsidP="00B26571">
      <w:pPr>
        <w:pStyle w:val="BodyTextFlush"/>
        <w:numPr>
          <w:ilvl w:val="4"/>
          <w:numId w:val="14"/>
        </w:numPr>
        <w:spacing w:after="120"/>
      </w:pPr>
      <w:r w:rsidRPr="0020302D">
        <w:t>The cleaning will be documented on the “Cleaning Record” posted outside the mat room door.</w:t>
      </w:r>
    </w:p>
    <w:p w14:paraId="41AC1CD6" w14:textId="77777777" w:rsidR="00546800" w:rsidRPr="0020302D" w:rsidRDefault="00546800" w:rsidP="00B26571">
      <w:pPr>
        <w:pStyle w:val="BodyTextFlush"/>
        <w:numPr>
          <w:ilvl w:val="4"/>
          <w:numId w:val="14"/>
        </w:numPr>
        <w:spacing w:after="120"/>
      </w:pPr>
      <w:r w:rsidRPr="0020302D">
        <w:t>Cleaning supplies are stored in the equipment room.</w:t>
      </w:r>
    </w:p>
    <w:p w14:paraId="3AA65007" w14:textId="40F418E7" w:rsidR="00E302DC" w:rsidRDefault="009F7FD2" w:rsidP="00B26571">
      <w:pPr>
        <w:pStyle w:val="BodyTextFlush"/>
        <w:numPr>
          <w:ilvl w:val="3"/>
          <w:numId w:val="14"/>
        </w:numPr>
        <w:spacing w:after="120"/>
      </w:pPr>
      <w:r w:rsidRPr="0020302D">
        <w:t xml:space="preserve">Unless allowed by an instructor for </w:t>
      </w:r>
      <w:r w:rsidR="00000AD9" w:rsidRPr="0020302D">
        <w:t>traini</w:t>
      </w:r>
      <w:r w:rsidR="003952FD">
        <w:t>ng purposes,</w:t>
      </w:r>
      <w:r w:rsidR="00000AD9" w:rsidRPr="0020302D">
        <w:t xml:space="preserve"> </w:t>
      </w:r>
      <w:r w:rsidR="003952FD">
        <w:t>n</w:t>
      </w:r>
      <w:r w:rsidR="006C64F9" w:rsidRPr="0020302D">
        <w:t>o shoes of any type are to be worn while using the mats.</w:t>
      </w:r>
    </w:p>
    <w:p w14:paraId="6F6C20B2" w14:textId="44CD208B" w:rsidR="002B6354" w:rsidRPr="0020302D" w:rsidRDefault="002B6354" w:rsidP="00B26571">
      <w:pPr>
        <w:pStyle w:val="BodyTextFlush"/>
        <w:numPr>
          <w:ilvl w:val="3"/>
          <w:numId w:val="14"/>
        </w:numPr>
        <w:spacing w:after="120"/>
      </w:pPr>
      <w:r>
        <w:t>Wrestling shoes may be approved by PT staff.</w:t>
      </w:r>
    </w:p>
    <w:p w14:paraId="7AA7A7AB" w14:textId="79008B3B" w:rsidR="00DA7C6F" w:rsidRPr="0020302D" w:rsidRDefault="0056220E" w:rsidP="00B26571">
      <w:pPr>
        <w:pStyle w:val="BodyTextFlush"/>
        <w:numPr>
          <w:ilvl w:val="3"/>
          <w:numId w:val="14"/>
        </w:numPr>
        <w:spacing w:after="120"/>
      </w:pPr>
      <w:r>
        <w:t>The C</w:t>
      </w:r>
      <w:r w:rsidR="009F7FD2" w:rsidRPr="0020302D">
        <w:t xml:space="preserve">adets will review all “Mat Room Safety Rules” prior to </w:t>
      </w:r>
      <w:r w:rsidR="00ED3061" w:rsidRPr="0020302D">
        <w:t xml:space="preserve">Arrest and Control </w:t>
      </w:r>
      <w:r w:rsidR="00E10111">
        <w:t>training.</w:t>
      </w:r>
    </w:p>
    <w:p w14:paraId="6F2F7C68" w14:textId="6D00C91B" w:rsidR="00DA7C6F" w:rsidRPr="0020302D" w:rsidRDefault="00E10111" w:rsidP="00B26571">
      <w:pPr>
        <w:pStyle w:val="BodyTextFlush"/>
        <w:numPr>
          <w:ilvl w:val="3"/>
          <w:numId w:val="14"/>
        </w:numPr>
        <w:spacing w:after="120"/>
      </w:pPr>
      <w:r>
        <w:t xml:space="preserve">At the end of the training </w:t>
      </w:r>
      <w:r w:rsidR="003952FD">
        <w:t>day,</w:t>
      </w:r>
      <w:r>
        <w:t xml:space="preserve"> all e</w:t>
      </w:r>
      <w:r w:rsidR="00FA09D1" w:rsidRPr="0020302D">
        <w:t>quipment is to be returned to</w:t>
      </w:r>
      <w:r w:rsidR="0002520A">
        <w:t xml:space="preserve"> the</w:t>
      </w:r>
      <w:r w:rsidR="00FA09D1" w:rsidRPr="0020302D">
        <w:t xml:space="preserve"> proper storage area.</w:t>
      </w:r>
    </w:p>
    <w:p w14:paraId="39F45BFB" w14:textId="77777777" w:rsidR="00DA7C6F" w:rsidRPr="0020302D" w:rsidRDefault="0002520A" w:rsidP="00B26571">
      <w:pPr>
        <w:pStyle w:val="BodyTextFlush"/>
        <w:numPr>
          <w:ilvl w:val="3"/>
          <w:numId w:val="14"/>
        </w:numPr>
        <w:spacing w:after="120"/>
      </w:pPr>
      <w:r>
        <w:t>A</w:t>
      </w:r>
      <w:r w:rsidR="00985169" w:rsidRPr="0020302D">
        <w:t xml:space="preserve"> First Aid kit is located in the entry area of the mat room.</w:t>
      </w:r>
    </w:p>
    <w:p w14:paraId="6C1F1A39" w14:textId="77777777" w:rsidR="00DA7C6F" w:rsidRPr="0020302D" w:rsidRDefault="006C64F9" w:rsidP="00B26571">
      <w:pPr>
        <w:pStyle w:val="BodyTextFlush"/>
        <w:numPr>
          <w:ilvl w:val="1"/>
          <w:numId w:val="14"/>
        </w:numPr>
        <w:spacing w:after="120"/>
        <w:rPr>
          <w:b/>
        </w:rPr>
      </w:pPr>
      <w:r w:rsidRPr="0020302D">
        <w:rPr>
          <w:b/>
        </w:rPr>
        <w:t>ACADEMY OFFICES</w:t>
      </w:r>
    </w:p>
    <w:p w14:paraId="71D77B8F" w14:textId="6CC9C370" w:rsidR="00DA7C6F" w:rsidRPr="0020302D" w:rsidRDefault="006C64F9" w:rsidP="007D5DAD">
      <w:pPr>
        <w:pStyle w:val="BodyTextFlush"/>
        <w:spacing w:after="120"/>
        <w:ind w:left="720"/>
      </w:pPr>
      <w:r w:rsidRPr="0020302D">
        <w:t xml:space="preserve">The offices for the Academy Staff are comprised of the Director’s Office, </w:t>
      </w:r>
      <w:r w:rsidR="00D828FC" w:rsidRPr="0020302D">
        <w:t>Coordinator/RTO’s</w:t>
      </w:r>
      <w:r w:rsidRPr="0020302D">
        <w:t xml:space="preserve"> Office, and Clerical Office.</w:t>
      </w:r>
      <w:r w:rsidR="00AB4D5E" w:rsidRPr="0020302D">
        <w:t xml:space="preserve"> </w:t>
      </w:r>
    </w:p>
    <w:p w14:paraId="1751D0D5" w14:textId="373AB22A" w:rsidR="00DA7C6F" w:rsidRPr="001B73E4" w:rsidRDefault="006C64F9" w:rsidP="0043534A">
      <w:pPr>
        <w:pStyle w:val="BodyTextFlush"/>
        <w:numPr>
          <w:ilvl w:val="2"/>
          <w:numId w:val="14"/>
        </w:numPr>
        <w:spacing w:after="120"/>
      </w:pPr>
      <w:r w:rsidRPr="0020302D">
        <w:t xml:space="preserve">These offices are off-limits to Cadets except to </w:t>
      </w:r>
      <w:r w:rsidR="003F7171">
        <w:t xml:space="preserve">contact </w:t>
      </w:r>
      <w:r w:rsidR="003F7171" w:rsidRPr="001B73E4">
        <w:t>S</w:t>
      </w:r>
      <w:r w:rsidR="00BF2990" w:rsidRPr="001B73E4">
        <w:t>taff for</w:t>
      </w:r>
      <w:r w:rsidRPr="001B73E4">
        <w:t xml:space="preserve"> official business.</w:t>
      </w:r>
    </w:p>
    <w:p w14:paraId="0D4F8443" w14:textId="707F366A" w:rsidR="00DA7C6F" w:rsidRPr="0020302D" w:rsidRDefault="006C64F9" w:rsidP="0043534A">
      <w:pPr>
        <w:pStyle w:val="BodyTextFlush"/>
        <w:numPr>
          <w:ilvl w:val="2"/>
          <w:numId w:val="14"/>
        </w:numPr>
        <w:spacing w:after="120"/>
      </w:pPr>
      <w:r w:rsidRPr="001B73E4">
        <w:t>Initial contact and requests shall be made through the</w:t>
      </w:r>
      <w:r w:rsidRPr="0020302D">
        <w:t xml:space="preserve"> chain of command, unless directed to do otherwise.</w:t>
      </w:r>
    </w:p>
    <w:p w14:paraId="469B6EF2" w14:textId="1706E8EA" w:rsidR="00DA7C6F" w:rsidRPr="0020302D" w:rsidRDefault="003952FD" w:rsidP="00A376AA">
      <w:pPr>
        <w:pStyle w:val="BodyTextFlush"/>
        <w:spacing w:after="120"/>
        <w:ind w:left="2160"/>
      </w:pPr>
      <w:r>
        <w:rPr>
          <w:b/>
          <w:i/>
        </w:rPr>
        <w:t>See: CHAIN OF COMMAND,</w:t>
      </w:r>
      <w:r w:rsidR="005736B8" w:rsidRPr="0020302D">
        <w:rPr>
          <w:b/>
          <w:i/>
        </w:rPr>
        <w:t xml:space="preserve"> Reporting to the Command Staff</w:t>
      </w:r>
    </w:p>
    <w:p w14:paraId="70B675A9" w14:textId="77777777" w:rsidR="00DA7C6F" w:rsidRPr="0020302D" w:rsidRDefault="006C64F9" w:rsidP="00B26571">
      <w:pPr>
        <w:pStyle w:val="BodyTextFlush"/>
        <w:numPr>
          <w:ilvl w:val="1"/>
          <w:numId w:val="14"/>
        </w:numPr>
        <w:spacing w:after="120"/>
        <w:rPr>
          <w:b/>
        </w:rPr>
      </w:pPr>
      <w:r w:rsidRPr="0020302D">
        <w:rPr>
          <w:b/>
        </w:rPr>
        <w:t>OTHER AREAS</w:t>
      </w:r>
    </w:p>
    <w:p w14:paraId="008505D0" w14:textId="77777777" w:rsidR="00DA7C6F" w:rsidRPr="0020302D" w:rsidRDefault="007218E8" w:rsidP="00A376AA">
      <w:pPr>
        <w:pStyle w:val="BodyTextFlush"/>
        <w:spacing w:after="120"/>
        <w:ind w:left="720"/>
      </w:pPr>
      <w:r w:rsidRPr="0020302D">
        <w:t>Academy Compound</w:t>
      </w:r>
      <w:r w:rsidR="006C64F9" w:rsidRPr="0020302D">
        <w:t>:  Any area occupied by Academy Cadets</w:t>
      </w:r>
      <w:r w:rsidRPr="0020302D">
        <w:t>; generally used for formations and/or training</w:t>
      </w:r>
      <w:r w:rsidR="006C64F9" w:rsidRPr="0020302D">
        <w:t>.</w:t>
      </w:r>
    </w:p>
    <w:p w14:paraId="3CEAE1F7" w14:textId="7109CE6E" w:rsidR="00DA7C6F" w:rsidRPr="0020302D" w:rsidRDefault="007F52EE" w:rsidP="00B26571">
      <w:pPr>
        <w:pStyle w:val="BodyTextFlush"/>
        <w:numPr>
          <w:ilvl w:val="1"/>
          <w:numId w:val="14"/>
        </w:numPr>
        <w:spacing w:after="120"/>
        <w:rPr>
          <w:b/>
          <w:caps/>
        </w:rPr>
      </w:pPr>
      <w:r>
        <w:rPr>
          <w:b/>
          <w:caps/>
        </w:rPr>
        <w:t>Parking</w:t>
      </w:r>
    </w:p>
    <w:p w14:paraId="6BC0DAE3" w14:textId="77777777" w:rsidR="00DA7C6F" w:rsidRPr="0020302D" w:rsidRDefault="006C64F9" w:rsidP="00B26571">
      <w:pPr>
        <w:pStyle w:val="BodyTextFlush"/>
        <w:numPr>
          <w:ilvl w:val="2"/>
          <w:numId w:val="14"/>
        </w:numPr>
        <w:spacing w:after="120"/>
      </w:pPr>
      <w:r w:rsidRPr="0020302D">
        <w:t>Cadets will park in the east public parking lot of the Yuba College campus.</w:t>
      </w:r>
    </w:p>
    <w:p w14:paraId="68535427" w14:textId="77777777" w:rsidR="005E5832" w:rsidRPr="0020302D" w:rsidRDefault="007218E8" w:rsidP="00B26571">
      <w:pPr>
        <w:pStyle w:val="BodyTextFlush"/>
        <w:numPr>
          <w:ilvl w:val="3"/>
          <w:numId w:val="14"/>
        </w:numPr>
        <w:spacing w:after="120"/>
      </w:pPr>
      <w:r w:rsidRPr="0020302D">
        <w:t>Cadets must follow the college rules and regulations for parking and parking permits</w:t>
      </w:r>
      <w:r w:rsidR="001820AE" w:rsidRPr="0020302D">
        <w:t>.</w:t>
      </w:r>
    </w:p>
    <w:p w14:paraId="17D36195" w14:textId="1C8A6737" w:rsidR="005E5832" w:rsidRDefault="0056220E" w:rsidP="00B26571">
      <w:pPr>
        <w:pStyle w:val="BodyTextFlush"/>
        <w:numPr>
          <w:ilvl w:val="3"/>
          <w:numId w:val="14"/>
        </w:numPr>
        <w:spacing w:after="120"/>
      </w:pPr>
      <w:r>
        <w:t>If a C</w:t>
      </w:r>
      <w:r w:rsidR="001820AE" w:rsidRPr="0020302D">
        <w:t>adet receives a par</w:t>
      </w:r>
      <w:r w:rsidR="00C13375" w:rsidRPr="0020302D">
        <w:t>k</w:t>
      </w:r>
      <w:r w:rsidR="001820AE" w:rsidRPr="0020302D">
        <w:t xml:space="preserve">ing </w:t>
      </w:r>
      <w:r w:rsidR="003952FD" w:rsidRPr="0020302D">
        <w:t>citation,</w:t>
      </w:r>
      <w:r w:rsidR="001820AE" w:rsidRPr="0020302D">
        <w:t xml:space="preserve"> he/she mus</w:t>
      </w:r>
      <w:r w:rsidR="006A5048">
        <w:t>t notify (memo format) the Command S</w:t>
      </w:r>
      <w:r w:rsidR="001820AE" w:rsidRPr="0020302D">
        <w:t>taff.</w:t>
      </w:r>
    </w:p>
    <w:p w14:paraId="41A11194" w14:textId="77777777" w:rsidR="00E10111" w:rsidRDefault="00E10111" w:rsidP="00B26571">
      <w:pPr>
        <w:pStyle w:val="BodyTextFlush"/>
        <w:numPr>
          <w:ilvl w:val="2"/>
          <w:numId w:val="14"/>
        </w:numPr>
        <w:spacing w:after="120"/>
      </w:pPr>
      <w:r>
        <w:t xml:space="preserve">Cadets </w:t>
      </w:r>
      <w:r w:rsidRPr="007B4BCB">
        <w:rPr>
          <w:b/>
        </w:rPr>
        <w:t>are not</w:t>
      </w:r>
      <w:r>
        <w:t xml:space="preserve"> allowed to go to the parking lot, during breaks, without permission from an RTO or Coordinator.</w:t>
      </w:r>
    </w:p>
    <w:p w14:paraId="475647AD" w14:textId="77777777" w:rsidR="00862480" w:rsidRDefault="00862480" w:rsidP="00862480">
      <w:pPr>
        <w:pStyle w:val="BodyTextFlush"/>
        <w:spacing w:after="120"/>
        <w:ind w:left="1440"/>
      </w:pPr>
    </w:p>
    <w:p w14:paraId="56557B26" w14:textId="77777777" w:rsidR="00862480" w:rsidRDefault="00862480" w:rsidP="00862480">
      <w:pPr>
        <w:pStyle w:val="BodyTextFlush"/>
        <w:spacing w:after="120"/>
        <w:ind w:left="1440"/>
      </w:pPr>
    </w:p>
    <w:p w14:paraId="41E786F6" w14:textId="77777777" w:rsidR="0041201D" w:rsidRDefault="0041201D" w:rsidP="00862480">
      <w:pPr>
        <w:pStyle w:val="BodyTextFlush"/>
        <w:spacing w:after="120"/>
        <w:ind w:left="1440"/>
      </w:pPr>
    </w:p>
    <w:p w14:paraId="1A1892C0" w14:textId="77777777" w:rsidR="0041201D" w:rsidRDefault="0041201D" w:rsidP="00862480">
      <w:pPr>
        <w:pStyle w:val="BodyTextFlush"/>
        <w:spacing w:after="120"/>
        <w:ind w:left="1440"/>
      </w:pPr>
    </w:p>
    <w:p w14:paraId="5D80B7E8" w14:textId="77777777" w:rsidR="0041201D" w:rsidRDefault="0041201D" w:rsidP="00862480">
      <w:pPr>
        <w:pStyle w:val="BodyTextFlush"/>
        <w:spacing w:after="120"/>
        <w:ind w:left="1440"/>
      </w:pPr>
    </w:p>
    <w:p w14:paraId="53A46E34" w14:textId="667E27D7" w:rsidR="00862480" w:rsidRDefault="00862480" w:rsidP="00862480">
      <w:pPr>
        <w:pStyle w:val="BodyTextFlush"/>
        <w:spacing w:after="120"/>
        <w:ind w:left="1440"/>
      </w:pPr>
    </w:p>
    <w:p w14:paraId="79EBD870" w14:textId="1A9AFD85" w:rsidR="00862480" w:rsidRDefault="00862480" w:rsidP="00862480">
      <w:pPr>
        <w:pStyle w:val="BodyTextFlush"/>
        <w:spacing w:after="120"/>
        <w:ind w:left="1440"/>
      </w:pPr>
    </w:p>
    <w:p w14:paraId="658B5058" w14:textId="77777777" w:rsidR="00191588" w:rsidRPr="00190B97" w:rsidRDefault="006C64F9" w:rsidP="00277B23">
      <w:pPr>
        <w:pStyle w:val="BodyTextFlush"/>
        <w:widowControl w:val="0"/>
        <w:numPr>
          <w:ilvl w:val="0"/>
          <w:numId w:val="27"/>
        </w:numPr>
        <w:spacing w:after="120"/>
        <w:rPr>
          <w:b/>
        </w:rPr>
      </w:pPr>
      <w:r w:rsidRPr="00190B97">
        <w:rPr>
          <w:b/>
          <w:color w:val="000000"/>
        </w:rPr>
        <w:t>UNIFORM AND GROOMING STANDARDS</w:t>
      </w:r>
    </w:p>
    <w:p w14:paraId="061278E2" w14:textId="77777777" w:rsidR="00191588" w:rsidRPr="0020302D" w:rsidRDefault="006C64F9" w:rsidP="00B26571">
      <w:pPr>
        <w:pStyle w:val="BodyTextFlush"/>
        <w:widowControl w:val="0"/>
        <w:numPr>
          <w:ilvl w:val="1"/>
          <w:numId w:val="16"/>
        </w:numPr>
        <w:spacing w:after="120"/>
      </w:pPr>
      <w:r w:rsidRPr="0020302D">
        <w:rPr>
          <w:color w:val="000000"/>
        </w:rPr>
        <w:t>UNIFORMS</w:t>
      </w:r>
    </w:p>
    <w:p w14:paraId="1E86EF0C" w14:textId="77777777" w:rsidR="00191588" w:rsidRPr="0020302D" w:rsidRDefault="006C64F9" w:rsidP="00A376AA">
      <w:pPr>
        <w:pStyle w:val="BodyTextFlush"/>
        <w:widowControl w:val="0"/>
        <w:spacing w:after="120"/>
        <w:ind w:left="720"/>
      </w:pPr>
      <w:r w:rsidRPr="0020302D">
        <w:rPr>
          <w:color w:val="000000"/>
        </w:rPr>
        <w:t>The professional law enforcement officer wears a uniform of one type or another throughout his/her career.  How the uniform is worn often plays an important role in the reputation of the officer and agency for which the officer works.  The Academy environment is established to promote the understanding of these principles and to instill a sense of pride in the individual Cadet.</w:t>
      </w:r>
    </w:p>
    <w:p w14:paraId="4837EA3D" w14:textId="77777777" w:rsidR="00191588" w:rsidRPr="0020302D" w:rsidRDefault="006C67B0" w:rsidP="00B26571">
      <w:pPr>
        <w:pStyle w:val="BodyTextFlush"/>
        <w:widowControl w:val="0"/>
        <w:numPr>
          <w:ilvl w:val="2"/>
          <w:numId w:val="16"/>
        </w:numPr>
        <w:spacing w:after="120"/>
      </w:pPr>
      <w:r w:rsidRPr="0020302D">
        <w:t>Daily uniform requirements will be listed on the class schedule.</w:t>
      </w:r>
    </w:p>
    <w:p w14:paraId="6254A0D1" w14:textId="661279F1" w:rsidR="00191588" w:rsidRPr="001B73E4" w:rsidRDefault="006C67B0" w:rsidP="00191BAA">
      <w:pPr>
        <w:pStyle w:val="BodyTextFlush"/>
        <w:widowControl w:val="0"/>
        <w:spacing w:after="120"/>
        <w:ind w:left="2160"/>
      </w:pPr>
      <w:r w:rsidRPr="0020302D">
        <w:t xml:space="preserve">If there are any questions as to the uniform of </w:t>
      </w:r>
      <w:r w:rsidRPr="001B73E4">
        <w:t>the day</w:t>
      </w:r>
      <w:r w:rsidR="003B46EC" w:rsidRPr="001B73E4">
        <w:t>,</w:t>
      </w:r>
      <w:r w:rsidRPr="001B73E4">
        <w:t xml:space="preserve"> the cadets are directed to contact the RTO via the chain of command.</w:t>
      </w:r>
    </w:p>
    <w:p w14:paraId="3B95BC81" w14:textId="05339185" w:rsidR="00A000C8" w:rsidRPr="001B73E4" w:rsidRDefault="00FF7907" w:rsidP="00B26571">
      <w:pPr>
        <w:pStyle w:val="BodyTextFlush"/>
        <w:widowControl w:val="0"/>
        <w:numPr>
          <w:ilvl w:val="2"/>
          <w:numId w:val="16"/>
        </w:numPr>
        <w:spacing w:after="120"/>
      </w:pPr>
      <w:r w:rsidRPr="001B73E4">
        <w:rPr>
          <w:b/>
        </w:rPr>
        <w:t>NO CADET WILL WEAR ANY ACADEMY UNIFORM OFF THE ACADEMY GROUNDS UNLESS AUTHORIZED BY THE ACADEMY STAFF</w:t>
      </w:r>
      <w:r w:rsidR="003B46EC" w:rsidRPr="001B73E4">
        <w:rPr>
          <w:b/>
        </w:rPr>
        <w:t>.</w:t>
      </w:r>
    </w:p>
    <w:p w14:paraId="6382B0EE" w14:textId="778E00C8" w:rsidR="00FF7907" w:rsidRPr="001B73E4" w:rsidRDefault="003B46EC" w:rsidP="00F84C25">
      <w:pPr>
        <w:pStyle w:val="BodyTextFlush"/>
        <w:widowControl w:val="0"/>
        <w:spacing w:after="120"/>
        <w:ind w:left="2160"/>
      </w:pPr>
      <w:r w:rsidRPr="001B73E4">
        <w:t>Cadets leaving the A</w:t>
      </w:r>
      <w:r w:rsidR="00FF7907" w:rsidRPr="001B73E4">
        <w:t>cademy grounds fo</w:t>
      </w:r>
      <w:r w:rsidRPr="001B73E4">
        <w:t>r a lunch break will cover all A</w:t>
      </w:r>
      <w:r w:rsidR="00FF7907" w:rsidRPr="001B73E4">
        <w:t xml:space="preserve">cademy patches and/or markings. </w:t>
      </w:r>
    </w:p>
    <w:p w14:paraId="37E90CEB" w14:textId="31162AAC" w:rsidR="00E22674" w:rsidRPr="001B73E4" w:rsidRDefault="00E22674" w:rsidP="00E22674">
      <w:pPr>
        <w:pStyle w:val="BodyTextFlush"/>
        <w:widowControl w:val="0"/>
        <w:numPr>
          <w:ilvl w:val="2"/>
          <w:numId w:val="16"/>
        </w:numPr>
        <w:spacing w:after="120"/>
      </w:pPr>
      <w:r w:rsidRPr="001B73E4">
        <w:t>Unless otherwise instructe</w:t>
      </w:r>
      <w:r w:rsidR="003B46EC" w:rsidRPr="001B73E4">
        <w:t>d, C</w:t>
      </w:r>
      <w:r w:rsidRPr="001B73E4">
        <w:t>adets will not wear part of the uniform showing the Academy emblem unless he/she is in full uniform.</w:t>
      </w:r>
    </w:p>
    <w:p w14:paraId="6ADE8FCB" w14:textId="161E68B8" w:rsidR="003060BC" w:rsidRPr="001B73E4" w:rsidRDefault="003060BC" w:rsidP="00B26571">
      <w:pPr>
        <w:pStyle w:val="BodyTextFlush"/>
        <w:widowControl w:val="0"/>
        <w:numPr>
          <w:ilvl w:val="2"/>
          <w:numId w:val="16"/>
        </w:numPr>
        <w:spacing w:after="120"/>
      </w:pPr>
      <w:r w:rsidRPr="001B73E4">
        <w:t>Special accommodations: Yuba College Public Safety Center will make special accommodation for individuals based o</w:t>
      </w:r>
      <w:r w:rsidR="003B46EC" w:rsidRPr="001B73E4">
        <w:t>n</w:t>
      </w:r>
      <w:r w:rsidRPr="001B73E4">
        <w:t xml:space="preserve"> religious beli</w:t>
      </w:r>
      <w:r w:rsidR="00B04CFA">
        <w:t xml:space="preserve">efs or law enforcement agency affiliation. </w:t>
      </w:r>
    </w:p>
    <w:p w14:paraId="64762D9C" w14:textId="17399866" w:rsidR="00B91301" w:rsidRPr="001B73E4" w:rsidRDefault="00B91301" w:rsidP="00D76E31">
      <w:pPr>
        <w:pStyle w:val="BodyTextFlush"/>
        <w:widowControl w:val="0"/>
        <w:numPr>
          <w:ilvl w:val="3"/>
          <w:numId w:val="10"/>
        </w:numPr>
        <w:spacing w:after="120"/>
      </w:pPr>
      <w:r w:rsidRPr="001B73E4">
        <w:t xml:space="preserve">Any Cadet requesting special accommodations must make such request prior to the start of the </w:t>
      </w:r>
      <w:r w:rsidR="003B46EC" w:rsidRPr="001B73E4">
        <w:t>A</w:t>
      </w:r>
      <w:r w:rsidRPr="001B73E4">
        <w:t>cademy.</w:t>
      </w:r>
    </w:p>
    <w:p w14:paraId="02ECC0EA" w14:textId="3877E0F1" w:rsidR="00B91301" w:rsidRPr="001B73E4" w:rsidRDefault="00B91301" w:rsidP="00D76E31">
      <w:pPr>
        <w:pStyle w:val="BodyTextFlush"/>
        <w:widowControl w:val="0"/>
        <w:numPr>
          <w:ilvl w:val="4"/>
          <w:numId w:val="10"/>
        </w:numPr>
        <w:spacing w:after="120"/>
      </w:pPr>
      <w:r w:rsidRPr="001B73E4">
        <w:t>Permis</w:t>
      </w:r>
      <w:r w:rsidR="003B46EC" w:rsidRPr="001B73E4">
        <w:t>sion must be obtained from the Academy C</w:t>
      </w:r>
      <w:r w:rsidRPr="001B73E4">
        <w:t>oordinator.</w:t>
      </w:r>
    </w:p>
    <w:p w14:paraId="5B93F0A2" w14:textId="79AAB419" w:rsidR="00B91301" w:rsidRDefault="00B91301" w:rsidP="00D76E31">
      <w:pPr>
        <w:pStyle w:val="BodyTextFlush"/>
        <w:widowControl w:val="0"/>
        <w:numPr>
          <w:ilvl w:val="4"/>
          <w:numId w:val="10"/>
        </w:numPr>
        <w:spacing w:after="120"/>
      </w:pPr>
      <w:r w:rsidRPr="001B73E4">
        <w:t xml:space="preserve">Uniform and grooming standards must be addressed to ensure the safety </w:t>
      </w:r>
      <w:r w:rsidR="003B46EC" w:rsidRPr="001B73E4">
        <w:t>of the C</w:t>
      </w:r>
      <w:r w:rsidRPr="001B73E4">
        <w:t>adet and that all POST and Yuba College requirements are met.</w:t>
      </w:r>
    </w:p>
    <w:p w14:paraId="24CC1DBE" w14:textId="41359C7F" w:rsidR="00B04CFA" w:rsidRPr="001B73E4" w:rsidRDefault="00B04CFA" w:rsidP="00D76E31">
      <w:pPr>
        <w:pStyle w:val="BodyTextFlush"/>
        <w:widowControl w:val="0"/>
        <w:numPr>
          <w:ilvl w:val="4"/>
          <w:numId w:val="10"/>
        </w:numPr>
        <w:spacing w:after="120"/>
      </w:pPr>
      <w:r>
        <w:t xml:space="preserve">If a Cadet is sponsored or affiliated with a law enforcement agency, with special permission those cadets </w:t>
      </w:r>
      <w:r w:rsidRPr="00B04CFA">
        <w:rPr>
          <w:u w:val="single"/>
        </w:rPr>
        <w:t>may</w:t>
      </w:r>
      <w:r>
        <w:t xml:space="preserve"> be given permission to wear their agencies uniform if the cadet obtains written permission from their agency.</w:t>
      </w:r>
    </w:p>
    <w:p w14:paraId="376AB51B" w14:textId="77777777" w:rsidR="006276CA" w:rsidRDefault="00B91301" w:rsidP="006276CA">
      <w:pPr>
        <w:pStyle w:val="BodyTextFlush"/>
        <w:widowControl w:val="0"/>
        <w:numPr>
          <w:ilvl w:val="3"/>
          <w:numId w:val="10"/>
        </w:numPr>
        <w:spacing w:after="120"/>
      </w:pPr>
      <w:r w:rsidRPr="001B73E4">
        <w:t>The following “special accommodation(s)</w:t>
      </w:r>
      <w:r w:rsidR="0002520A" w:rsidRPr="001B73E4">
        <w:t>”</w:t>
      </w:r>
      <w:r w:rsidR="003B46EC" w:rsidRPr="001B73E4">
        <w:t xml:space="preserve"> have been granted:</w:t>
      </w:r>
      <w:r w:rsidRPr="001B73E4">
        <w:t xml:space="preserve"> </w:t>
      </w:r>
      <w:r w:rsidR="00F84C25">
        <w:t xml:space="preserve"> </w:t>
      </w:r>
      <w:r w:rsidR="00F84C25" w:rsidRPr="001B73E4">
        <w:t>Sikh (refer to Grooming Standards: Sikh)</w:t>
      </w:r>
    </w:p>
    <w:p w14:paraId="11090BC9" w14:textId="0973B81C" w:rsidR="00D828FC" w:rsidRPr="001B73E4" w:rsidRDefault="00B91301" w:rsidP="006276CA">
      <w:pPr>
        <w:pStyle w:val="BodyTextFlush"/>
        <w:widowControl w:val="0"/>
        <w:numPr>
          <w:ilvl w:val="3"/>
          <w:numId w:val="10"/>
        </w:numPr>
        <w:spacing w:after="120"/>
      </w:pPr>
      <w:r w:rsidRPr="001B73E4">
        <w:t xml:space="preserve">Any cadet requesting one of the below listed special </w:t>
      </w:r>
      <w:r w:rsidR="00591D30" w:rsidRPr="001B73E4">
        <w:t>accommodations must notify the Academy C</w:t>
      </w:r>
      <w:r w:rsidRPr="001B73E4">
        <w:t>oordinator prior to the start of</w:t>
      </w:r>
      <w:r w:rsidR="00591D30" w:rsidRPr="001B73E4">
        <w:t xml:space="preserve"> the A</w:t>
      </w:r>
      <w:r w:rsidRPr="001B73E4">
        <w:t>cademy</w:t>
      </w:r>
      <w:r w:rsidR="00591D30" w:rsidRPr="001B73E4">
        <w:t>.  The C</w:t>
      </w:r>
      <w:r w:rsidR="00C831CE">
        <w:t>adet will follow all</w:t>
      </w:r>
      <w:r w:rsidRPr="001B73E4">
        <w:t xml:space="preserve"> rules and standards set forth in th</w:t>
      </w:r>
      <w:r w:rsidR="00F84C25">
        <w:t>e Rules and Regulations manual.</w:t>
      </w:r>
    </w:p>
    <w:p w14:paraId="36C946D9" w14:textId="77777777" w:rsidR="00D828FC" w:rsidRPr="0020302D" w:rsidRDefault="006C64F9" w:rsidP="00B26571">
      <w:pPr>
        <w:pStyle w:val="BodyTextFlush"/>
        <w:widowControl w:val="0"/>
        <w:numPr>
          <w:ilvl w:val="2"/>
          <w:numId w:val="17"/>
        </w:numPr>
        <w:spacing w:after="120"/>
      </w:pPr>
      <w:r w:rsidRPr="0020302D">
        <w:t>Cadets shall wear and maintain their uniform in an exemplary manner, ensuring that it is cleaned and pressed.  Shoes shal</w:t>
      </w:r>
      <w:r w:rsidR="0002520A">
        <w:t xml:space="preserve">l be shined and all metal </w:t>
      </w:r>
      <w:r w:rsidRPr="0020302D">
        <w:t xml:space="preserve">will be polished.  </w:t>
      </w:r>
      <w:r w:rsidR="00952C66" w:rsidRPr="0020302D">
        <w:rPr>
          <w:shd w:val="clear" w:color="auto" w:fill="FFFFFF"/>
        </w:rPr>
        <w:t>Uniform inspections will be made to ensure the uniform is properly worn, maintained and that all gear is in possession.</w:t>
      </w:r>
      <w:r w:rsidR="00952C66" w:rsidRPr="0020302D">
        <w:t xml:space="preserve">  </w:t>
      </w:r>
      <w:r w:rsidRPr="0020302D">
        <w:t xml:space="preserve">While the uniform is being worn, Cadets shall be responsible </w:t>
      </w:r>
      <w:r w:rsidRPr="0020302D">
        <w:lastRenderedPageBreak/>
        <w:t>for proper alignment of the shirt, trousers, belt and utility belt (“Sam Browne”), commonly referred to as a “gig” line.</w:t>
      </w:r>
    </w:p>
    <w:p w14:paraId="60DA7D0D" w14:textId="77777777" w:rsidR="006C67B0" w:rsidRPr="0020302D" w:rsidRDefault="006C67B0" w:rsidP="00B26571">
      <w:pPr>
        <w:pStyle w:val="BodyTextFlush"/>
        <w:widowControl w:val="0"/>
        <w:numPr>
          <w:ilvl w:val="2"/>
          <w:numId w:val="17"/>
        </w:numPr>
        <w:spacing w:after="120"/>
      </w:pPr>
      <w:r w:rsidRPr="0020302D">
        <w:t xml:space="preserve">When wearing the uniform, it shall be worn in its entirety, and shall be free from wrinkles, “Irish” pennants, and lint, with shoes and brass shined.  </w:t>
      </w:r>
    </w:p>
    <w:p w14:paraId="0D6953CA" w14:textId="129481E3" w:rsidR="0041201D" w:rsidRDefault="00CC39BC" w:rsidP="0008426D">
      <w:pPr>
        <w:pStyle w:val="BodyTextFlush"/>
        <w:widowControl w:val="0"/>
        <w:numPr>
          <w:ilvl w:val="2"/>
          <w:numId w:val="17"/>
        </w:numPr>
        <w:spacing w:after="120"/>
      </w:pPr>
      <w:r>
        <w:t>No u</w:t>
      </w:r>
      <w:r w:rsidR="006C64F9" w:rsidRPr="0020302D">
        <w:t>nauthorized items may be placed on any portion of the Academy uniform.  Unauthorized items include, but are not limited to, pins, buttons, pagers, stickers, etc.</w:t>
      </w:r>
    </w:p>
    <w:p w14:paraId="4CCFAC0A" w14:textId="24E4F9D7" w:rsidR="00BB3A9D" w:rsidRPr="0020302D" w:rsidRDefault="006C64F9" w:rsidP="00B26571">
      <w:pPr>
        <w:pStyle w:val="BodyTextFlush"/>
        <w:widowControl w:val="0"/>
        <w:numPr>
          <w:ilvl w:val="2"/>
          <w:numId w:val="17"/>
        </w:numPr>
        <w:spacing w:after="120"/>
      </w:pPr>
      <w:r w:rsidRPr="0020302D">
        <w:t xml:space="preserve">Cadets </w:t>
      </w:r>
      <w:r w:rsidR="00952C66" w:rsidRPr="0020302D">
        <w:t>will make every effort not to</w:t>
      </w:r>
      <w:r w:rsidRPr="0020302D">
        <w:t xml:space="preserve"> carry objects in their </w:t>
      </w:r>
      <w:r w:rsidR="00952C66" w:rsidRPr="0020302D">
        <w:t>gun</w:t>
      </w:r>
      <w:r w:rsidRPr="0020302D">
        <w:t xml:space="preserve"> hand</w:t>
      </w:r>
      <w:r w:rsidR="00952C66" w:rsidRPr="0020302D">
        <w:t xml:space="preserve">.  The exceptions </w:t>
      </w:r>
      <w:r w:rsidR="0022021A">
        <w:t>are</w:t>
      </w:r>
      <w:r w:rsidR="00952C66" w:rsidRPr="0020302D">
        <w:t xml:space="preserve"> if an</w:t>
      </w:r>
      <w:r w:rsidRPr="0020302D">
        <w:t xml:space="preserve"> object is so heavy or so large that both hands are required or if </w:t>
      </w:r>
      <w:r w:rsidR="0060468D">
        <w:t xml:space="preserve">training </w:t>
      </w:r>
      <w:r w:rsidR="0060468D" w:rsidRPr="0020302D">
        <w:t>for</w:t>
      </w:r>
      <w:r w:rsidR="00BB3A9D" w:rsidRPr="0020302D">
        <w:t xml:space="preserve"> a specific reason and for a short duration</w:t>
      </w:r>
      <w:r w:rsidRPr="0020302D">
        <w:t xml:space="preserve"> (i.e., baton training, firearms training).</w:t>
      </w:r>
    </w:p>
    <w:p w14:paraId="7B5697BD" w14:textId="77777777" w:rsidR="00952C66" w:rsidRDefault="006C64F9" w:rsidP="00B26571">
      <w:pPr>
        <w:pStyle w:val="BodyTextFlush"/>
        <w:widowControl w:val="0"/>
        <w:numPr>
          <w:ilvl w:val="2"/>
          <w:numId w:val="17"/>
        </w:numPr>
        <w:spacing w:after="120"/>
      </w:pPr>
      <w:r w:rsidRPr="0020302D">
        <w:t>Cadets shall not place their hands in their pockets other than to retrieve an item therein.</w:t>
      </w:r>
    </w:p>
    <w:p w14:paraId="4897427B" w14:textId="44433547" w:rsidR="007142C9" w:rsidRDefault="003F778B" w:rsidP="00B26571">
      <w:pPr>
        <w:pStyle w:val="BodyTextFlush"/>
        <w:widowControl w:val="0"/>
        <w:numPr>
          <w:ilvl w:val="2"/>
          <w:numId w:val="17"/>
        </w:numPr>
        <w:spacing w:after="120"/>
      </w:pPr>
      <w:r w:rsidRPr="0020302D">
        <w:t xml:space="preserve">Cadets </w:t>
      </w:r>
      <w:r w:rsidR="0060468D">
        <w:t>will be issued a ballistic vest but can wear their own vest if preferred.</w:t>
      </w:r>
      <w:r w:rsidRPr="0020302D">
        <w:t xml:space="preserve">  </w:t>
      </w:r>
    </w:p>
    <w:p w14:paraId="3C7EB679" w14:textId="4DAE4FA3" w:rsidR="007142C9" w:rsidRPr="001B73E4" w:rsidRDefault="007142C9" w:rsidP="00A92612">
      <w:pPr>
        <w:pStyle w:val="BodyTextFlush"/>
        <w:widowControl w:val="0"/>
        <w:numPr>
          <w:ilvl w:val="3"/>
          <w:numId w:val="17"/>
        </w:numPr>
        <w:spacing w:after="120"/>
      </w:pPr>
      <w:r>
        <w:rPr>
          <w:b/>
          <w:u w:val="single"/>
        </w:rPr>
        <w:t xml:space="preserve">DISCLAIMER: </w:t>
      </w:r>
      <w:r w:rsidRPr="007142C9">
        <w:rPr>
          <w:b/>
        </w:rPr>
        <w:t xml:space="preserve">Please note that specialized equipment and clothing (including out-of-warranty </w:t>
      </w:r>
      <w:r w:rsidR="005679BF">
        <w:rPr>
          <w:b/>
        </w:rPr>
        <w:t xml:space="preserve">ballistic vests) issued by </w:t>
      </w:r>
      <w:r w:rsidR="005679BF" w:rsidRPr="001B73E4">
        <w:rPr>
          <w:b/>
        </w:rPr>
        <w:t>the A</w:t>
      </w:r>
      <w:r w:rsidRPr="001B73E4">
        <w:rPr>
          <w:b/>
        </w:rPr>
        <w:t>cademy are issued as training aids only, and are not intended or implied to afford recruits special protection while undergoing any type of t</w:t>
      </w:r>
      <w:r w:rsidR="005679BF" w:rsidRPr="001B73E4">
        <w:rPr>
          <w:b/>
        </w:rPr>
        <w:t>raining in the law enforcement A</w:t>
      </w:r>
      <w:r w:rsidR="0022021A">
        <w:rPr>
          <w:b/>
        </w:rPr>
        <w:t>cademy program.</w:t>
      </w:r>
    </w:p>
    <w:p w14:paraId="702AACB8" w14:textId="3F9AE558" w:rsidR="007142C9" w:rsidRPr="001B73E4" w:rsidRDefault="005679BF" w:rsidP="00A92612">
      <w:pPr>
        <w:pStyle w:val="BodyTextFlush"/>
        <w:widowControl w:val="0"/>
        <w:numPr>
          <w:ilvl w:val="3"/>
          <w:numId w:val="17"/>
        </w:numPr>
        <w:spacing w:after="120"/>
      </w:pPr>
      <w:r w:rsidRPr="001B73E4">
        <w:t>Any C</w:t>
      </w:r>
      <w:r w:rsidR="007142C9" w:rsidRPr="001B73E4">
        <w:t>adet who has his/her own</w:t>
      </w:r>
      <w:r w:rsidRPr="001B73E4">
        <w:t xml:space="preserve"> ballistic vest may use it for A</w:t>
      </w:r>
      <w:r w:rsidR="007142C9" w:rsidRPr="001B73E4">
        <w:t>cademy classes.</w:t>
      </w:r>
    </w:p>
    <w:p w14:paraId="64CA521E" w14:textId="77777777" w:rsidR="00C20A03" w:rsidRPr="001B73E4" w:rsidRDefault="00C20A03" w:rsidP="00B26571">
      <w:pPr>
        <w:pStyle w:val="BodyTextFlush"/>
        <w:widowControl w:val="0"/>
        <w:numPr>
          <w:ilvl w:val="1"/>
          <w:numId w:val="17"/>
        </w:numPr>
        <w:spacing w:after="120"/>
      </w:pPr>
      <w:r w:rsidRPr="001B73E4">
        <w:t>UNIFORM SPECS</w:t>
      </w:r>
    </w:p>
    <w:p w14:paraId="72255A1D" w14:textId="105FD1EC" w:rsidR="008C3D19" w:rsidRPr="001B73E4" w:rsidRDefault="00B728D3" w:rsidP="003926E6">
      <w:pPr>
        <w:pStyle w:val="BodyTextFlush"/>
        <w:widowControl w:val="0"/>
        <w:numPr>
          <w:ilvl w:val="2"/>
          <w:numId w:val="23"/>
        </w:numPr>
        <w:spacing w:after="120"/>
      </w:pPr>
      <w:r w:rsidRPr="001B73E4">
        <w:t>Class “A” Shirt</w:t>
      </w:r>
      <w:r w:rsidR="003926E6">
        <w:t xml:space="preserve">:  </w:t>
      </w:r>
      <w:r w:rsidR="002D00BA" w:rsidRPr="001B73E4">
        <w:t>Flying</w:t>
      </w:r>
      <w:r w:rsidR="008C3D19" w:rsidRPr="001B73E4">
        <w:t xml:space="preserve"> Cross (Style #48W6686)</w:t>
      </w:r>
      <w:r w:rsidR="00373D8D" w:rsidRPr="001B73E4">
        <w:t>-long sleeve</w:t>
      </w:r>
      <w:r w:rsidR="00F925FE">
        <w:t>;</w:t>
      </w:r>
      <w:r w:rsidR="00373D8D" w:rsidRPr="001B73E4">
        <w:t xml:space="preserve"> LAPD navy blue</w:t>
      </w:r>
      <w:r w:rsidR="00AC0EF9" w:rsidRPr="001B73E4">
        <w:t xml:space="preserve"> </w:t>
      </w:r>
    </w:p>
    <w:p w14:paraId="51B32CB1" w14:textId="77777777" w:rsidR="00B728D3" w:rsidRPr="001B73E4" w:rsidRDefault="00B728D3" w:rsidP="00B26571">
      <w:pPr>
        <w:pStyle w:val="BodyTextFlush"/>
        <w:widowControl w:val="0"/>
        <w:numPr>
          <w:ilvl w:val="2"/>
          <w:numId w:val="23"/>
        </w:numPr>
        <w:spacing w:after="120"/>
      </w:pPr>
      <w:r w:rsidRPr="001B73E4">
        <w:t>Class “B” Shirt</w:t>
      </w:r>
    </w:p>
    <w:p w14:paraId="1636F443" w14:textId="52050868" w:rsidR="00373D8D" w:rsidRPr="001B73E4" w:rsidRDefault="00373D8D" w:rsidP="00B26571">
      <w:pPr>
        <w:pStyle w:val="BodyTextFlush"/>
        <w:widowControl w:val="0"/>
        <w:numPr>
          <w:ilvl w:val="3"/>
          <w:numId w:val="23"/>
        </w:numPr>
        <w:spacing w:after="120"/>
      </w:pPr>
      <w:r w:rsidRPr="001B73E4">
        <w:t>Flying Cross (Style #98R6686)-short sleeve</w:t>
      </w:r>
      <w:r w:rsidR="00F925FE">
        <w:t>;</w:t>
      </w:r>
      <w:r w:rsidRPr="001B73E4">
        <w:t xml:space="preserve"> LAPD navy blue</w:t>
      </w:r>
    </w:p>
    <w:p w14:paraId="5A3DFFC5" w14:textId="0F148FF3" w:rsidR="006469C1" w:rsidRPr="001B73E4" w:rsidRDefault="0065077B" w:rsidP="00B26571">
      <w:pPr>
        <w:pStyle w:val="BodyTextFlush"/>
        <w:widowControl w:val="0"/>
        <w:numPr>
          <w:ilvl w:val="3"/>
          <w:numId w:val="23"/>
        </w:numPr>
        <w:spacing w:after="120"/>
      </w:pPr>
      <w:r w:rsidRPr="001B73E4">
        <w:t>Black crew neck T-shirt worn underneath uniform shirt</w:t>
      </w:r>
    </w:p>
    <w:p w14:paraId="03C3A4CE" w14:textId="77777777" w:rsidR="00B728D3" w:rsidRPr="001B73E4" w:rsidRDefault="008C3D19" w:rsidP="00B26571">
      <w:pPr>
        <w:pStyle w:val="BodyTextFlush"/>
        <w:widowControl w:val="0"/>
        <w:numPr>
          <w:ilvl w:val="2"/>
          <w:numId w:val="23"/>
        </w:numPr>
        <w:spacing w:after="120"/>
      </w:pPr>
      <w:r w:rsidRPr="001B73E4">
        <w:t>Utility</w:t>
      </w:r>
      <w:r w:rsidR="00B728D3" w:rsidRPr="001B73E4">
        <w:t xml:space="preserve"> Shirt (Range, Arrest and Control, and Physical Training)</w:t>
      </w:r>
    </w:p>
    <w:p w14:paraId="27938A16" w14:textId="19697995" w:rsidR="00C20A03" w:rsidRPr="001B73E4" w:rsidRDefault="0002520A" w:rsidP="00B26571">
      <w:pPr>
        <w:pStyle w:val="BodyTextFlush"/>
        <w:widowControl w:val="0"/>
        <w:numPr>
          <w:ilvl w:val="3"/>
          <w:numId w:val="23"/>
        </w:numPr>
        <w:spacing w:after="120"/>
      </w:pPr>
      <w:r w:rsidRPr="001B73E4">
        <w:t>T-</w:t>
      </w:r>
      <w:r w:rsidR="00C20A03" w:rsidRPr="001B73E4">
        <w:t>SHIRT-</w:t>
      </w:r>
      <w:r w:rsidR="00D15AFD">
        <w:t xml:space="preserve"> Vintage Heather Blue, Model #PMS 653, Jerzee Brand, Crew N</w:t>
      </w:r>
      <w:r w:rsidR="009E0D91" w:rsidRPr="001B73E4">
        <w:t>eck</w:t>
      </w:r>
    </w:p>
    <w:p w14:paraId="5D25981E" w14:textId="19707F80" w:rsidR="00C20A03" w:rsidRPr="0020302D" w:rsidRDefault="00C20A03" w:rsidP="00B26571">
      <w:pPr>
        <w:pStyle w:val="BodyTextFlush"/>
        <w:widowControl w:val="0"/>
        <w:numPr>
          <w:ilvl w:val="3"/>
          <w:numId w:val="23"/>
        </w:numPr>
        <w:spacing w:after="120"/>
      </w:pPr>
      <w:r w:rsidRPr="001B73E4">
        <w:rPr>
          <w:b/>
          <w:u w:val="single"/>
        </w:rPr>
        <w:t>Logo</w:t>
      </w:r>
      <w:r w:rsidR="007B18C3" w:rsidRPr="001B73E4">
        <w:rPr>
          <w:b/>
        </w:rPr>
        <w:t xml:space="preserve"> -</w:t>
      </w:r>
      <w:r w:rsidR="007B18C3" w:rsidRPr="001B73E4">
        <w:t xml:space="preserve">  left chest – 3”</w:t>
      </w:r>
      <w:r w:rsidR="00F925FE">
        <w:t xml:space="preserve"> goldenrod c</w:t>
      </w:r>
      <w:r w:rsidR="009E0D91" w:rsidRPr="001B73E4">
        <w:t>olor</w:t>
      </w:r>
      <w:r w:rsidRPr="001B73E4">
        <w:t xml:space="preserve"> print (see</w:t>
      </w:r>
      <w:r w:rsidRPr="0020302D">
        <w:t xml:space="preserve"> attached logo)</w:t>
      </w:r>
      <w:r w:rsidRPr="0020302D">
        <w:rPr>
          <w:b/>
        </w:rPr>
        <w:t xml:space="preserve"> </w:t>
      </w:r>
    </w:p>
    <w:p w14:paraId="7543A3F7" w14:textId="787CCDD7" w:rsidR="00C20A03" w:rsidRPr="0020302D" w:rsidRDefault="00C20A03" w:rsidP="003926E6">
      <w:pPr>
        <w:pStyle w:val="BodyTextFlush"/>
        <w:widowControl w:val="0"/>
        <w:numPr>
          <w:ilvl w:val="3"/>
          <w:numId w:val="23"/>
        </w:numPr>
        <w:spacing w:after="120"/>
      </w:pPr>
      <w:r w:rsidRPr="0020302D">
        <w:rPr>
          <w:b/>
          <w:u w:val="single"/>
        </w:rPr>
        <w:t>Name on right chest</w:t>
      </w:r>
      <w:r w:rsidRPr="0020302D">
        <w:t xml:space="preserve"> -  first initial, last name - 1" </w:t>
      </w:r>
      <w:r w:rsidR="003926E6">
        <w:t>block letters - capitals – g</w:t>
      </w:r>
      <w:r w:rsidR="009E0D91">
        <w:t>oldenrod</w:t>
      </w:r>
      <w:r w:rsidR="00F925FE">
        <w:t xml:space="preserve"> color</w:t>
      </w:r>
      <w:r w:rsidR="003926E6">
        <w:t>; p</w:t>
      </w:r>
      <w:r w:rsidRPr="0020302D">
        <w:t>laced across from center of logo</w:t>
      </w:r>
    </w:p>
    <w:p w14:paraId="660CA157" w14:textId="4AB47843" w:rsidR="00C20A03" w:rsidRDefault="00C20A03" w:rsidP="003926E6">
      <w:pPr>
        <w:pStyle w:val="BodyTextFlush"/>
        <w:widowControl w:val="0"/>
        <w:numPr>
          <w:ilvl w:val="3"/>
          <w:numId w:val="23"/>
        </w:numPr>
        <w:spacing w:after="120"/>
      </w:pPr>
      <w:r w:rsidRPr="0020302D">
        <w:rPr>
          <w:b/>
          <w:u w:val="single"/>
        </w:rPr>
        <w:t>Back</w:t>
      </w:r>
      <w:r w:rsidRPr="0020302D">
        <w:rPr>
          <w:b/>
        </w:rPr>
        <w:t xml:space="preserve"> - </w:t>
      </w:r>
      <w:r w:rsidRPr="0020302D">
        <w:t>last name only - 2"</w:t>
      </w:r>
      <w:r w:rsidRPr="0020302D">
        <w:rPr>
          <w:b/>
        </w:rPr>
        <w:t xml:space="preserve"> </w:t>
      </w:r>
      <w:r w:rsidR="00F925FE">
        <w:t>b</w:t>
      </w:r>
      <w:r w:rsidR="003926E6">
        <w:t>lock letters - capitals – g</w:t>
      </w:r>
      <w:r w:rsidR="009E0D91">
        <w:t>oldenrod</w:t>
      </w:r>
      <w:r w:rsidR="00F925FE">
        <w:t xml:space="preserve"> color</w:t>
      </w:r>
      <w:r w:rsidR="003926E6">
        <w:t>; t</w:t>
      </w:r>
      <w:r w:rsidRPr="0020302D">
        <w:t xml:space="preserve">op of letters </w:t>
      </w:r>
      <w:r w:rsidR="002D00BA" w:rsidRPr="0020302D">
        <w:t>approx.</w:t>
      </w:r>
      <w:r w:rsidRPr="0020302D">
        <w:t xml:space="preserve"> 4" down from bottom of neck band</w:t>
      </w:r>
    </w:p>
    <w:p w14:paraId="669BAACD" w14:textId="5A24FFDB" w:rsidR="005A0C55" w:rsidRPr="0020302D" w:rsidRDefault="00F3409E" w:rsidP="005A0C55">
      <w:pPr>
        <w:pStyle w:val="BodyTextFlush"/>
        <w:widowControl w:val="0"/>
        <w:numPr>
          <w:ilvl w:val="2"/>
          <w:numId w:val="23"/>
        </w:numPr>
        <w:spacing w:after="120"/>
      </w:pPr>
      <w:r>
        <w:t>BDU PANTS with belt – 5.11 – (Style 74280)</w:t>
      </w:r>
      <w:r w:rsidR="00F925FE">
        <w:t xml:space="preserve"> - Color: n</w:t>
      </w:r>
      <w:r w:rsidR="005A0C55" w:rsidRPr="0020302D">
        <w:t>avy</w:t>
      </w:r>
      <w:r w:rsidR="005A0C55">
        <w:t xml:space="preserve"> blue</w:t>
      </w:r>
    </w:p>
    <w:p w14:paraId="7706620F" w14:textId="77777777" w:rsidR="008C3D19" w:rsidRDefault="008C3D19" w:rsidP="00B26571">
      <w:pPr>
        <w:pStyle w:val="BodyTextFlush"/>
        <w:widowControl w:val="0"/>
        <w:numPr>
          <w:ilvl w:val="2"/>
          <w:numId w:val="23"/>
        </w:numPr>
        <w:spacing w:after="120"/>
      </w:pPr>
      <w:r>
        <w:t>Trousers</w:t>
      </w:r>
    </w:p>
    <w:p w14:paraId="299F9152" w14:textId="7A8A0983" w:rsidR="00373D8D" w:rsidRDefault="00373D8D" w:rsidP="00B26571">
      <w:pPr>
        <w:pStyle w:val="BodyTextFlush"/>
        <w:widowControl w:val="0"/>
        <w:numPr>
          <w:ilvl w:val="3"/>
          <w:numId w:val="23"/>
        </w:numPr>
        <w:spacing w:after="120"/>
      </w:pPr>
      <w:r>
        <w:t>Flying Cross (Style #4729</w:t>
      </w:r>
      <w:r w:rsidR="00062AB4">
        <w:t>0</w:t>
      </w:r>
      <w:r>
        <w:t>, wool)-LAPD navy blue</w:t>
      </w:r>
      <w:r w:rsidR="0022021A">
        <w:t>, or</w:t>
      </w:r>
    </w:p>
    <w:p w14:paraId="34FD3003" w14:textId="77777777" w:rsidR="00373D8D" w:rsidRDefault="00373D8D" w:rsidP="00B26571">
      <w:pPr>
        <w:pStyle w:val="BodyTextFlush"/>
        <w:widowControl w:val="0"/>
        <w:numPr>
          <w:ilvl w:val="3"/>
          <w:numId w:val="23"/>
        </w:numPr>
        <w:spacing w:after="120"/>
      </w:pPr>
      <w:r>
        <w:t>Flying Cross (Style 32230, polyester)-LAPD navy blue</w:t>
      </w:r>
    </w:p>
    <w:p w14:paraId="6318BE03" w14:textId="0DE13E45" w:rsidR="00C20A03" w:rsidRPr="001B73E4" w:rsidRDefault="00C20A03" w:rsidP="00B26571">
      <w:pPr>
        <w:pStyle w:val="BodyTextFlush"/>
        <w:widowControl w:val="0"/>
        <w:numPr>
          <w:ilvl w:val="2"/>
          <w:numId w:val="23"/>
        </w:numPr>
        <w:spacing w:after="120"/>
      </w:pPr>
      <w:r w:rsidRPr="0020302D">
        <w:t xml:space="preserve">SWEAT SHIRT </w:t>
      </w:r>
      <w:r w:rsidR="007B18C3">
        <w:t xml:space="preserve">“JERZEES” </w:t>
      </w:r>
      <w:r w:rsidR="007B18C3" w:rsidRPr="001B73E4">
        <w:t>(</w:t>
      </w:r>
      <w:r w:rsidR="00373D8D" w:rsidRPr="001B73E4">
        <w:t>Style</w:t>
      </w:r>
      <w:r w:rsidR="007B18C3" w:rsidRPr="001B73E4">
        <w:t xml:space="preserve"> </w:t>
      </w:r>
      <w:r w:rsidR="00373D8D" w:rsidRPr="001B73E4">
        <w:t>562M)</w:t>
      </w:r>
      <w:r w:rsidR="00CE48CF" w:rsidRPr="001B73E4">
        <w:t xml:space="preserve"> Crew neck, navy blue</w:t>
      </w:r>
    </w:p>
    <w:p w14:paraId="38CD68BE" w14:textId="6FEBA70F" w:rsidR="00C20A03" w:rsidRPr="001B73E4" w:rsidRDefault="00C20A03" w:rsidP="00B26571">
      <w:pPr>
        <w:pStyle w:val="BodyTextFlush"/>
        <w:widowControl w:val="0"/>
        <w:numPr>
          <w:ilvl w:val="3"/>
          <w:numId w:val="23"/>
        </w:numPr>
        <w:spacing w:after="120"/>
      </w:pPr>
      <w:r w:rsidRPr="001B73E4">
        <w:rPr>
          <w:b/>
          <w:u w:val="single"/>
        </w:rPr>
        <w:t>Logo</w:t>
      </w:r>
      <w:r w:rsidR="007B18C3" w:rsidRPr="001B73E4">
        <w:t xml:space="preserve"> - left chest – 3”</w:t>
      </w:r>
      <w:r w:rsidRPr="001B73E4">
        <w:t xml:space="preserve"> </w:t>
      </w:r>
      <w:r w:rsidR="00F925FE">
        <w:t>g</w:t>
      </w:r>
      <w:r w:rsidR="009E0D91" w:rsidRPr="001B73E4">
        <w:t>oldenrod</w:t>
      </w:r>
      <w:r w:rsidR="00F925FE">
        <w:t xml:space="preserve"> color print</w:t>
      </w:r>
      <w:r w:rsidRPr="001B73E4">
        <w:t xml:space="preserve"> (see attached logo)</w:t>
      </w:r>
    </w:p>
    <w:p w14:paraId="5874B45A" w14:textId="69A2669A" w:rsidR="00C20A03" w:rsidRPr="001B73E4" w:rsidRDefault="00C20A03" w:rsidP="003926E6">
      <w:pPr>
        <w:pStyle w:val="BodyTextFlush"/>
        <w:widowControl w:val="0"/>
        <w:numPr>
          <w:ilvl w:val="3"/>
          <w:numId w:val="23"/>
        </w:numPr>
        <w:spacing w:after="120"/>
      </w:pPr>
      <w:r w:rsidRPr="001B73E4">
        <w:rPr>
          <w:b/>
          <w:u w:val="single"/>
        </w:rPr>
        <w:t>Name on right chest</w:t>
      </w:r>
      <w:r w:rsidRPr="001B73E4">
        <w:t xml:space="preserve">- first initial, last name - 1" </w:t>
      </w:r>
      <w:r w:rsidR="009E0D91" w:rsidRPr="001B73E4">
        <w:t>block letter</w:t>
      </w:r>
      <w:r w:rsidR="003926E6">
        <w:t>s - capitals – g</w:t>
      </w:r>
      <w:r w:rsidR="00F925FE">
        <w:t>oldenrod color</w:t>
      </w:r>
      <w:r w:rsidR="003926E6">
        <w:t>; p</w:t>
      </w:r>
      <w:r w:rsidR="00F925FE">
        <w:t>laced across from</w:t>
      </w:r>
      <w:r w:rsidRPr="001B73E4">
        <w:t xml:space="preserve"> center of the logo</w:t>
      </w:r>
    </w:p>
    <w:p w14:paraId="0CBF6385" w14:textId="3299CBB4" w:rsidR="00C20A03" w:rsidRPr="001B73E4" w:rsidRDefault="00C20A03" w:rsidP="003926E6">
      <w:pPr>
        <w:pStyle w:val="BodyTextFlush"/>
        <w:widowControl w:val="0"/>
        <w:numPr>
          <w:ilvl w:val="3"/>
          <w:numId w:val="23"/>
        </w:numPr>
        <w:spacing w:after="120"/>
      </w:pPr>
      <w:r w:rsidRPr="001B73E4">
        <w:rPr>
          <w:b/>
          <w:u w:val="single"/>
        </w:rPr>
        <w:lastRenderedPageBreak/>
        <w:t>Back</w:t>
      </w:r>
      <w:r w:rsidRPr="001B73E4">
        <w:t xml:space="preserve"> - last name only - 2" block letters - capitals – </w:t>
      </w:r>
      <w:r w:rsidR="003926E6">
        <w:t>g</w:t>
      </w:r>
      <w:r w:rsidR="009E0D91" w:rsidRPr="001B73E4">
        <w:t>oldenrod</w:t>
      </w:r>
      <w:r w:rsidR="00F925FE">
        <w:t xml:space="preserve"> color</w:t>
      </w:r>
      <w:r w:rsidR="003926E6">
        <w:t>; b</w:t>
      </w:r>
      <w:r w:rsidRPr="001B73E4">
        <w:t xml:space="preserve">ottom of </w:t>
      </w:r>
      <w:r w:rsidR="0022021A">
        <w:t>letters even with bottom of arm</w:t>
      </w:r>
      <w:r w:rsidRPr="001B73E4">
        <w:t>pits</w:t>
      </w:r>
    </w:p>
    <w:p w14:paraId="68554E09" w14:textId="685D9D11" w:rsidR="00C20A03" w:rsidRPr="001B73E4" w:rsidRDefault="00C20A03" w:rsidP="00B26571">
      <w:pPr>
        <w:pStyle w:val="BodyTextFlush"/>
        <w:widowControl w:val="0"/>
        <w:numPr>
          <w:ilvl w:val="2"/>
          <w:numId w:val="23"/>
        </w:numPr>
        <w:spacing w:after="120"/>
      </w:pPr>
      <w:r w:rsidRPr="001B73E4">
        <w:t>SWEAT PANT - Po</w:t>
      </w:r>
      <w:r w:rsidR="00F925FE">
        <w:t>rt &amp; Co - Style PC90P - Color: n</w:t>
      </w:r>
      <w:r w:rsidRPr="001B73E4">
        <w:t>avy</w:t>
      </w:r>
      <w:r w:rsidR="003926E6">
        <w:t xml:space="preserve"> </w:t>
      </w:r>
      <w:r w:rsidR="009E0D91" w:rsidRPr="001B73E4">
        <w:t>- No logo</w:t>
      </w:r>
    </w:p>
    <w:p w14:paraId="364D3BE4" w14:textId="03045CB7" w:rsidR="00C82034" w:rsidRPr="001B73E4" w:rsidRDefault="00C20A03" w:rsidP="00B26571">
      <w:pPr>
        <w:pStyle w:val="BodyTextFlush"/>
        <w:widowControl w:val="0"/>
        <w:numPr>
          <w:ilvl w:val="2"/>
          <w:numId w:val="23"/>
        </w:numPr>
        <w:spacing w:after="120"/>
      </w:pPr>
      <w:r w:rsidRPr="001B73E4">
        <w:t>JACKET - 5.11 Response</w:t>
      </w:r>
      <w:r w:rsidR="00F925FE">
        <w:t xml:space="preserve"> Jacket - Style 48016 - Color: n</w:t>
      </w:r>
      <w:r w:rsidRPr="001B73E4">
        <w:t>avy</w:t>
      </w:r>
    </w:p>
    <w:p w14:paraId="1F8C344D" w14:textId="65416D67" w:rsidR="00C82034" w:rsidRPr="001B73E4" w:rsidRDefault="00C20A03" w:rsidP="00B26571">
      <w:pPr>
        <w:pStyle w:val="BodyTextFlush"/>
        <w:widowControl w:val="0"/>
        <w:numPr>
          <w:ilvl w:val="3"/>
          <w:numId w:val="23"/>
        </w:numPr>
        <w:spacing w:after="120"/>
      </w:pPr>
      <w:r w:rsidRPr="001B73E4">
        <w:rPr>
          <w:b/>
          <w:u w:val="single"/>
        </w:rPr>
        <w:t>Left chest pocket flap</w:t>
      </w:r>
      <w:r w:rsidRPr="001B73E4">
        <w:t xml:space="preserve"> - Last name only - proportioned, cut &amp; pressed on (4" letters) </w:t>
      </w:r>
      <w:r w:rsidR="009E0D91" w:rsidRPr="001B73E4">
        <w:t>–</w:t>
      </w:r>
      <w:r w:rsidRPr="001B73E4">
        <w:t xml:space="preserve"> </w:t>
      </w:r>
      <w:r w:rsidR="003926E6">
        <w:t>g</w:t>
      </w:r>
      <w:r w:rsidR="009E0D91" w:rsidRPr="001B73E4">
        <w:t>oldenrod color</w:t>
      </w:r>
    </w:p>
    <w:p w14:paraId="610D09E8" w14:textId="6F7845DD" w:rsidR="00C82034" w:rsidRPr="0020302D" w:rsidRDefault="007B18C3" w:rsidP="00B26571">
      <w:pPr>
        <w:pStyle w:val="BodyTextFlush"/>
        <w:widowControl w:val="0"/>
        <w:numPr>
          <w:ilvl w:val="3"/>
          <w:numId w:val="23"/>
        </w:numPr>
        <w:spacing w:after="100" w:afterAutospacing="1"/>
      </w:pPr>
      <w:r w:rsidRPr="001B73E4">
        <w:rPr>
          <w:b/>
          <w:u w:val="single"/>
        </w:rPr>
        <w:t>Back</w:t>
      </w:r>
      <w:r w:rsidR="00C20A03" w:rsidRPr="001B73E4">
        <w:rPr>
          <w:b/>
          <w:u w:val="single"/>
        </w:rPr>
        <w:t xml:space="preserve"> flap</w:t>
      </w:r>
      <w:r w:rsidR="00C20A03" w:rsidRPr="001B73E4">
        <w:t xml:space="preserve"> - Last name only -</w:t>
      </w:r>
      <w:r w:rsidR="00F925FE">
        <w:t xml:space="preserve"> </w:t>
      </w:r>
      <w:r w:rsidR="00C20A03" w:rsidRPr="001B73E4">
        <w:t>proportioned</w:t>
      </w:r>
      <w:r w:rsidR="001B73E4">
        <w:t>, cut &amp; pressed on</w:t>
      </w:r>
      <w:r w:rsidR="00C20A03" w:rsidRPr="0020302D">
        <w:t xml:space="preserve"> (8" letters) -   </w:t>
      </w:r>
      <w:r w:rsidR="003926E6">
        <w:t>g</w:t>
      </w:r>
      <w:r w:rsidR="009E0D91">
        <w:t>oldenrod color</w:t>
      </w:r>
    </w:p>
    <w:p w14:paraId="5017641E" w14:textId="203A0B73" w:rsidR="00C82034" w:rsidRPr="001B73E4" w:rsidRDefault="00C20A03" w:rsidP="00F925FE">
      <w:pPr>
        <w:pStyle w:val="BodyTextFlush"/>
        <w:widowControl w:val="0"/>
        <w:numPr>
          <w:ilvl w:val="2"/>
          <w:numId w:val="23"/>
        </w:numPr>
        <w:spacing w:after="100" w:afterAutospacing="1"/>
      </w:pPr>
      <w:r w:rsidRPr="0020302D">
        <w:t xml:space="preserve">CAP </w:t>
      </w:r>
      <w:r w:rsidR="009E0D91">
        <w:t>– Navy color</w:t>
      </w:r>
      <w:r w:rsidRPr="0020302D">
        <w:t xml:space="preserve"> wool </w:t>
      </w:r>
      <w:r w:rsidR="009E0D91">
        <w:t>blend</w:t>
      </w:r>
      <w:r w:rsidR="00F925FE">
        <w:t xml:space="preserve">; </w:t>
      </w:r>
      <w:r w:rsidRPr="00F925FE">
        <w:rPr>
          <w:b/>
          <w:u w:val="single"/>
        </w:rPr>
        <w:t xml:space="preserve">Front </w:t>
      </w:r>
      <w:r w:rsidR="002D00BA" w:rsidRPr="00F925FE">
        <w:rPr>
          <w:b/>
          <w:u w:val="single"/>
        </w:rPr>
        <w:t>Logo</w:t>
      </w:r>
      <w:r w:rsidR="002D00BA" w:rsidRPr="0020302D">
        <w:t xml:space="preserve"> 2.5</w:t>
      </w:r>
      <w:r w:rsidR="007B18C3" w:rsidRPr="001B73E4">
        <w:t>”</w:t>
      </w:r>
      <w:r w:rsidR="003926E6">
        <w:t xml:space="preserve"> - embroidered in g</w:t>
      </w:r>
      <w:r w:rsidR="009E0D91" w:rsidRPr="001B73E4">
        <w:t>oldenrod color</w:t>
      </w:r>
    </w:p>
    <w:p w14:paraId="06D4C22A" w14:textId="77777777" w:rsidR="00CE48CF" w:rsidRPr="001B73E4" w:rsidRDefault="00CE48CF" w:rsidP="00B26571">
      <w:pPr>
        <w:numPr>
          <w:ilvl w:val="2"/>
          <w:numId w:val="23"/>
        </w:numPr>
        <w:spacing w:after="60"/>
      </w:pPr>
      <w:r w:rsidRPr="001B73E4">
        <w:t>SHOES</w:t>
      </w:r>
    </w:p>
    <w:p w14:paraId="7E9540B2" w14:textId="77777777" w:rsidR="00CE48CF" w:rsidRPr="001B73E4" w:rsidRDefault="00FF7907" w:rsidP="00B26571">
      <w:pPr>
        <w:numPr>
          <w:ilvl w:val="3"/>
          <w:numId w:val="23"/>
        </w:numPr>
        <w:spacing w:after="60"/>
      </w:pPr>
      <w:r w:rsidRPr="001B73E4">
        <w:t>Duty</w:t>
      </w:r>
      <w:r w:rsidR="00CE48CF" w:rsidRPr="001B73E4">
        <w:t xml:space="preserve"> shoes</w:t>
      </w:r>
      <w:r w:rsidR="00556DF8" w:rsidRPr="001B73E4">
        <w:t>/boots</w:t>
      </w:r>
    </w:p>
    <w:p w14:paraId="268FA818" w14:textId="77777777" w:rsidR="00F925FE" w:rsidRPr="00F925FE" w:rsidRDefault="00CE48CF" w:rsidP="00F925FE">
      <w:pPr>
        <w:pStyle w:val="BodyTextFlush"/>
        <w:widowControl w:val="0"/>
        <w:numPr>
          <w:ilvl w:val="4"/>
          <w:numId w:val="23"/>
        </w:numPr>
        <w:spacing w:after="120"/>
      </w:pPr>
      <w:r w:rsidRPr="001B73E4">
        <w:t>Black plain toe</w:t>
      </w:r>
      <w:r w:rsidR="00FF7907" w:rsidRPr="001B73E4">
        <w:t xml:space="preserve"> shoes or</w:t>
      </w:r>
      <w:r w:rsidRPr="001B73E4">
        <w:t xml:space="preserve"> boots, able to be polished (</w:t>
      </w:r>
      <w:r w:rsidRPr="001B73E4">
        <w:rPr>
          <w:b/>
        </w:rPr>
        <w:t xml:space="preserve">NO </w:t>
      </w:r>
      <w:r w:rsidR="00C343C0" w:rsidRPr="001B73E4">
        <w:rPr>
          <w:b/>
        </w:rPr>
        <w:t>PAT</w:t>
      </w:r>
      <w:r w:rsidRPr="001B73E4">
        <w:rPr>
          <w:b/>
        </w:rPr>
        <w:t>ENT LEATHER)</w:t>
      </w:r>
    </w:p>
    <w:p w14:paraId="4993C268" w14:textId="1D5A26CF" w:rsidR="00A000C8" w:rsidRPr="001B73E4" w:rsidRDefault="00F925FE" w:rsidP="00F925FE">
      <w:pPr>
        <w:pStyle w:val="BodyTextFlush"/>
        <w:widowControl w:val="0"/>
        <w:numPr>
          <w:ilvl w:val="4"/>
          <w:numId w:val="23"/>
        </w:numPr>
        <w:spacing w:after="120"/>
      </w:pPr>
      <w:r w:rsidRPr="00F925FE">
        <w:t>B</w:t>
      </w:r>
      <w:r w:rsidR="00A000C8" w:rsidRPr="001B73E4">
        <w:t>oots are recommended</w:t>
      </w:r>
    </w:p>
    <w:p w14:paraId="2E5C4253" w14:textId="26DF53DF" w:rsidR="00CE48CF" w:rsidRPr="001B73E4" w:rsidRDefault="00CE48CF" w:rsidP="00B26571">
      <w:pPr>
        <w:pStyle w:val="BodyTextFlush"/>
        <w:widowControl w:val="0"/>
        <w:numPr>
          <w:ilvl w:val="4"/>
          <w:numId w:val="23"/>
        </w:numPr>
        <w:spacing w:after="120"/>
      </w:pPr>
      <w:r w:rsidRPr="001B73E4">
        <w:t>Non-slip sole</w:t>
      </w:r>
    </w:p>
    <w:p w14:paraId="636D981E" w14:textId="28B4D007" w:rsidR="00CE48CF" w:rsidRPr="001B73E4" w:rsidRDefault="00CE48CF" w:rsidP="00B26571">
      <w:pPr>
        <w:pStyle w:val="BodyTextFlush"/>
        <w:widowControl w:val="0"/>
        <w:numPr>
          <w:ilvl w:val="4"/>
          <w:numId w:val="23"/>
        </w:numPr>
        <w:spacing w:after="120"/>
      </w:pPr>
      <w:r w:rsidRPr="001B73E4">
        <w:t>Solid</w:t>
      </w:r>
      <w:r w:rsidR="0002520A" w:rsidRPr="001B73E4">
        <w:t xml:space="preserve"> black socks, unless wearing </w:t>
      </w:r>
      <w:r w:rsidRPr="001B73E4">
        <w:t>a boot and the socks are not visible</w:t>
      </w:r>
    </w:p>
    <w:p w14:paraId="43183B62" w14:textId="77777777" w:rsidR="00CE48CF" w:rsidRPr="001B73E4" w:rsidRDefault="00CE48CF" w:rsidP="00B26571">
      <w:pPr>
        <w:numPr>
          <w:ilvl w:val="3"/>
          <w:numId w:val="23"/>
        </w:numPr>
        <w:spacing w:after="60"/>
      </w:pPr>
      <w:r w:rsidRPr="001B73E4">
        <w:t>Athletic shoes (running or cross training shoes)</w:t>
      </w:r>
    </w:p>
    <w:p w14:paraId="49706263" w14:textId="61B8B6C7" w:rsidR="00CE48CF" w:rsidRPr="001B73E4" w:rsidRDefault="00CE48CF" w:rsidP="00B26571">
      <w:pPr>
        <w:numPr>
          <w:ilvl w:val="3"/>
          <w:numId w:val="23"/>
        </w:numPr>
        <w:spacing w:after="60"/>
      </w:pPr>
      <w:r w:rsidRPr="001B73E4">
        <w:t>Mat shoes (Not required</w:t>
      </w:r>
      <w:r w:rsidR="0022021A">
        <w:t>,</w:t>
      </w:r>
      <w:r w:rsidRPr="001B73E4">
        <w:t xml:space="preserve"> but recommended)</w:t>
      </w:r>
    </w:p>
    <w:p w14:paraId="11CF843D" w14:textId="1C63629F" w:rsidR="00E45FF8" w:rsidRPr="001B73E4" w:rsidRDefault="00E45FF8" w:rsidP="00B26571">
      <w:pPr>
        <w:numPr>
          <w:ilvl w:val="2"/>
          <w:numId w:val="23"/>
        </w:numPr>
        <w:spacing w:after="60"/>
      </w:pPr>
      <w:r w:rsidRPr="001B73E4">
        <w:t>MISCE</w:t>
      </w:r>
      <w:r w:rsidR="00C343C0" w:rsidRPr="001B73E4">
        <w:t>LLANE</w:t>
      </w:r>
      <w:r w:rsidRPr="001B73E4">
        <w:t>OUS</w:t>
      </w:r>
    </w:p>
    <w:p w14:paraId="21B218A8" w14:textId="77777777" w:rsidR="00E45FF8" w:rsidRPr="001B73E4" w:rsidRDefault="00E45FF8" w:rsidP="00B26571">
      <w:pPr>
        <w:numPr>
          <w:ilvl w:val="3"/>
          <w:numId w:val="23"/>
        </w:numPr>
        <w:spacing w:after="60"/>
      </w:pPr>
      <w:r w:rsidRPr="001B73E4">
        <w:t>Black clip-on tie</w:t>
      </w:r>
    </w:p>
    <w:p w14:paraId="671AEAFD" w14:textId="77777777" w:rsidR="00E45FF8" w:rsidRPr="001B73E4" w:rsidRDefault="00E45FF8" w:rsidP="00B26571">
      <w:pPr>
        <w:numPr>
          <w:ilvl w:val="3"/>
          <w:numId w:val="23"/>
        </w:numPr>
        <w:spacing w:after="60"/>
      </w:pPr>
      <w:r w:rsidRPr="001B73E4">
        <w:t>Gold tie bar</w:t>
      </w:r>
    </w:p>
    <w:p w14:paraId="3CE2A386" w14:textId="5D89953D" w:rsidR="00E45FF8" w:rsidRDefault="001B73E4" w:rsidP="00B26571">
      <w:pPr>
        <w:numPr>
          <w:ilvl w:val="3"/>
          <w:numId w:val="23"/>
        </w:numPr>
        <w:spacing w:after="60"/>
      </w:pPr>
      <w:r>
        <w:t>Brass name plate,</w:t>
      </w:r>
      <w:r w:rsidR="00E45FF8" w:rsidRPr="001B73E4">
        <w:t xml:space="preserve"> 1/2” x 2-3</w:t>
      </w:r>
      <w:r w:rsidR="00E45FF8">
        <w:t>/8”</w:t>
      </w:r>
      <w:r w:rsidR="00F925FE">
        <w:t>;</w:t>
      </w:r>
      <w:r w:rsidR="005E5217">
        <w:t xml:space="preserve"> first initial</w:t>
      </w:r>
      <w:r w:rsidR="00F925FE">
        <w:t>,</w:t>
      </w:r>
      <w:r w:rsidR="006F3D72">
        <w:t xml:space="preserve"> then </w:t>
      </w:r>
      <w:r w:rsidR="005E5217">
        <w:t>last name</w:t>
      </w:r>
    </w:p>
    <w:p w14:paraId="25C728CB" w14:textId="56C2FB27" w:rsidR="000E0502" w:rsidRDefault="00C20A03" w:rsidP="00F925FE">
      <w:pPr>
        <w:numPr>
          <w:ilvl w:val="2"/>
          <w:numId w:val="23"/>
        </w:numPr>
        <w:spacing w:after="60"/>
      </w:pPr>
      <w:r w:rsidRPr="0020302D">
        <w:t xml:space="preserve">DUTY GEAR </w:t>
      </w:r>
      <w:r w:rsidR="000E0502">
        <w:t>–</w:t>
      </w:r>
      <w:r w:rsidRPr="0020302D">
        <w:t xml:space="preserve"> </w:t>
      </w:r>
      <w:r w:rsidR="000E0502">
        <w:t xml:space="preserve">All the duty gear must </w:t>
      </w:r>
      <w:r w:rsidR="000E0502" w:rsidRPr="000E0502">
        <w:t>match (cannot have nylon mixed with leather</w:t>
      </w:r>
      <w:r w:rsidR="000E0502">
        <w:t xml:space="preserve"> or basket weave with non-basket weave</w:t>
      </w:r>
      <w:r w:rsidR="000E0502" w:rsidRPr="000E0502">
        <w:t>)</w:t>
      </w:r>
      <w:r w:rsidR="0022021A">
        <w:t xml:space="preserve">.  See </w:t>
      </w:r>
      <w:r w:rsidR="0022021A" w:rsidRPr="00F925FE">
        <w:rPr>
          <w:b/>
        </w:rPr>
        <w:t>I</w:t>
      </w:r>
      <w:r w:rsidR="000E0502" w:rsidRPr="00F925FE">
        <w:rPr>
          <w:b/>
        </w:rPr>
        <w:t>mage 1</w:t>
      </w:r>
      <w:r w:rsidR="000E0502">
        <w:t xml:space="preserve"> for the general set-up of a duty belt.</w:t>
      </w:r>
    </w:p>
    <w:p w14:paraId="3490B72B" w14:textId="77777777" w:rsidR="000E0502" w:rsidRPr="000E0502" w:rsidRDefault="000E0502" w:rsidP="00B26571">
      <w:pPr>
        <w:numPr>
          <w:ilvl w:val="3"/>
          <w:numId w:val="23"/>
        </w:numPr>
        <w:spacing w:after="60"/>
      </w:pPr>
      <w:r>
        <w:t>Required Gear – The following gear will be required and worn as part of the daily uniform:</w:t>
      </w:r>
    </w:p>
    <w:p w14:paraId="3A3A6F93" w14:textId="77777777" w:rsidR="000E0502" w:rsidRDefault="000E0502" w:rsidP="00B26571">
      <w:pPr>
        <w:pStyle w:val="BodyTextFlush"/>
        <w:widowControl w:val="0"/>
        <w:numPr>
          <w:ilvl w:val="4"/>
          <w:numId w:val="23"/>
        </w:numPr>
        <w:spacing w:after="60"/>
      </w:pPr>
      <w:r>
        <w:t>Trouser belt (</w:t>
      </w:r>
      <w:r w:rsidR="00415F55">
        <w:t>leather basket weave</w:t>
      </w:r>
      <w:r>
        <w:t>)</w:t>
      </w:r>
    </w:p>
    <w:p w14:paraId="76559868" w14:textId="77777777" w:rsidR="000E0502" w:rsidRDefault="000E0502" w:rsidP="00B26571">
      <w:pPr>
        <w:pStyle w:val="BodyTextFlush"/>
        <w:widowControl w:val="0"/>
        <w:numPr>
          <w:ilvl w:val="4"/>
          <w:numId w:val="23"/>
        </w:numPr>
        <w:spacing w:after="60"/>
      </w:pPr>
      <w:r>
        <w:t>Duty Belt (nylon or leather)</w:t>
      </w:r>
    </w:p>
    <w:p w14:paraId="2AFC6A71" w14:textId="77777777" w:rsidR="000E0502" w:rsidRDefault="000E0502" w:rsidP="00B26571">
      <w:pPr>
        <w:pStyle w:val="BodyTextFlush"/>
        <w:widowControl w:val="0"/>
        <w:numPr>
          <w:ilvl w:val="4"/>
          <w:numId w:val="23"/>
        </w:numPr>
        <w:spacing w:after="60"/>
      </w:pPr>
      <w:r>
        <w:t>Holster</w:t>
      </w:r>
    </w:p>
    <w:p w14:paraId="3FC2E4C9" w14:textId="30844977" w:rsidR="000E0502" w:rsidRDefault="0022021A" w:rsidP="00B26571">
      <w:pPr>
        <w:pStyle w:val="BodyTextFlush"/>
        <w:widowControl w:val="0"/>
        <w:numPr>
          <w:ilvl w:val="5"/>
          <w:numId w:val="23"/>
        </w:numPr>
        <w:spacing w:after="60"/>
        <w:rPr>
          <w:b/>
        </w:rPr>
      </w:pPr>
      <w:r>
        <w:rPr>
          <w:b/>
        </w:rPr>
        <w:t>It m</w:t>
      </w:r>
      <w:r w:rsidR="000E0502" w:rsidRPr="000E0502">
        <w:rPr>
          <w:b/>
        </w:rPr>
        <w:t>ust be a threat level II or higher</w:t>
      </w:r>
      <w:r>
        <w:rPr>
          <w:b/>
        </w:rPr>
        <w:t>.</w:t>
      </w:r>
    </w:p>
    <w:p w14:paraId="373AEBBB" w14:textId="18DC1CA2" w:rsidR="000E0502" w:rsidRPr="001B73E4" w:rsidRDefault="00C343C0" w:rsidP="00B26571">
      <w:pPr>
        <w:pStyle w:val="BodyTextFlush"/>
        <w:widowControl w:val="0"/>
        <w:numPr>
          <w:ilvl w:val="5"/>
          <w:numId w:val="23"/>
        </w:numPr>
        <w:spacing w:after="60"/>
      </w:pPr>
      <w:r w:rsidRPr="001B73E4">
        <w:t>If using an A</w:t>
      </w:r>
      <w:r w:rsidR="000E0502" w:rsidRPr="001B73E4">
        <w:t>cademy gun</w:t>
      </w:r>
      <w:r w:rsidRPr="001B73E4">
        <w:t>,</w:t>
      </w:r>
      <w:r w:rsidR="000E0502" w:rsidRPr="001B73E4">
        <w:t xml:space="preserve"> </w:t>
      </w:r>
      <w:r w:rsidR="0022021A">
        <w:t xml:space="preserve">it </w:t>
      </w:r>
      <w:r w:rsidR="000E0502" w:rsidRPr="001B73E4">
        <w:t>must fit a Glock model 17</w:t>
      </w:r>
      <w:r w:rsidR="0022021A">
        <w:t>.</w:t>
      </w:r>
    </w:p>
    <w:p w14:paraId="2F43CF1A" w14:textId="663996FC" w:rsidR="000E0502" w:rsidRPr="001B73E4" w:rsidRDefault="0002520A" w:rsidP="00B26571">
      <w:pPr>
        <w:pStyle w:val="BodyTextFlush"/>
        <w:widowControl w:val="0"/>
        <w:numPr>
          <w:ilvl w:val="5"/>
          <w:numId w:val="23"/>
        </w:numPr>
        <w:spacing w:after="60"/>
      </w:pPr>
      <w:r w:rsidRPr="001B73E4">
        <w:t>If using a tactical</w:t>
      </w:r>
      <w:r w:rsidR="000E0502" w:rsidRPr="001B73E4">
        <w:t xml:space="preserve"> light on the firearm</w:t>
      </w:r>
      <w:r w:rsidR="00C343C0" w:rsidRPr="001B73E4">
        <w:t>,</w:t>
      </w:r>
      <w:r w:rsidR="000E0502" w:rsidRPr="001B73E4">
        <w:t xml:space="preserve"> the hol</w:t>
      </w:r>
      <w:r w:rsidR="0022021A">
        <w:t>ster must accommodate the light.</w:t>
      </w:r>
    </w:p>
    <w:p w14:paraId="3BAF8C08" w14:textId="03B1A272" w:rsidR="000E0502" w:rsidRPr="001B73E4" w:rsidRDefault="0022021A" w:rsidP="00B26571">
      <w:pPr>
        <w:pStyle w:val="BodyTextFlush"/>
        <w:widowControl w:val="0"/>
        <w:numPr>
          <w:ilvl w:val="5"/>
          <w:numId w:val="23"/>
        </w:numPr>
        <w:spacing w:after="60"/>
      </w:pPr>
      <w:r>
        <w:t>It can be a molded holster.</w:t>
      </w:r>
    </w:p>
    <w:p w14:paraId="69B6EE06" w14:textId="77777777" w:rsidR="000E0502" w:rsidRPr="001B73E4" w:rsidRDefault="000E0502" w:rsidP="00B26571">
      <w:pPr>
        <w:pStyle w:val="BodyTextFlush"/>
        <w:widowControl w:val="0"/>
        <w:numPr>
          <w:ilvl w:val="4"/>
          <w:numId w:val="23"/>
        </w:numPr>
        <w:spacing w:after="60"/>
      </w:pPr>
      <w:r w:rsidRPr="001B73E4">
        <w:t>Double magazine pouch</w:t>
      </w:r>
    </w:p>
    <w:p w14:paraId="42892EFF" w14:textId="7F7431C2" w:rsidR="000E0502" w:rsidRPr="001B73E4" w:rsidRDefault="000E0502" w:rsidP="00B26571">
      <w:pPr>
        <w:pStyle w:val="BodyTextFlush"/>
        <w:widowControl w:val="0"/>
        <w:numPr>
          <w:ilvl w:val="4"/>
          <w:numId w:val="23"/>
        </w:numPr>
        <w:spacing w:after="60"/>
      </w:pPr>
      <w:r w:rsidRPr="001B73E4">
        <w:t>Handcu</w:t>
      </w:r>
      <w:r w:rsidR="00992622" w:rsidRPr="001B73E4">
        <w:t>ff case and handcuffs</w:t>
      </w:r>
    </w:p>
    <w:p w14:paraId="32F0CC77" w14:textId="77777777" w:rsidR="000E0502" w:rsidRPr="001B73E4" w:rsidRDefault="000E0502" w:rsidP="00B26571">
      <w:pPr>
        <w:pStyle w:val="BodyTextFlush"/>
        <w:widowControl w:val="0"/>
        <w:numPr>
          <w:ilvl w:val="4"/>
          <w:numId w:val="23"/>
        </w:numPr>
        <w:spacing w:after="60"/>
      </w:pPr>
      <w:r w:rsidRPr="001B73E4">
        <w:t>Keepers (minimum of 4)</w:t>
      </w:r>
    </w:p>
    <w:p w14:paraId="640A021E" w14:textId="67B27DC9" w:rsidR="000E0502" w:rsidRPr="001B73E4" w:rsidRDefault="000E0502" w:rsidP="00B26571">
      <w:pPr>
        <w:pStyle w:val="BodyTextFlush"/>
        <w:widowControl w:val="0"/>
        <w:numPr>
          <w:ilvl w:val="4"/>
          <w:numId w:val="23"/>
        </w:numPr>
        <w:spacing w:after="60"/>
      </w:pPr>
      <w:r w:rsidRPr="001B73E4">
        <w:t>Fla</w:t>
      </w:r>
      <w:r w:rsidR="00C343C0" w:rsidRPr="001B73E4">
        <w:t>shlight holder and a flashlight</w:t>
      </w:r>
    </w:p>
    <w:p w14:paraId="580AEE99" w14:textId="20EC0B16" w:rsidR="00BF2990" w:rsidRDefault="0002520A" w:rsidP="00F925FE">
      <w:pPr>
        <w:pStyle w:val="BodyTextFlush"/>
        <w:widowControl w:val="0"/>
        <w:spacing w:after="60"/>
        <w:ind w:left="3600"/>
      </w:pPr>
      <w:r>
        <w:lastRenderedPageBreak/>
        <w:t>Cadets using the tactical</w:t>
      </w:r>
      <w:r w:rsidR="000E0502">
        <w:t xml:space="preserve"> light on the firearm are still required to carry a separate flashlight</w:t>
      </w:r>
      <w:r w:rsidR="0022021A">
        <w:t>.</w:t>
      </w:r>
    </w:p>
    <w:p w14:paraId="36E71765" w14:textId="768E49B5" w:rsidR="00BF2990" w:rsidRDefault="00C27035" w:rsidP="00BF2990">
      <w:pPr>
        <w:pStyle w:val="BodyTextFlush"/>
        <w:widowControl w:val="0"/>
        <w:numPr>
          <w:ilvl w:val="4"/>
          <w:numId w:val="23"/>
        </w:numPr>
        <w:spacing w:after="60"/>
      </w:pPr>
      <w:r>
        <w:t>Chemical agent holder</w:t>
      </w:r>
    </w:p>
    <w:p w14:paraId="7B42EC94" w14:textId="0C27275D" w:rsidR="00BF2990" w:rsidRPr="001B73E4" w:rsidRDefault="00C343C0" w:rsidP="00F925FE">
      <w:pPr>
        <w:pStyle w:val="BodyTextFlush"/>
        <w:widowControl w:val="0"/>
        <w:spacing w:after="60"/>
        <w:ind w:left="3600"/>
      </w:pPr>
      <w:r>
        <w:t xml:space="preserve">If </w:t>
      </w:r>
      <w:r w:rsidRPr="001B73E4">
        <w:t>a C</w:t>
      </w:r>
      <w:r w:rsidR="00BF2990" w:rsidRPr="001B73E4">
        <w:t>adet lawfully possesses any chemical agent</w:t>
      </w:r>
      <w:r w:rsidR="00986ECA" w:rsidRPr="001B73E4">
        <w:t>s; he/she WILL NOT carry them</w:t>
      </w:r>
      <w:r w:rsidR="00C27035" w:rsidRPr="001B73E4">
        <w:t xml:space="preserve"> as part of the daily uniform</w:t>
      </w:r>
      <w:r w:rsidR="0022021A">
        <w:t>.</w:t>
      </w:r>
    </w:p>
    <w:p w14:paraId="1B65F0CD" w14:textId="77777777" w:rsidR="00BF2990" w:rsidRPr="001B73E4" w:rsidRDefault="00BF2990" w:rsidP="00BF2990">
      <w:pPr>
        <w:pStyle w:val="ListParagraph"/>
        <w:numPr>
          <w:ilvl w:val="4"/>
          <w:numId w:val="23"/>
        </w:numPr>
        <w:rPr>
          <w:rFonts w:eastAsia="Times New Roman"/>
        </w:rPr>
      </w:pPr>
      <w:r w:rsidRPr="001B73E4">
        <w:rPr>
          <w:rFonts w:eastAsia="Times New Roman"/>
        </w:rPr>
        <w:t>Radio Holder</w:t>
      </w:r>
    </w:p>
    <w:p w14:paraId="76AABFF5" w14:textId="1A41771A" w:rsidR="000E0502" w:rsidRPr="001B73E4" w:rsidRDefault="000E0502" w:rsidP="00B26571">
      <w:pPr>
        <w:pStyle w:val="BodyTextFlush"/>
        <w:widowControl w:val="0"/>
        <w:numPr>
          <w:ilvl w:val="3"/>
          <w:numId w:val="23"/>
        </w:numPr>
        <w:spacing w:after="60"/>
      </w:pPr>
      <w:r w:rsidRPr="001B73E4">
        <w:t xml:space="preserve">Optional Gear – The </w:t>
      </w:r>
      <w:r w:rsidR="00C343C0" w:rsidRPr="001B73E4">
        <w:t>following gear will be optional; if the C</w:t>
      </w:r>
      <w:r w:rsidRPr="001B73E4">
        <w:t>adet does not have the following equ</w:t>
      </w:r>
      <w:r w:rsidR="00986ECA" w:rsidRPr="001B73E4">
        <w:t>ipment it will be provided on the</w:t>
      </w:r>
      <w:r w:rsidRPr="001B73E4">
        <w:t xml:space="preserve"> day of training (if needed):</w:t>
      </w:r>
    </w:p>
    <w:p w14:paraId="22B69AE5" w14:textId="77777777" w:rsidR="000E0502" w:rsidRPr="001B73E4" w:rsidRDefault="000E0502" w:rsidP="00B26571">
      <w:pPr>
        <w:pStyle w:val="BodyTextFlush"/>
        <w:widowControl w:val="0"/>
        <w:numPr>
          <w:ilvl w:val="4"/>
          <w:numId w:val="23"/>
        </w:numPr>
        <w:spacing w:after="60"/>
      </w:pPr>
      <w:r w:rsidRPr="001B73E4">
        <w:t>Baton holder</w:t>
      </w:r>
    </w:p>
    <w:p w14:paraId="71BBF673" w14:textId="16F5DA17" w:rsidR="000E0502" w:rsidRPr="001B73E4" w:rsidRDefault="00BD6053" w:rsidP="00EC529D">
      <w:pPr>
        <w:pStyle w:val="BodyTextFlush"/>
        <w:widowControl w:val="0"/>
        <w:spacing w:after="60"/>
        <w:ind w:left="3600"/>
      </w:pPr>
      <w:r w:rsidRPr="001B73E4">
        <w:t>If a C</w:t>
      </w:r>
      <w:r w:rsidR="000E0502" w:rsidRPr="001B73E4">
        <w:t xml:space="preserve">adet owns a </w:t>
      </w:r>
      <w:r w:rsidR="00CC39BC" w:rsidRPr="001B73E4">
        <w:t>baton,</w:t>
      </w:r>
      <w:r w:rsidR="000E0502" w:rsidRPr="001B73E4">
        <w:t xml:space="preserve"> he/she </w:t>
      </w:r>
      <w:r w:rsidR="000E0502" w:rsidRPr="001B73E4">
        <w:rPr>
          <w:b/>
        </w:rPr>
        <w:t>WILL NOT</w:t>
      </w:r>
      <w:r w:rsidR="000E0502" w:rsidRPr="001B73E4">
        <w:t xml:space="preserve"> carry the baton as </w:t>
      </w:r>
      <w:r w:rsidRPr="001B73E4">
        <w:t>part of the daily uniform</w:t>
      </w:r>
      <w:r w:rsidR="0022021A">
        <w:t>.</w:t>
      </w:r>
    </w:p>
    <w:p w14:paraId="64CCDDD1" w14:textId="77777777" w:rsidR="00CE03C1" w:rsidRDefault="000E0502" w:rsidP="00CE03C1">
      <w:pPr>
        <w:pStyle w:val="BodyTextFlush"/>
        <w:widowControl w:val="0"/>
        <w:numPr>
          <w:ilvl w:val="4"/>
          <w:numId w:val="23"/>
        </w:numPr>
        <w:spacing w:after="60"/>
      </w:pPr>
      <w:r w:rsidRPr="001B73E4">
        <w:t>Key holder</w:t>
      </w:r>
    </w:p>
    <w:p w14:paraId="202E774D" w14:textId="5109173A" w:rsidR="000E0502" w:rsidRPr="001B73E4" w:rsidRDefault="0022021A" w:rsidP="00CE03C1">
      <w:pPr>
        <w:pStyle w:val="BodyTextFlush"/>
        <w:widowControl w:val="0"/>
        <w:spacing w:after="60"/>
        <w:ind w:left="3600"/>
      </w:pPr>
      <w:r>
        <w:t>It m</w:t>
      </w:r>
      <w:r w:rsidR="000E0502" w:rsidRPr="001B73E4">
        <w:t>ust be of a type that minimizes the noise of carrying keys on the belt</w:t>
      </w:r>
      <w:r>
        <w:t>.</w:t>
      </w:r>
    </w:p>
    <w:p w14:paraId="3774FDC5" w14:textId="41FF46CA" w:rsidR="000E0502" w:rsidRPr="001B73E4" w:rsidRDefault="000E0502" w:rsidP="00CE03C1">
      <w:pPr>
        <w:pStyle w:val="BodyTextFlush"/>
        <w:widowControl w:val="0"/>
        <w:numPr>
          <w:ilvl w:val="4"/>
          <w:numId w:val="23"/>
        </w:numPr>
        <w:spacing w:after="60"/>
      </w:pPr>
      <w:r w:rsidRPr="001B73E4">
        <w:t>Glove pouch</w:t>
      </w:r>
      <w:r w:rsidR="00CE03C1">
        <w:t xml:space="preserve"> – u</w:t>
      </w:r>
      <w:r w:rsidRPr="001B73E4">
        <w:t xml:space="preserve">sed to carry latex (safety) gloves </w:t>
      </w:r>
    </w:p>
    <w:p w14:paraId="523787E5" w14:textId="77777777" w:rsidR="00CE03C1" w:rsidRDefault="00D607B7" w:rsidP="00CE03C1">
      <w:pPr>
        <w:pStyle w:val="BodyTextFlush"/>
        <w:widowControl w:val="0"/>
        <w:numPr>
          <w:ilvl w:val="3"/>
          <w:numId w:val="23"/>
        </w:numPr>
        <w:spacing w:after="60"/>
      </w:pPr>
      <w:r w:rsidRPr="001B73E4">
        <w:t>No unauthorized equipment will be carried on the duty belt.</w:t>
      </w:r>
    </w:p>
    <w:p w14:paraId="48AA1FBC" w14:textId="6A4E203C" w:rsidR="00D607B7" w:rsidRDefault="00D607B7" w:rsidP="00CE03C1">
      <w:pPr>
        <w:pStyle w:val="BodyTextFlush"/>
        <w:widowControl w:val="0"/>
        <w:numPr>
          <w:ilvl w:val="3"/>
          <w:numId w:val="23"/>
        </w:numPr>
        <w:spacing w:after="60"/>
      </w:pPr>
      <w:r w:rsidRPr="001B73E4">
        <w:t>If there are any question</w:t>
      </w:r>
      <w:r w:rsidR="0002520A" w:rsidRPr="001B73E4">
        <w:t>s</w:t>
      </w:r>
      <w:r w:rsidR="00BD6053" w:rsidRPr="001B73E4">
        <w:t>,</w:t>
      </w:r>
      <w:r w:rsidR="006A0819" w:rsidRPr="001B73E4">
        <w:t xml:space="preserve"> please</w:t>
      </w:r>
      <w:r w:rsidRPr="001B73E4">
        <w:t xml:space="preserve"> ask</w:t>
      </w:r>
      <w:r w:rsidR="00945148">
        <w:t xml:space="preserve"> the C</w:t>
      </w:r>
      <w:r w:rsidR="001B73E4">
        <w:t>ommand S</w:t>
      </w:r>
      <w:r>
        <w:t>taff.</w:t>
      </w:r>
    </w:p>
    <w:p w14:paraId="4631F933" w14:textId="63D80BFF" w:rsidR="000E0502" w:rsidRDefault="00C82034" w:rsidP="00B26571">
      <w:pPr>
        <w:pStyle w:val="BodyTextFlush"/>
        <w:widowControl w:val="0"/>
        <w:numPr>
          <w:ilvl w:val="3"/>
          <w:numId w:val="23"/>
        </w:numPr>
        <w:spacing w:after="60"/>
      </w:pPr>
      <w:r w:rsidRPr="0020302D">
        <w:t>B</w:t>
      </w:r>
      <w:r w:rsidR="000E0502">
        <w:t>rass (if used) must be polished</w:t>
      </w:r>
      <w:r w:rsidR="0022021A">
        <w:t>.</w:t>
      </w:r>
    </w:p>
    <w:p w14:paraId="71E4F4A0" w14:textId="77777777" w:rsidR="00A000C8" w:rsidRDefault="00A000C8" w:rsidP="00A000C8">
      <w:pPr>
        <w:pStyle w:val="BodyTextFlush"/>
        <w:widowControl w:val="0"/>
        <w:spacing w:after="60"/>
        <w:ind w:left="2280"/>
      </w:pPr>
    </w:p>
    <w:p w14:paraId="0849655E" w14:textId="77777777" w:rsidR="000E0502" w:rsidRDefault="00E45FF8" w:rsidP="000E0502">
      <w:pPr>
        <w:pStyle w:val="BodyTextFlush"/>
        <w:widowControl w:val="0"/>
        <w:spacing w:after="120"/>
        <w:ind w:left="2952"/>
      </w:pPr>
      <w:r>
        <w:rPr>
          <w:noProof/>
        </w:rPr>
        <mc:AlternateContent>
          <mc:Choice Requires="wps">
            <w:drawing>
              <wp:anchor distT="0" distB="0" distL="114300" distR="114300" simplePos="0" relativeHeight="251652096" behindDoc="0" locked="0" layoutInCell="1" allowOverlap="1" wp14:anchorId="514939C6" wp14:editId="07777777">
                <wp:simplePos x="0" y="0"/>
                <wp:positionH relativeFrom="column">
                  <wp:posOffset>1516380</wp:posOffset>
                </wp:positionH>
                <wp:positionV relativeFrom="paragraph">
                  <wp:posOffset>67945</wp:posOffset>
                </wp:positionV>
                <wp:extent cx="990600" cy="247650"/>
                <wp:effectExtent l="9525" t="11430" r="9525" b="7620"/>
                <wp:wrapNone/>
                <wp:docPr id="8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47650"/>
                        </a:xfrm>
                        <a:prstGeom prst="rect">
                          <a:avLst/>
                        </a:prstGeom>
                        <a:solidFill>
                          <a:srgbClr val="FFFFFF"/>
                        </a:solidFill>
                        <a:ln w="9525">
                          <a:solidFill>
                            <a:srgbClr val="000000"/>
                          </a:solidFill>
                          <a:miter lim="800000"/>
                          <a:headEnd/>
                          <a:tailEnd/>
                        </a:ln>
                      </wps:spPr>
                      <wps:txbx>
                        <w:txbxContent>
                          <w:p w14:paraId="171B5016" w14:textId="77777777" w:rsidR="007C418D" w:rsidRDefault="007C418D">
                            <w:r>
                              <w:t>Baton/holder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939C6" id="Text Box 87" o:spid="_x0000_s1028" type="#_x0000_t202" style="position:absolute;left:0;text-align:left;margin-left:119.4pt;margin-top:5.35pt;width:78pt;height:1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">
                <v:textbox>
                  <w:txbxContent>
                    <w:p w14:paraId="171B5016" w14:textId="77777777" w:rsidR="007C418D" w:rsidRDefault="007C418D">
                      <w:r>
                        <w:t>Baton/holder</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430CF12E" wp14:editId="07777777">
                <wp:simplePos x="0" y="0"/>
                <wp:positionH relativeFrom="column">
                  <wp:posOffset>4297680</wp:posOffset>
                </wp:positionH>
                <wp:positionV relativeFrom="paragraph">
                  <wp:posOffset>106045</wp:posOffset>
                </wp:positionV>
                <wp:extent cx="1123950" cy="257175"/>
                <wp:effectExtent l="9525" t="11430" r="9525" b="7620"/>
                <wp:wrapNone/>
                <wp:docPr id="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57175"/>
                        </a:xfrm>
                        <a:prstGeom prst="rect">
                          <a:avLst/>
                        </a:prstGeom>
                        <a:solidFill>
                          <a:srgbClr val="FFFFFF"/>
                        </a:solidFill>
                        <a:ln w="9525">
                          <a:solidFill>
                            <a:srgbClr val="000000"/>
                          </a:solidFill>
                          <a:miter lim="800000"/>
                          <a:headEnd/>
                          <a:tailEnd/>
                        </a:ln>
                      </wps:spPr>
                      <wps:txbx>
                        <w:txbxContent>
                          <w:p w14:paraId="582EAC59" w14:textId="77777777" w:rsidR="007C418D" w:rsidRDefault="007C418D">
                            <w:r>
                              <w:t>Handcuffs/case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CF12E" id="Text Box 89" o:spid="_x0000_s1029" type="#_x0000_t202" style="position:absolute;left:0;text-align:left;margin-left:338.4pt;margin-top:8.35pt;width:88.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">
                <v:textbox>
                  <w:txbxContent>
                    <w:p w14:paraId="582EAC59" w14:textId="77777777" w:rsidR="007C418D" w:rsidRDefault="007C418D">
                      <w:r>
                        <w:t>Handcuffs/case</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0B50D173" wp14:editId="07777777">
                <wp:simplePos x="0" y="0"/>
                <wp:positionH relativeFrom="column">
                  <wp:posOffset>2792730</wp:posOffset>
                </wp:positionH>
                <wp:positionV relativeFrom="paragraph">
                  <wp:posOffset>96520</wp:posOffset>
                </wp:positionV>
                <wp:extent cx="1228725" cy="228600"/>
                <wp:effectExtent l="9525" t="11430" r="9525" b="7620"/>
                <wp:wrapNone/>
                <wp:docPr id="7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28600"/>
                        </a:xfrm>
                        <a:prstGeom prst="rect">
                          <a:avLst/>
                        </a:prstGeom>
                        <a:solidFill>
                          <a:srgbClr val="FFFFFF"/>
                        </a:solidFill>
                        <a:ln w="9525">
                          <a:solidFill>
                            <a:srgbClr val="000000"/>
                          </a:solidFill>
                          <a:miter lim="800000"/>
                          <a:headEnd/>
                          <a:tailEnd/>
                        </a:ln>
                      </wps:spPr>
                      <wps:txbx>
                        <w:txbxContent>
                          <w:p w14:paraId="5FC94F83" w14:textId="77777777" w:rsidR="007C418D" w:rsidRDefault="007C418D">
                            <w:r>
                              <w:t>Flashlight/holder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0D173" id="Text Box 88" o:spid="_x0000_s1030" type="#_x0000_t202" style="position:absolute;left:0;text-align:left;margin-left:219.9pt;margin-top:7.6pt;width:96.75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">
                <v:textbox>
                  <w:txbxContent>
                    <w:p w14:paraId="5FC94F83" w14:textId="77777777" w:rsidR="007C418D" w:rsidRDefault="007C418D">
                      <w:r>
                        <w:t>Flashlight/holder</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1467D816" wp14:editId="07777777">
                <wp:simplePos x="0" y="0"/>
                <wp:positionH relativeFrom="column">
                  <wp:posOffset>259080</wp:posOffset>
                </wp:positionH>
                <wp:positionV relativeFrom="paragraph">
                  <wp:posOffset>239395</wp:posOffset>
                </wp:positionV>
                <wp:extent cx="923925" cy="276225"/>
                <wp:effectExtent l="9525" t="11430" r="9525" b="7620"/>
                <wp:wrapNone/>
                <wp:docPr id="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w="9525">
                          <a:solidFill>
                            <a:srgbClr val="000000"/>
                          </a:solidFill>
                          <a:miter lim="800000"/>
                          <a:headEnd/>
                          <a:tailEnd/>
                        </a:ln>
                      </wps:spPr>
                      <wps:txbx>
                        <w:txbxContent>
                          <w:p w14:paraId="1D1DD423" w14:textId="77777777" w:rsidR="007C418D" w:rsidRDefault="007C418D" w:rsidP="000E0502">
                            <w:pPr>
                              <w:jc w:val="center"/>
                            </w:pPr>
                            <w:r>
                              <w:t>Mag Pouch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7D816" id="Text Box 86" o:spid="_x0000_s1031" type="#_x0000_t202" style="position:absolute;left:0;text-align:left;margin-left:20.4pt;margin-top:18.85pt;width:72.75pt;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">
                <v:textbox>
                  <w:txbxContent>
                    <w:p w14:paraId="1D1DD423" w14:textId="77777777" w:rsidR="007C418D" w:rsidRDefault="007C418D" w:rsidP="000E0502">
                      <w:pPr>
                        <w:jc w:val="center"/>
                      </w:pPr>
                      <w:r>
                        <w:t>Mag Pouch</w:t>
                      </w:r>
                    </w:p>
                  </w:txbxContent>
                </v:textbox>
              </v:shape>
            </w:pict>
          </mc:Fallback>
        </mc:AlternateContent>
      </w:r>
    </w:p>
    <w:p w14:paraId="6589C049" w14:textId="77777777" w:rsidR="000E0502" w:rsidRPr="0020302D" w:rsidRDefault="00E45FF8" w:rsidP="000E0502">
      <w:pPr>
        <w:pStyle w:val="BodyTextFlush"/>
        <w:widowControl w:val="0"/>
        <w:spacing w:after="120"/>
        <w:ind w:left="1440"/>
      </w:pPr>
      <w:r>
        <w:rPr>
          <w:noProof/>
        </w:rPr>
        <mc:AlternateContent>
          <mc:Choice Requires="wps">
            <w:drawing>
              <wp:anchor distT="0" distB="0" distL="114300" distR="114300" simplePos="0" relativeHeight="251670528" behindDoc="0" locked="0" layoutInCell="1" allowOverlap="1" wp14:anchorId="2705AF94" wp14:editId="07777777">
                <wp:simplePos x="0" y="0"/>
                <wp:positionH relativeFrom="column">
                  <wp:posOffset>5478780</wp:posOffset>
                </wp:positionH>
                <wp:positionV relativeFrom="paragraph">
                  <wp:posOffset>983615</wp:posOffset>
                </wp:positionV>
                <wp:extent cx="66675" cy="161925"/>
                <wp:effectExtent l="57150" t="40005" r="9525" b="7620"/>
                <wp:wrapNone/>
                <wp:docPr id="74"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6AE151" id="_x0000_t32" coordsize="21600,21600" o:spt="32" o:oned="t" path="m,l21600,21600e" filled="f">
                <v:path arrowok="t" fillok="f" o:connecttype="none"/>
                <o:lock v:ext="edit" shapetype="t"/>
              </v:shapetype>
              <v:shape id="AutoShape 106" o:spid="_x0000_s1026" type="#_x0000_t32" style="position:absolute;margin-left:431.4pt;margin-top:77.45pt;width:5.25pt;height:12.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0C3123FD" wp14:editId="07777777">
                <wp:simplePos x="0" y="0"/>
                <wp:positionH relativeFrom="column">
                  <wp:posOffset>4964430</wp:posOffset>
                </wp:positionH>
                <wp:positionV relativeFrom="paragraph">
                  <wp:posOffset>1402715</wp:posOffset>
                </wp:positionV>
                <wp:extent cx="0" cy="133350"/>
                <wp:effectExtent l="57150" t="20955" r="57150" b="7620"/>
                <wp:wrapNone/>
                <wp:docPr id="7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C00E5F" id="AutoShape 105" o:spid="_x0000_s1026" type="#_x0000_t32" style="position:absolute;margin-left:390.9pt;margin-top:110.45pt;width:0;height:1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">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7669936F" wp14:editId="07777777">
                <wp:simplePos x="0" y="0"/>
                <wp:positionH relativeFrom="column">
                  <wp:posOffset>4059555</wp:posOffset>
                </wp:positionH>
                <wp:positionV relativeFrom="paragraph">
                  <wp:posOffset>1126490</wp:posOffset>
                </wp:positionV>
                <wp:extent cx="47625" cy="485775"/>
                <wp:effectExtent l="9525" t="20955" r="57150" b="7620"/>
                <wp:wrapNone/>
                <wp:docPr id="69"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1482D" id="AutoShape 104" o:spid="_x0000_s1026" type="#_x0000_t32" style="position:absolute;margin-left:319.65pt;margin-top:88.7pt;width:3.75pt;height:38.2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">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44645018" wp14:editId="07777777">
                <wp:simplePos x="0" y="0"/>
                <wp:positionH relativeFrom="column">
                  <wp:posOffset>2506980</wp:posOffset>
                </wp:positionH>
                <wp:positionV relativeFrom="paragraph">
                  <wp:posOffset>945515</wp:posOffset>
                </wp:positionV>
                <wp:extent cx="466725" cy="409575"/>
                <wp:effectExtent l="9525" t="49530" r="47625" b="7620"/>
                <wp:wrapNone/>
                <wp:docPr id="6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6725"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E91E4" id="AutoShape 103" o:spid="_x0000_s1026" type="#_x0000_t32" style="position:absolute;margin-left:197.4pt;margin-top:74.45pt;width:36.75pt;height:32.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">
                <v:stroke endarrow="block"/>
              </v:shape>
            </w:pict>
          </mc:Fallback>
        </mc:AlternateContent>
      </w:r>
      <w:r>
        <w:rPr>
          <w:noProof/>
        </w:rPr>
        <mc:AlternateContent>
          <mc:Choice Requires="wps">
            <w:drawing>
              <wp:anchor distT="0" distB="0" distL="114300" distR="114300" simplePos="0" relativeHeight="251666432" behindDoc="0" locked="0" layoutInCell="1" allowOverlap="1" wp14:anchorId="18B8F4CB" wp14:editId="07777777">
                <wp:simplePos x="0" y="0"/>
                <wp:positionH relativeFrom="column">
                  <wp:posOffset>5335905</wp:posOffset>
                </wp:positionH>
                <wp:positionV relativeFrom="paragraph">
                  <wp:posOffset>1126490</wp:posOffset>
                </wp:positionV>
                <wp:extent cx="876300" cy="266700"/>
                <wp:effectExtent l="9525" t="11430" r="9525" b="7620"/>
                <wp:wrapNone/>
                <wp:docPr id="6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66700"/>
                        </a:xfrm>
                        <a:prstGeom prst="rect">
                          <a:avLst/>
                        </a:prstGeom>
                        <a:solidFill>
                          <a:srgbClr val="FFFFFF"/>
                        </a:solidFill>
                        <a:ln w="9525">
                          <a:solidFill>
                            <a:srgbClr val="000000"/>
                          </a:solidFill>
                          <a:miter lim="800000"/>
                          <a:headEnd/>
                          <a:tailEnd/>
                        </a:ln>
                      </wps:spPr>
                      <wps:txbx>
                        <w:txbxContent>
                          <w:p w14:paraId="14623FDE" w14:textId="77777777" w:rsidR="007C418D" w:rsidRDefault="007C418D">
                            <w:r>
                              <w:t>Key 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8F4CB" id="Text Box 102" o:spid="_x0000_s1032" type="#_x0000_t202" style="position:absolute;left:0;text-align:left;margin-left:420.15pt;margin-top:88.7pt;width:69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">
                <v:textbox>
                  <w:txbxContent>
                    <w:p w14:paraId="14623FDE" w14:textId="77777777" w:rsidR="007C418D" w:rsidRDefault="007C418D">
                      <w:r>
                        <w:t>Key Holder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E838B82" wp14:editId="07777777">
                <wp:simplePos x="0" y="0"/>
                <wp:positionH relativeFrom="column">
                  <wp:posOffset>1583055</wp:posOffset>
                </wp:positionH>
                <wp:positionV relativeFrom="paragraph">
                  <wp:posOffset>1269365</wp:posOffset>
                </wp:positionV>
                <wp:extent cx="914400" cy="276225"/>
                <wp:effectExtent l="9525" t="11430" r="9525" b="7620"/>
                <wp:wrapNone/>
                <wp:docPr id="6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6225"/>
                        </a:xfrm>
                        <a:prstGeom prst="rect">
                          <a:avLst/>
                        </a:prstGeom>
                        <a:solidFill>
                          <a:srgbClr val="FFFFFF"/>
                        </a:solidFill>
                        <a:ln w="9525">
                          <a:solidFill>
                            <a:srgbClr val="000000"/>
                          </a:solidFill>
                          <a:miter lim="800000"/>
                          <a:headEnd/>
                          <a:tailEnd/>
                        </a:ln>
                      </wps:spPr>
                      <wps:txbx>
                        <w:txbxContent>
                          <w:p w14:paraId="7718C50C" w14:textId="77777777" w:rsidR="007C418D" w:rsidRDefault="007C418D">
                            <w:r>
                              <w:t>Glove pouch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38B82" id="Text Box 101" o:spid="_x0000_s1033" type="#_x0000_t202" style="position:absolute;left:0;text-align:left;margin-left:124.65pt;margin-top:99.95pt;width:1in;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">
                <v:textbox>
                  <w:txbxContent>
                    <w:p w14:paraId="7718C50C" w14:textId="77777777" w:rsidR="007C418D" w:rsidRDefault="007C418D">
                      <w:r>
                        <w:t>Glove pouch</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36626AA" wp14:editId="07777777">
                <wp:simplePos x="0" y="0"/>
                <wp:positionH relativeFrom="column">
                  <wp:posOffset>4688205</wp:posOffset>
                </wp:positionH>
                <wp:positionV relativeFrom="paragraph">
                  <wp:posOffset>1536065</wp:posOffset>
                </wp:positionV>
                <wp:extent cx="628650" cy="257175"/>
                <wp:effectExtent l="9525" t="11430" r="9525" b="7620"/>
                <wp:wrapNone/>
                <wp:docPr id="6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57175"/>
                        </a:xfrm>
                        <a:prstGeom prst="rect">
                          <a:avLst/>
                        </a:prstGeom>
                        <a:solidFill>
                          <a:srgbClr val="FFFFFF"/>
                        </a:solidFill>
                        <a:ln w="9525">
                          <a:solidFill>
                            <a:srgbClr val="000000"/>
                          </a:solidFill>
                          <a:miter lim="800000"/>
                          <a:headEnd/>
                          <a:tailEnd/>
                        </a:ln>
                      </wps:spPr>
                      <wps:txbx>
                        <w:txbxContent>
                          <w:p w14:paraId="186DB440" w14:textId="77777777" w:rsidR="007C418D" w:rsidRDefault="007C418D">
                            <w:r>
                              <w:t>Holster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26AA" id="Text Box 99" o:spid="_x0000_s1034" type="#_x0000_t202" style="position:absolute;left:0;text-align:left;margin-left:369.15pt;margin-top:120.95pt;width:49.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">
                <v:textbox>
                  <w:txbxContent>
                    <w:p w14:paraId="186DB440" w14:textId="77777777" w:rsidR="007C418D" w:rsidRDefault="007C418D">
                      <w:r>
                        <w:t>Holster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77F14A" wp14:editId="07777777">
                <wp:simplePos x="0" y="0"/>
                <wp:positionH relativeFrom="column">
                  <wp:posOffset>2754630</wp:posOffset>
                </wp:positionH>
                <wp:positionV relativeFrom="paragraph">
                  <wp:posOffset>1183640</wp:posOffset>
                </wp:positionV>
                <wp:extent cx="657225" cy="276225"/>
                <wp:effectExtent l="9525" t="11430" r="9525" b="7620"/>
                <wp:wrapNone/>
                <wp:docPr id="6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76225"/>
                        </a:xfrm>
                        <a:prstGeom prst="rect">
                          <a:avLst/>
                        </a:prstGeom>
                        <a:solidFill>
                          <a:srgbClr val="FFFFFF"/>
                        </a:solidFill>
                        <a:ln w="9525">
                          <a:solidFill>
                            <a:srgbClr val="000000"/>
                          </a:solidFill>
                          <a:miter lim="800000"/>
                          <a:headEnd/>
                          <a:tailEnd/>
                        </a:ln>
                      </wps:spPr>
                      <wps:txbx>
                        <w:txbxContent>
                          <w:p w14:paraId="4449A190" w14:textId="77777777" w:rsidR="007C418D" w:rsidRDefault="007C418D">
                            <w:r>
                              <w:t>Keepers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7F14A" id="Text Box 94" o:spid="_x0000_s1035" type="#_x0000_t202" style="position:absolute;left:0;text-align:left;margin-left:216.9pt;margin-top:93.2pt;width:51.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">
                <v:textbox>
                  <w:txbxContent>
                    <w:p w14:paraId="4449A190" w14:textId="77777777" w:rsidR="007C418D" w:rsidRDefault="007C418D">
                      <w:r>
                        <w:t>Keepers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AB61774" wp14:editId="07777777">
                <wp:simplePos x="0" y="0"/>
                <wp:positionH relativeFrom="column">
                  <wp:posOffset>3430905</wp:posOffset>
                </wp:positionH>
                <wp:positionV relativeFrom="paragraph">
                  <wp:posOffset>926465</wp:posOffset>
                </wp:positionV>
                <wp:extent cx="381000" cy="266700"/>
                <wp:effectExtent l="9525" t="49530" r="47625" b="7620"/>
                <wp:wrapNone/>
                <wp:docPr id="3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970B80" id="AutoShape 97" o:spid="_x0000_s1026" type="#_x0000_t32" style="position:absolute;margin-left:270.15pt;margin-top:72.95pt;width:30pt;height:21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o1PwIAAG0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">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16E17072" wp14:editId="07777777">
                <wp:simplePos x="0" y="0"/>
                <wp:positionH relativeFrom="column">
                  <wp:posOffset>3135630</wp:posOffset>
                </wp:positionH>
                <wp:positionV relativeFrom="paragraph">
                  <wp:posOffset>888365</wp:posOffset>
                </wp:positionV>
                <wp:extent cx="114300" cy="295275"/>
                <wp:effectExtent l="9525" t="40005" r="57150" b="7620"/>
                <wp:wrapNone/>
                <wp:docPr id="30"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477E5" id="AutoShape 96" o:spid="_x0000_s1026" type="#_x0000_t32" style="position:absolute;margin-left:246.9pt;margin-top:69.95pt;width:9pt;height:23.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">
                <v:stroke endarrow="block"/>
              </v:shape>
            </w:pict>
          </mc:Fallback>
        </mc:AlternateContent>
      </w:r>
      <w:r>
        <w:rPr>
          <w:noProof/>
        </w:rPr>
        <mc:AlternateContent>
          <mc:Choice Requires="wps">
            <w:drawing>
              <wp:anchor distT="0" distB="0" distL="114300" distR="114300" simplePos="0" relativeHeight="251660288" behindDoc="0" locked="0" layoutInCell="1" allowOverlap="1" wp14:anchorId="6B2831EB" wp14:editId="07777777">
                <wp:simplePos x="0" y="0"/>
                <wp:positionH relativeFrom="column">
                  <wp:posOffset>2249805</wp:posOffset>
                </wp:positionH>
                <wp:positionV relativeFrom="paragraph">
                  <wp:posOffset>869315</wp:posOffset>
                </wp:positionV>
                <wp:extent cx="495300" cy="400050"/>
                <wp:effectExtent l="47625" t="49530" r="9525" b="7620"/>
                <wp:wrapNone/>
                <wp:docPr id="29"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530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8D2A0" id="AutoShape 95" o:spid="_x0000_s1026" type="#_x0000_t32" style="position:absolute;margin-left:177.15pt;margin-top:68.45pt;width:39pt;height:31.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">
                <v:stroke endarrow="block"/>
              </v:shape>
            </w:pict>
          </mc:Fallback>
        </mc:AlternateContent>
      </w:r>
      <w:r>
        <w:rPr>
          <w:noProof/>
        </w:rPr>
        <mc:AlternateContent>
          <mc:Choice Requires="wps">
            <w:drawing>
              <wp:anchor distT="0" distB="0" distL="114300" distR="114300" simplePos="0" relativeHeight="251658240" behindDoc="0" locked="0" layoutInCell="1" allowOverlap="1" wp14:anchorId="0310A32A" wp14:editId="07777777">
                <wp:simplePos x="0" y="0"/>
                <wp:positionH relativeFrom="column">
                  <wp:posOffset>3716655</wp:posOffset>
                </wp:positionH>
                <wp:positionV relativeFrom="paragraph">
                  <wp:posOffset>116205</wp:posOffset>
                </wp:positionV>
                <wp:extent cx="590550" cy="286385"/>
                <wp:effectExtent l="38100" t="10795" r="9525" b="55245"/>
                <wp:wrapNone/>
                <wp:docPr id="2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CAB4A" id="AutoShape 93" o:spid="_x0000_s1026" type="#_x0000_t32" style="position:absolute;margin-left:292.65pt;margin-top:9.15pt;width:46.5pt;height:22.5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">
                <v:stroke endarrow="block"/>
              </v:shape>
            </w:pict>
          </mc:Fallback>
        </mc:AlternateContent>
      </w:r>
      <w:r>
        <w:rPr>
          <w:noProof/>
        </w:rPr>
        <mc:AlternateContent>
          <mc:Choice Requires="wps">
            <w:drawing>
              <wp:anchor distT="0" distB="0" distL="114300" distR="114300" simplePos="0" relativeHeight="251657216" behindDoc="0" locked="0" layoutInCell="1" allowOverlap="1" wp14:anchorId="4D71BC5F" wp14:editId="07777777">
                <wp:simplePos x="0" y="0"/>
                <wp:positionH relativeFrom="column">
                  <wp:posOffset>2802255</wp:posOffset>
                </wp:positionH>
                <wp:positionV relativeFrom="paragraph">
                  <wp:posOffset>87630</wp:posOffset>
                </wp:positionV>
                <wp:extent cx="209550" cy="247650"/>
                <wp:effectExtent l="47625" t="10795" r="9525" b="46355"/>
                <wp:wrapNone/>
                <wp:docPr id="27"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AB06A" id="AutoShape 92" o:spid="_x0000_s1026" type="#_x0000_t32" style="position:absolute;margin-left:220.65pt;margin-top:6.9pt;width:16.5pt;height:19.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">
                <v:stroke endarrow="block"/>
              </v:shape>
            </w:pict>
          </mc:Fallback>
        </mc:AlternateContent>
      </w:r>
      <w:r>
        <w:rPr>
          <w:noProof/>
        </w:rPr>
        <mc:AlternateContent>
          <mc:Choice Requires="wps">
            <w:drawing>
              <wp:anchor distT="0" distB="0" distL="114300" distR="114300" simplePos="0" relativeHeight="251656192" behindDoc="0" locked="0" layoutInCell="1" allowOverlap="1" wp14:anchorId="21A47028" wp14:editId="07777777">
                <wp:simplePos x="0" y="0"/>
                <wp:positionH relativeFrom="column">
                  <wp:posOffset>2316480</wp:posOffset>
                </wp:positionH>
                <wp:positionV relativeFrom="paragraph">
                  <wp:posOffset>68580</wp:posOffset>
                </wp:positionV>
                <wp:extent cx="66675" cy="142875"/>
                <wp:effectExtent l="9525" t="10795" r="57150" b="36830"/>
                <wp:wrapNone/>
                <wp:docPr id="2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C3AB9C" id="AutoShape 91" o:spid="_x0000_s1026" type="#_x0000_t32" style="position:absolute;margin-left:182.4pt;margin-top:5.4pt;width:5.25pt;height:1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">
                <v:stroke endarrow="block"/>
              </v:shape>
            </w:pict>
          </mc:Fallback>
        </mc:AlternateContent>
      </w:r>
      <w:r>
        <w:rPr>
          <w:noProof/>
        </w:rPr>
        <mc:AlternateContent>
          <mc:Choice Requires="wps">
            <w:drawing>
              <wp:anchor distT="0" distB="0" distL="114300" distR="114300" simplePos="0" relativeHeight="251655168" behindDoc="0" locked="0" layoutInCell="1" allowOverlap="1" wp14:anchorId="65B3D0A3" wp14:editId="07777777">
                <wp:simplePos x="0" y="0"/>
                <wp:positionH relativeFrom="column">
                  <wp:posOffset>1183005</wp:posOffset>
                </wp:positionH>
                <wp:positionV relativeFrom="paragraph">
                  <wp:posOffset>259080</wp:posOffset>
                </wp:positionV>
                <wp:extent cx="323850" cy="161925"/>
                <wp:effectExtent l="9525" t="10795" r="38100" b="55880"/>
                <wp:wrapNone/>
                <wp:docPr id="2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8E3C32" id="AutoShape 90" o:spid="_x0000_s1026" type="#_x0000_t32" style="position:absolute;margin-left:93.15pt;margin-top:20.4pt;width:25.5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">
                <v:stroke endarrow="block"/>
              </v:shape>
            </w:pict>
          </mc:Fallback>
        </mc:AlternateContent>
      </w:r>
      <w:r w:rsidR="00556DF8">
        <w:rPr>
          <w:noProof/>
        </w:rPr>
        <w:drawing>
          <wp:inline distT="0" distB="0" distL="0" distR="0" wp14:anchorId="5ADFA656" wp14:editId="07777777">
            <wp:extent cx="5295900" cy="1524000"/>
            <wp:effectExtent l="19050" t="0" r="0" b="0"/>
            <wp:docPr id="11" name="Picture 1" descr="http://www.rangemastertacticalgear.com/blog/wp-content/uploads/2013/06/Police-Officers-Duty-Belt-Range-Master-Tactical-G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angemastertacticalgear.com/blog/wp-content/uploads/2013/06/Police-Officers-Duty-Belt-Range-Master-Tactical-Gear.jpg"/>
                    <pic:cNvPicPr>
                      <a:picLocks noChangeAspect="1" noChangeArrowheads="1"/>
                    </pic:cNvPicPr>
                  </pic:nvPicPr>
                  <pic:blipFill>
                    <a:blip r:embed="rId15" cstate="print"/>
                    <a:srcRect/>
                    <a:stretch>
                      <a:fillRect/>
                    </a:stretch>
                  </pic:blipFill>
                  <pic:spPr bwMode="auto">
                    <a:xfrm>
                      <a:off x="0" y="0"/>
                      <a:ext cx="5295900" cy="1524000"/>
                    </a:xfrm>
                    <a:prstGeom prst="rect">
                      <a:avLst/>
                    </a:prstGeom>
                    <a:noFill/>
                    <a:ln w="9525">
                      <a:noFill/>
                      <a:miter lim="800000"/>
                      <a:headEnd/>
                      <a:tailEnd/>
                    </a:ln>
                  </pic:spPr>
                </pic:pic>
              </a:graphicData>
            </a:graphic>
          </wp:inline>
        </w:drawing>
      </w:r>
    </w:p>
    <w:p w14:paraId="6C13F763" w14:textId="77777777" w:rsidR="000E0502" w:rsidRDefault="00E45FF8" w:rsidP="000E0502">
      <w:pPr>
        <w:pStyle w:val="BodyTextFlush"/>
        <w:widowControl w:val="0"/>
        <w:spacing w:after="120"/>
        <w:ind w:left="720"/>
      </w:pPr>
      <w:r>
        <w:rPr>
          <w:noProof/>
        </w:rPr>
        <mc:AlternateContent>
          <mc:Choice Requires="wps">
            <w:drawing>
              <wp:anchor distT="0" distB="0" distL="114300" distR="114300" simplePos="0" relativeHeight="251664384" behindDoc="0" locked="0" layoutInCell="1" allowOverlap="1" wp14:anchorId="6A273AED" wp14:editId="07777777">
                <wp:simplePos x="0" y="0"/>
                <wp:positionH relativeFrom="column">
                  <wp:posOffset>2878455</wp:posOffset>
                </wp:positionH>
                <wp:positionV relativeFrom="paragraph">
                  <wp:posOffset>12065</wp:posOffset>
                </wp:positionV>
                <wp:extent cx="1514475" cy="266700"/>
                <wp:effectExtent l="9525" t="11430" r="9525" b="7620"/>
                <wp:wrapNone/>
                <wp:docPr id="2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66700"/>
                        </a:xfrm>
                        <a:prstGeom prst="rect">
                          <a:avLst/>
                        </a:prstGeom>
                        <a:solidFill>
                          <a:srgbClr val="FFFFFF"/>
                        </a:solidFill>
                        <a:ln w="9525">
                          <a:solidFill>
                            <a:srgbClr val="000000"/>
                          </a:solidFill>
                          <a:miter lim="800000"/>
                          <a:headEnd/>
                          <a:tailEnd/>
                        </a:ln>
                      </wps:spPr>
                      <wps:txbx>
                        <w:txbxContent>
                          <w:p w14:paraId="506B63C1" w14:textId="77777777" w:rsidR="007C418D" w:rsidRDefault="007C418D">
                            <w:r>
                              <w:t>Chemical agent/holder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3AED" id="Text Box 100" o:spid="_x0000_s1036" type="#_x0000_t202" style="position:absolute;left:0;text-align:left;margin-left:226.65pt;margin-top:.95pt;width:119.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">
                <v:textbox>
                  <w:txbxContent>
                    <w:p w14:paraId="506B63C1" w14:textId="77777777" w:rsidR="007C418D" w:rsidRDefault="007C418D">
                      <w:r>
                        <w:t>Chemical agent/holder</w:t>
                      </w:r>
                    </w:p>
                  </w:txbxContent>
                </v:textbox>
              </v:shape>
            </w:pict>
          </mc:Fallback>
        </mc:AlternateContent>
      </w:r>
      <w:r w:rsidR="000E0502">
        <w:tab/>
      </w:r>
    </w:p>
    <w:p w14:paraId="6A8ED227" w14:textId="77777777" w:rsidR="00FF7907" w:rsidRDefault="00FF7907" w:rsidP="00FF7907">
      <w:pPr>
        <w:pStyle w:val="BodyTextFlush"/>
        <w:widowControl w:val="0"/>
        <w:spacing w:after="120"/>
        <w:ind w:left="720"/>
        <w:jc w:val="center"/>
        <w:rPr>
          <w:b/>
        </w:rPr>
      </w:pPr>
    </w:p>
    <w:p w14:paraId="36F7D0DF" w14:textId="5B0B00C3" w:rsidR="00521EB8" w:rsidRDefault="000E0502" w:rsidP="00521EB8">
      <w:pPr>
        <w:pStyle w:val="BodyTextFlush"/>
        <w:widowControl w:val="0"/>
        <w:spacing w:after="120"/>
        <w:ind w:left="720"/>
        <w:jc w:val="center"/>
        <w:rPr>
          <w:b/>
        </w:rPr>
      </w:pPr>
      <w:r w:rsidRPr="000E0502">
        <w:rPr>
          <w:b/>
        </w:rPr>
        <w:t>Image 1</w:t>
      </w:r>
    </w:p>
    <w:p w14:paraId="3530B54B" w14:textId="411E0081" w:rsidR="00521EB8" w:rsidRDefault="00521EB8" w:rsidP="00521EB8">
      <w:pPr>
        <w:pStyle w:val="BodyTextFlush"/>
        <w:widowControl w:val="0"/>
        <w:spacing w:after="120"/>
        <w:ind w:left="720"/>
        <w:jc w:val="center"/>
        <w:rPr>
          <w:b/>
        </w:rPr>
      </w:pPr>
    </w:p>
    <w:p w14:paraId="37063718" w14:textId="7A66BF5D" w:rsidR="00284F16" w:rsidRDefault="00284F16" w:rsidP="00521EB8">
      <w:pPr>
        <w:pStyle w:val="BodyTextFlush"/>
        <w:widowControl w:val="0"/>
        <w:spacing w:after="120"/>
        <w:ind w:left="720"/>
        <w:jc w:val="center"/>
        <w:rPr>
          <w:b/>
        </w:rPr>
      </w:pPr>
    </w:p>
    <w:p w14:paraId="52C85A41" w14:textId="2E2543FB" w:rsidR="00284F16" w:rsidRDefault="00284F16" w:rsidP="00521EB8">
      <w:pPr>
        <w:pStyle w:val="BodyTextFlush"/>
        <w:widowControl w:val="0"/>
        <w:spacing w:after="120"/>
        <w:ind w:left="720"/>
        <w:jc w:val="center"/>
        <w:rPr>
          <w:b/>
        </w:rPr>
      </w:pPr>
    </w:p>
    <w:p w14:paraId="66ADB093" w14:textId="35DCA490" w:rsidR="00284F16" w:rsidRDefault="00284F16" w:rsidP="00521EB8">
      <w:pPr>
        <w:pStyle w:val="BodyTextFlush"/>
        <w:widowControl w:val="0"/>
        <w:spacing w:after="120"/>
        <w:ind w:left="720"/>
        <w:jc w:val="center"/>
        <w:rPr>
          <w:b/>
        </w:rPr>
      </w:pPr>
    </w:p>
    <w:p w14:paraId="6CA1ED9E" w14:textId="3717FC38" w:rsidR="00284F16" w:rsidRDefault="00284F16" w:rsidP="00521EB8">
      <w:pPr>
        <w:pStyle w:val="BodyTextFlush"/>
        <w:widowControl w:val="0"/>
        <w:spacing w:after="120"/>
        <w:ind w:left="720"/>
        <w:jc w:val="center"/>
        <w:rPr>
          <w:b/>
        </w:rPr>
      </w:pPr>
    </w:p>
    <w:p w14:paraId="2E33D307" w14:textId="1118D583" w:rsidR="00284F16" w:rsidRDefault="00284F16" w:rsidP="00521EB8">
      <w:pPr>
        <w:pStyle w:val="BodyTextFlush"/>
        <w:widowControl w:val="0"/>
        <w:spacing w:after="120"/>
        <w:ind w:left="720"/>
        <w:jc w:val="center"/>
        <w:rPr>
          <w:b/>
        </w:rPr>
      </w:pPr>
    </w:p>
    <w:p w14:paraId="00C3C774" w14:textId="7A05B359" w:rsidR="00284F16" w:rsidRDefault="00284F16" w:rsidP="00521EB8">
      <w:pPr>
        <w:pStyle w:val="BodyTextFlush"/>
        <w:widowControl w:val="0"/>
        <w:spacing w:after="120"/>
        <w:ind w:left="720"/>
        <w:jc w:val="center"/>
        <w:rPr>
          <w:b/>
        </w:rPr>
      </w:pPr>
    </w:p>
    <w:p w14:paraId="47BE4F39" w14:textId="0AA39223" w:rsidR="00284F16" w:rsidRDefault="00284F16" w:rsidP="00521EB8">
      <w:pPr>
        <w:pStyle w:val="BodyTextFlush"/>
        <w:widowControl w:val="0"/>
        <w:spacing w:after="120"/>
        <w:ind w:left="720"/>
        <w:jc w:val="center"/>
        <w:rPr>
          <w:b/>
        </w:rPr>
      </w:pPr>
    </w:p>
    <w:p w14:paraId="4029ECD5" w14:textId="124E081D" w:rsidR="00284F16" w:rsidRDefault="00284F16" w:rsidP="00521EB8">
      <w:pPr>
        <w:pStyle w:val="BodyTextFlush"/>
        <w:widowControl w:val="0"/>
        <w:spacing w:after="120"/>
        <w:ind w:left="720"/>
        <w:jc w:val="center"/>
        <w:rPr>
          <w:b/>
        </w:rPr>
      </w:pPr>
    </w:p>
    <w:p w14:paraId="569A0DC9" w14:textId="6840A4F6" w:rsidR="00284F16" w:rsidRDefault="00284F16" w:rsidP="00521EB8">
      <w:pPr>
        <w:pStyle w:val="BodyTextFlush"/>
        <w:widowControl w:val="0"/>
        <w:spacing w:after="120"/>
        <w:ind w:left="720"/>
        <w:jc w:val="center"/>
        <w:rPr>
          <w:b/>
        </w:rPr>
      </w:pPr>
    </w:p>
    <w:p w14:paraId="13055B9E" w14:textId="479B944F" w:rsidR="00284F16" w:rsidRDefault="00284F16" w:rsidP="00521EB8">
      <w:pPr>
        <w:pStyle w:val="BodyTextFlush"/>
        <w:widowControl w:val="0"/>
        <w:spacing w:after="120"/>
        <w:ind w:left="720"/>
        <w:jc w:val="center"/>
        <w:rPr>
          <w:b/>
        </w:rPr>
      </w:pPr>
    </w:p>
    <w:p w14:paraId="3695883F" w14:textId="77777777" w:rsidR="00284F16" w:rsidRPr="00521EB8" w:rsidRDefault="00284F16" w:rsidP="00521EB8">
      <w:pPr>
        <w:pStyle w:val="BodyTextFlush"/>
        <w:widowControl w:val="0"/>
        <w:spacing w:after="120"/>
        <w:ind w:left="720"/>
        <w:jc w:val="center"/>
        <w:rPr>
          <w:b/>
        </w:rPr>
      </w:pPr>
    </w:p>
    <w:p w14:paraId="659DFFF4" w14:textId="6BC52B80" w:rsidR="00987759" w:rsidRDefault="00F30098" w:rsidP="00277B23">
      <w:pPr>
        <w:pStyle w:val="BodyTextFlush"/>
        <w:widowControl w:val="0"/>
        <w:numPr>
          <w:ilvl w:val="1"/>
          <w:numId w:val="42"/>
        </w:numPr>
        <w:spacing w:after="120"/>
      </w:pPr>
      <w:r>
        <w:t>GIG LINES</w:t>
      </w:r>
    </w:p>
    <w:p w14:paraId="1D11CEFF" w14:textId="77994FE9" w:rsidR="00987759" w:rsidRPr="001B73E4" w:rsidRDefault="00BD6053" w:rsidP="00CE03C1">
      <w:pPr>
        <w:pStyle w:val="BodyTextFlush"/>
        <w:widowControl w:val="0"/>
        <w:spacing w:after="120"/>
        <w:ind w:left="720" w:firstLine="720"/>
      </w:pPr>
      <w:r>
        <w:t xml:space="preserve">When wearing any uniform, </w:t>
      </w:r>
      <w:r w:rsidRPr="001B73E4">
        <w:t>C</w:t>
      </w:r>
      <w:r w:rsidR="00987759" w:rsidRPr="001B73E4">
        <w:t xml:space="preserve">adets should ensure </w:t>
      </w:r>
      <w:r w:rsidR="0022021A">
        <w:t>that the gig line is straight (</w:t>
      </w:r>
      <w:r w:rsidR="0022021A" w:rsidRPr="0022021A">
        <w:rPr>
          <w:b/>
        </w:rPr>
        <w:t>I</w:t>
      </w:r>
      <w:r w:rsidR="00987759" w:rsidRPr="0022021A">
        <w:rPr>
          <w:b/>
        </w:rPr>
        <w:t>mage 2</w:t>
      </w:r>
      <w:r w:rsidR="00987759" w:rsidRPr="001B73E4">
        <w:t>)</w:t>
      </w:r>
      <w:r w:rsidR="0022021A">
        <w:t>.</w:t>
      </w:r>
    </w:p>
    <w:p w14:paraId="62BC0E03" w14:textId="77777777" w:rsidR="0041201D" w:rsidRDefault="0041201D" w:rsidP="0041201D">
      <w:pPr>
        <w:pStyle w:val="BodyTextFlush"/>
        <w:widowControl w:val="0"/>
        <w:spacing w:after="120"/>
        <w:ind w:left="1440"/>
      </w:pPr>
    </w:p>
    <w:p w14:paraId="0B866745" w14:textId="77777777" w:rsidR="00987759" w:rsidRDefault="00556DF8" w:rsidP="00987759">
      <w:pPr>
        <w:pStyle w:val="BodyTextFlush"/>
        <w:widowControl w:val="0"/>
        <w:spacing w:after="120"/>
        <w:ind w:left="720"/>
        <w:jc w:val="center"/>
      </w:pPr>
      <w:r>
        <w:rPr>
          <w:noProof/>
        </w:rPr>
        <w:drawing>
          <wp:inline distT="0" distB="0" distL="0" distR="0" wp14:anchorId="0364EB0E" wp14:editId="07777777">
            <wp:extent cx="1634643" cy="2457450"/>
            <wp:effectExtent l="19050" t="0" r="3657" b="0"/>
            <wp:docPr id="10" name="Picture 1" descr="https://sp.yimg.com/xj/th?id=OIP.M7aa063135a4f757bed0d861e86c84c7aH0&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xj/th?id=OIP.M7aa063135a4f757bed0d861e86c84c7aH0&amp;pid=15.1&amp;P=0&amp;w=300&amp;h=300"/>
                    <pic:cNvPicPr>
                      <a:picLocks noChangeAspect="1" noChangeArrowheads="1"/>
                    </pic:cNvPicPr>
                  </pic:nvPicPr>
                  <pic:blipFill>
                    <a:blip r:embed="rId16" cstate="print"/>
                    <a:srcRect/>
                    <a:stretch>
                      <a:fillRect/>
                    </a:stretch>
                  </pic:blipFill>
                  <pic:spPr bwMode="auto">
                    <a:xfrm>
                      <a:off x="0" y="0"/>
                      <a:ext cx="1634643" cy="2457450"/>
                    </a:xfrm>
                    <a:prstGeom prst="rect">
                      <a:avLst/>
                    </a:prstGeom>
                    <a:noFill/>
                    <a:ln w="9525">
                      <a:noFill/>
                      <a:miter lim="800000"/>
                      <a:headEnd/>
                      <a:tailEnd/>
                    </a:ln>
                  </pic:spPr>
                </pic:pic>
              </a:graphicData>
            </a:graphic>
          </wp:inline>
        </w:drawing>
      </w:r>
    </w:p>
    <w:p w14:paraId="53775E59" w14:textId="77777777" w:rsidR="00987759" w:rsidRPr="00FF7907" w:rsidRDefault="00987759" w:rsidP="00987759">
      <w:pPr>
        <w:pStyle w:val="BodyTextFlush"/>
        <w:widowControl w:val="0"/>
        <w:spacing w:after="120"/>
        <w:ind w:left="720"/>
        <w:jc w:val="center"/>
        <w:rPr>
          <w:b/>
        </w:rPr>
      </w:pPr>
      <w:r w:rsidRPr="00FF7907">
        <w:rPr>
          <w:b/>
        </w:rPr>
        <w:t>Image 2</w:t>
      </w:r>
    </w:p>
    <w:p w14:paraId="66547415" w14:textId="77777777" w:rsidR="00FF7907" w:rsidRDefault="00FF7907" w:rsidP="00987759">
      <w:pPr>
        <w:pStyle w:val="BodyTextFlush"/>
        <w:widowControl w:val="0"/>
        <w:spacing w:after="120"/>
        <w:ind w:left="720"/>
        <w:jc w:val="center"/>
      </w:pPr>
    </w:p>
    <w:p w14:paraId="1425E840" w14:textId="77777777" w:rsidR="00D828FC" w:rsidRPr="0020302D" w:rsidRDefault="006C64F9" w:rsidP="00277B23">
      <w:pPr>
        <w:pStyle w:val="BodyTextFlush"/>
        <w:widowControl w:val="0"/>
        <w:numPr>
          <w:ilvl w:val="1"/>
          <w:numId w:val="42"/>
        </w:numPr>
        <w:spacing w:after="120"/>
      </w:pPr>
      <w:r w:rsidRPr="0020302D">
        <w:t xml:space="preserve">CADET DRESS UNIFORM - CLASS “A” </w:t>
      </w:r>
      <w:r w:rsidR="00A000C8" w:rsidRPr="00A000C8">
        <w:rPr>
          <w:b/>
        </w:rPr>
        <w:t>(Required in Level 1 only)</w:t>
      </w:r>
    </w:p>
    <w:p w14:paraId="4B7FD360" w14:textId="77777777" w:rsidR="00583042" w:rsidRDefault="006C64F9" w:rsidP="00CE03C1">
      <w:pPr>
        <w:pStyle w:val="BodyTextFlush"/>
        <w:widowControl w:val="0"/>
        <w:spacing w:after="120"/>
        <w:ind w:left="720" w:firstLine="720"/>
      </w:pPr>
      <w:r w:rsidRPr="0020302D">
        <w:t>The Cadet Class “A” Dress Uniform shall consist of the following:</w:t>
      </w:r>
    </w:p>
    <w:p w14:paraId="5FFE7B26" w14:textId="77777777" w:rsidR="009F160C" w:rsidRDefault="009F160C" w:rsidP="009F160C">
      <w:pPr>
        <w:pStyle w:val="BodyTextFlush"/>
        <w:widowControl w:val="0"/>
        <w:spacing w:after="120"/>
        <w:ind w:left="1440"/>
      </w:pPr>
    </w:p>
    <w:p w14:paraId="201298E1" w14:textId="6ED6E8DF" w:rsidR="009F160C" w:rsidRDefault="009F160C" w:rsidP="009F160C">
      <w:pPr>
        <w:pStyle w:val="BodyTextFlush"/>
        <w:widowControl w:val="0"/>
        <w:spacing w:after="120"/>
        <w:ind w:left="1440"/>
      </w:pPr>
      <w:r>
        <w:rPr>
          <w:noProof/>
        </w:rPr>
        <w:drawing>
          <wp:inline distT="0" distB="0" distL="0" distR="0" wp14:anchorId="11519CB4" wp14:editId="07777777">
            <wp:extent cx="1822095" cy="1850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SC_39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4415" cy="1863345"/>
                    </a:xfrm>
                    <a:prstGeom prst="rect">
                      <a:avLst/>
                    </a:prstGeom>
                  </pic:spPr>
                </pic:pic>
              </a:graphicData>
            </a:graphic>
          </wp:inline>
        </w:drawing>
      </w:r>
      <w:r w:rsidR="0022021A">
        <w:t xml:space="preserve">     </w:t>
      </w:r>
      <w:r>
        <w:t>(Class “A” Uniform)</w:t>
      </w:r>
    </w:p>
    <w:p w14:paraId="08E9BABD" w14:textId="2C590AC4" w:rsidR="00CE48CF" w:rsidRDefault="00CE48CF" w:rsidP="00CE03C1">
      <w:pPr>
        <w:pStyle w:val="BodyTextFlush"/>
        <w:widowControl w:val="0"/>
        <w:numPr>
          <w:ilvl w:val="3"/>
          <w:numId w:val="18"/>
        </w:numPr>
        <w:spacing w:after="120"/>
      </w:pPr>
      <w:r>
        <w:t>Class “A” shirt</w:t>
      </w:r>
    </w:p>
    <w:p w14:paraId="716EDE43" w14:textId="5D994E1C" w:rsidR="00CE48CF" w:rsidRPr="001B73E4" w:rsidRDefault="006C67B0" w:rsidP="00CE03C1">
      <w:pPr>
        <w:pStyle w:val="BodyTextFlush"/>
        <w:widowControl w:val="0"/>
        <w:numPr>
          <w:ilvl w:val="4"/>
          <w:numId w:val="18"/>
        </w:numPr>
        <w:spacing w:after="120"/>
      </w:pPr>
      <w:r w:rsidRPr="0020302D">
        <w:t xml:space="preserve">All buttons will be fastened, and sleeves will not be </w:t>
      </w:r>
      <w:r w:rsidRPr="001B73E4">
        <w:t>rolled</w:t>
      </w:r>
      <w:r w:rsidR="0065097F" w:rsidRPr="001B73E4">
        <w:t xml:space="preserve"> up</w:t>
      </w:r>
    </w:p>
    <w:p w14:paraId="57946CDC" w14:textId="77777777" w:rsidR="00421907" w:rsidRPr="001B73E4" w:rsidRDefault="0065097F" w:rsidP="00B26571">
      <w:pPr>
        <w:pStyle w:val="BodyTextFlush"/>
        <w:widowControl w:val="0"/>
        <w:numPr>
          <w:ilvl w:val="4"/>
          <w:numId w:val="18"/>
        </w:numPr>
        <w:spacing w:after="120"/>
      </w:pPr>
      <w:r w:rsidRPr="001B73E4">
        <w:lastRenderedPageBreak/>
        <w:t>Tie required</w:t>
      </w:r>
      <w:r w:rsidR="00421907" w:rsidRPr="001B73E4">
        <w:t xml:space="preserve"> with a brass tie bar</w:t>
      </w:r>
    </w:p>
    <w:p w14:paraId="557454E4" w14:textId="77777777" w:rsidR="002C71E0" w:rsidRPr="001B73E4" w:rsidRDefault="002C71E0" w:rsidP="00B26571">
      <w:pPr>
        <w:pStyle w:val="BodyTextFlush"/>
        <w:widowControl w:val="0"/>
        <w:numPr>
          <w:ilvl w:val="4"/>
          <w:numId w:val="18"/>
        </w:numPr>
        <w:shd w:val="clear" w:color="auto" w:fill="FFFFFF"/>
        <w:spacing w:after="120"/>
        <w:rPr>
          <w:color w:val="000000"/>
        </w:rPr>
      </w:pPr>
      <w:r w:rsidRPr="001B73E4">
        <w:rPr>
          <w:color w:val="000000"/>
        </w:rPr>
        <w:t>Patches</w:t>
      </w:r>
    </w:p>
    <w:p w14:paraId="3639A2D9" w14:textId="12A82BF0" w:rsidR="002C71E0" w:rsidRPr="001B73E4" w:rsidRDefault="00CE48CF" w:rsidP="00CE03C1">
      <w:pPr>
        <w:pStyle w:val="BodyTextFlush"/>
        <w:widowControl w:val="0"/>
        <w:numPr>
          <w:ilvl w:val="5"/>
          <w:numId w:val="18"/>
        </w:numPr>
        <w:shd w:val="clear" w:color="auto" w:fill="FFFFFF"/>
        <w:spacing w:after="120"/>
        <w:rPr>
          <w:color w:val="000000"/>
        </w:rPr>
      </w:pPr>
      <w:r w:rsidRPr="001B73E4">
        <w:rPr>
          <w:color w:val="000000"/>
        </w:rPr>
        <w:t>Academy patch; left</w:t>
      </w:r>
      <w:r w:rsidR="002C71E0" w:rsidRPr="001B73E4">
        <w:rPr>
          <w:color w:val="000000"/>
        </w:rPr>
        <w:t xml:space="preserve"> sleev</w:t>
      </w:r>
      <w:r w:rsidR="00BD6053" w:rsidRPr="001B73E4">
        <w:rPr>
          <w:color w:val="000000"/>
        </w:rPr>
        <w:t>e centered on the sleeve crease</w:t>
      </w:r>
    </w:p>
    <w:p w14:paraId="57AB09D5" w14:textId="5B3D7C28" w:rsidR="002C71E0" w:rsidRPr="001B73E4" w:rsidRDefault="002C71E0" w:rsidP="00B26571">
      <w:pPr>
        <w:pStyle w:val="BodyTextFlush"/>
        <w:widowControl w:val="0"/>
        <w:numPr>
          <w:ilvl w:val="5"/>
          <w:numId w:val="18"/>
        </w:numPr>
        <w:shd w:val="clear" w:color="auto" w:fill="FFFFFF"/>
        <w:spacing w:after="120"/>
        <w:rPr>
          <w:color w:val="000000"/>
        </w:rPr>
      </w:pPr>
      <w:r w:rsidRPr="001B73E4">
        <w:rPr>
          <w:color w:val="000000"/>
        </w:rPr>
        <w:t>Departmen</w:t>
      </w:r>
      <w:r w:rsidR="0056220E">
        <w:rPr>
          <w:color w:val="000000"/>
        </w:rPr>
        <w:t>t patch (sponsored C</w:t>
      </w:r>
      <w:r w:rsidR="00CE48CF" w:rsidRPr="001B73E4">
        <w:rPr>
          <w:color w:val="000000"/>
        </w:rPr>
        <w:t>adets); right</w:t>
      </w:r>
      <w:r w:rsidRPr="001B73E4">
        <w:rPr>
          <w:color w:val="000000"/>
        </w:rPr>
        <w:t xml:space="preserve"> sleeve centered on the sleeve crease</w:t>
      </w:r>
    </w:p>
    <w:p w14:paraId="794A371A" w14:textId="2E02ACDB" w:rsidR="00A376AA" w:rsidRPr="001B73E4" w:rsidRDefault="00583042" w:rsidP="00B26571">
      <w:pPr>
        <w:pStyle w:val="BodyTextFlush"/>
        <w:widowControl w:val="0"/>
        <w:numPr>
          <w:ilvl w:val="4"/>
          <w:numId w:val="18"/>
        </w:numPr>
        <w:shd w:val="clear" w:color="auto" w:fill="FFFFFF"/>
        <w:spacing w:after="120"/>
        <w:rPr>
          <w:color w:val="000000"/>
        </w:rPr>
      </w:pPr>
      <w:r w:rsidRPr="001B73E4">
        <w:t>Pen or pencil and note pad carried in the left breast pocket of the shirt</w:t>
      </w:r>
    </w:p>
    <w:p w14:paraId="3D8E0DE9" w14:textId="69C46836" w:rsidR="00A376AA" w:rsidRPr="001B73E4" w:rsidRDefault="0094142F" w:rsidP="00B26571">
      <w:pPr>
        <w:pStyle w:val="BodyTextFlush"/>
        <w:widowControl w:val="0"/>
        <w:numPr>
          <w:ilvl w:val="4"/>
          <w:numId w:val="18"/>
        </w:numPr>
        <w:shd w:val="clear" w:color="auto" w:fill="FFFFFF"/>
        <w:spacing w:after="120"/>
        <w:rPr>
          <w:color w:val="000000"/>
        </w:rPr>
      </w:pPr>
      <w:r w:rsidRPr="001B73E4">
        <w:rPr>
          <w:bCs/>
          <w:color w:val="000000"/>
        </w:rPr>
        <w:t>Gig cards, tally cards, range rule</w:t>
      </w:r>
      <w:r w:rsidR="0002520A" w:rsidRPr="001B73E4">
        <w:rPr>
          <w:bCs/>
          <w:color w:val="000000"/>
        </w:rPr>
        <w:t>s</w:t>
      </w:r>
      <w:r w:rsidRPr="001B73E4">
        <w:rPr>
          <w:bCs/>
          <w:color w:val="000000"/>
        </w:rPr>
        <w:t>, radio code, code of ethics and ID card will be kept i</w:t>
      </w:r>
      <w:r w:rsidR="00BD6053" w:rsidRPr="001B73E4">
        <w:rPr>
          <w:bCs/>
          <w:color w:val="000000"/>
        </w:rPr>
        <w:t>n the right breast shirt pocket</w:t>
      </w:r>
    </w:p>
    <w:p w14:paraId="3F59E785" w14:textId="77777777" w:rsidR="00583042" w:rsidRPr="001B73E4" w:rsidRDefault="00583042" w:rsidP="00B26571">
      <w:pPr>
        <w:pStyle w:val="BodyTextFlush"/>
        <w:widowControl w:val="0"/>
        <w:numPr>
          <w:ilvl w:val="4"/>
          <w:numId w:val="18"/>
        </w:numPr>
        <w:shd w:val="clear" w:color="auto" w:fill="FFFFFF"/>
        <w:spacing w:after="120"/>
        <w:rPr>
          <w:color w:val="000000"/>
        </w:rPr>
      </w:pPr>
      <w:r w:rsidRPr="001B73E4">
        <w:t>Brass nameplate (worn over right breast pocket)</w:t>
      </w:r>
      <w:r w:rsidR="00E45FF8" w:rsidRPr="001B73E4">
        <w:t xml:space="preserve"> </w:t>
      </w:r>
      <w:r w:rsidRPr="001B73E4">
        <w:t xml:space="preserve"> </w:t>
      </w:r>
    </w:p>
    <w:p w14:paraId="780C8D88" w14:textId="0F2F849E" w:rsidR="00583042" w:rsidRPr="001B73E4" w:rsidRDefault="0008426D" w:rsidP="00CE03C1">
      <w:pPr>
        <w:pStyle w:val="BodyTextFlush"/>
        <w:widowControl w:val="0"/>
        <w:numPr>
          <w:ilvl w:val="3"/>
          <w:numId w:val="18"/>
        </w:numPr>
        <w:spacing w:after="120"/>
      </w:pPr>
      <w:r w:rsidRPr="001B73E4">
        <w:t>Black</w:t>
      </w:r>
      <w:r w:rsidR="00952C66" w:rsidRPr="001B73E4">
        <w:t xml:space="preserve"> crew neck T</w:t>
      </w:r>
      <w:r w:rsidR="00BD6053" w:rsidRPr="001B73E4">
        <w:t>-shirt</w:t>
      </w:r>
      <w:r w:rsidR="00CE03C1">
        <w:t xml:space="preserve"> collar </w:t>
      </w:r>
      <w:r w:rsidR="0094142F" w:rsidRPr="001B73E4">
        <w:t>is not</w:t>
      </w:r>
      <w:r w:rsidR="006C64F9" w:rsidRPr="001B73E4">
        <w:t xml:space="preserve"> to be seen </w:t>
      </w:r>
      <w:r w:rsidR="002D5E12" w:rsidRPr="001B73E4">
        <w:t xml:space="preserve">in the front </w:t>
      </w:r>
      <w:r w:rsidR="006C64F9" w:rsidRPr="001B73E4">
        <w:t>above the tie.</w:t>
      </w:r>
    </w:p>
    <w:p w14:paraId="19F5A52D" w14:textId="77777777" w:rsidR="00E1717B" w:rsidRPr="001B73E4" w:rsidRDefault="00E1717B" w:rsidP="00B26571">
      <w:pPr>
        <w:pStyle w:val="BodyTextFlush"/>
        <w:widowControl w:val="0"/>
        <w:numPr>
          <w:ilvl w:val="3"/>
          <w:numId w:val="18"/>
        </w:numPr>
        <w:spacing w:after="120"/>
      </w:pPr>
      <w:r w:rsidRPr="001B73E4">
        <w:t>Jacket</w:t>
      </w:r>
      <w:r w:rsidR="00C82034" w:rsidRPr="001B73E4">
        <w:t xml:space="preserve"> </w:t>
      </w:r>
    </w:p>
    <w:p w14:paraId="3C0FD5C4" w14:textId="77777777" w:rsidR="00583042" w:rsidRPr="001B73E4" w:rsidRDefault="00A000C8" w:rsidP="00B26571">
      <w:pPr>
        <w:pStyle w:val="BodyTextFlush"/>
        <w:widowControl w:val="0"/>
        <w:numPr>
          <w:ilvl w:val="3"/>
          <w:numId w:val="18"/>
        </w:numPr>
        <w:spacing w:after="120"/>
      </w:pPr>
      <w:r w:rsidRPr="001B73E4">
        <w:t>Trousers</w:t>
      </w:r>
    </w:p>
    <w:p w14:paraId="1E3D66C7" w14:textId="77777777" w:rsidR="003219EF" w:rsidRPr="001B73E4" w:rsidRDefault="00556DF8" w:rsidP="00B26571">
      <w:pPr>
        <w:pStyle w:val="BodyTextFlush"/>
        <w:widowControl w:val="0"/>
        <w:numPr>
          <w:ilvl w:val="3"/>
          <w:numId w:val="18"/>
        </w:numPr>
        <w:spacing w:after="120"/>
      </w:pPr>
      <w:r w:rsidRPr="001B73E4">
        <w:t>Duty</w:t>
      </w:r>
      <w:r w:rsidR="00A000C8" w:rsidRPr="001B73E4">
        <w:t xml:space="preserve"> s</w:t>
      </w:r>
      <w:r w:rsidR="003219EF" w:rsidRPr="001B73E4">
        <w:t>hoes</w:t>
      </w:r>
    </w:p>
    <w:p w14:paraId="3909DCF8" w14:textId="77777777" w:rsidR="006C67B0" w:rsidRPr="001B73E4" w:rsidRDefault="00C82034" w:rsidP="00B26571">
      <w:pPr>
        <w:pStyle w:val="BodyTextFlush"/>
        <w:widowControl w:val="0"/>
        <w:numPr>
          <w:ilvl w:val="3"/>
          <w:numId w:val="18"/>
        </w:numPr>
        <w:spacing w:after="120"/>
      </w:pPr>
      <w:r w:rsidRPr="001B73E4">
        <w:t>Duty</w:t>
      </w:r>
      <w:r w:rsidR="006C67B0" w:rsidRPr="001B73E4">
        <w:t xml:space="preserve"> Gear</w:t>
      </w:r>
      <w:r w:rsidRPr="001B73E4">
        <w:t xml:space="preserve"> </w:t>
      </w:r>
    </w:p>
    <w:p w14:paraId="1347D969" w14:textId="77777777" w:rsidR="006C67B0" w:rsidRPr="001B73E4" w:rsidRDefault="00C82034" w:rsidP="00B26571">
      <w:pPr>
        <w:pStyle w:val="BodyTextFlush"/>
        <w:widowControl w:val="0"/>
        <w:numPr>
          <w:ilvl w:val="3"/>
          <w:numId w:val="18"/>
        </w:numPr>
        <w:spacing w:after="120"/>
      </w:pPr>
      <w:r w:rsidRPr="001B73E4">
        <w:t xml:space="preserve">Cap </w:t>
      </w:r>
    </w:p>
    <w:p w14:paraId="401B5112" w14:textId="53A4A57D" w:rsidR="00B44726" w:rsidRPr="001B73E4" w:rsidRDefault="00B44726" w:rsidP="00CE03C1">
      <w:pPr>
        <w:pStyle w:val="BodyTextFlush"/>
        <w:widowControl w:val="0"/>
        <w:numPr>
          <w:ilvl w:val="3"/>
          <w:numId w:val="18"/>
        </w:numPr>
        <w:spacing w:after="120"/>
      </w:pPr>
      <w:r w:rsidRPr="001B73E4">
        <w:t>Ballistic Vest</w:t>
      </w:r>
      <w:r w:rsidR="00CE03C1">
        <w:t xml:space="preserve"> - </w:t>
      </w:r>
      <w:r w:rsidRPr="001B73E4">
        <w:t>Requi</w:t>
      </w:r>
      <w:r w:rsidR="00BD6053" w:rsidRPr="001B73E4">
        <w:t>red unless otherwise instructed</w:t>
      </w:r>
    </w:p>
    <w:p w14:paraId="21F347DD" w14:textId="4337019A" w:rsidR="0094142F" w:rsidRPr="001B73E4" w:rsidRDefault="0094142F" w:rsidP="00277B23">
      <w:pPr>
        <w:pStyle w:val="BodyTextFlush"/>
        <w:widowControl w:val="0"/>
        <w:numPr>
          <w:ilvl w:val="1"/>
          <w:numId w:val="59"/>
        </w:numPr>
        <w:spacing w:after="120"/>
      </w:pPr>
      <w:r w:rsidRPr="001B73E4">
        <w:t xml:space="preserve">CADET </w:t>
      </w:r>
      <w:r w:rsidR="002D5E12" w:rsidRPr="001B73E4">
        <w:t>WORK</w:t>
      </w:r>
      <w:r w:rsidR="00F30098">
        <w:t xml:space="preserve"> (DAILY</w:t>
      </w:r>
      <w:r w:rsidR="00A000C8" w:rsidRPr="001B73E4">
        <w:t>)</w:t>
      </w:r>
      <w:r w:rsidRPr="001B73E4">
        <w:t xml:space="preserve"> UNIFORM - CLASS “B” </w:t>
      </w:r>
      <w:r w:rsidR="00A000C8" w:rsidRPr="001B73E4">
        <w:rPr>
          <w:b/>
        </w:rPr>
        <w:t>(Required in all three levels)</w:t>
      </w:r>
    </w:p>
    <w:p w14:paraId="17A4AA7E" w14:textId="77777777" w:rsidR="0094142F" w:rsidRPr="001B73E4" w:rsidRDefault="0094142F" w:rsidP="00CE03C1">
      <w:pPr>
        <w:pStyle w:val="BodyTextFlush"/>
        <w:widowControl w:val="0"/>
        <w:spacing w:after="120"/>
        <w:ind w:left="720" w:firstLine="720"/>
      </w:pPr>
      <w:r w:rsidRPr="001B73E4">
        <w:t>The Cadet Class “</w:t>
      </w:r>
      <w:r w:rsidR="002D5E12" w:rsidRPr="001B73E4">
        <w:t>B</w:t>
      </w:r>
      <w:r w:rsidRPr="001B73E4">
        <w:t xml:space="preserve">” </w:t>
      </w:r>
      <w:r w:rsidR="002D5E12" w:rsidRPr="001B73E4">
        <w:t>work u</w:t>
      </w:r>
      <w:r w:rsidRPr="001B73E4">
        <w:t>niform shall consist of the following:</w:t>
      </w:r>
    </w:p>
    <w:p w14:paraId="7E608346" w14:textId="67249051" w:rsidR="0094142F" w:rsidRPr="001B73E4" w:rsidRDefault="00A000C8" w:rsidP="00277B23">
      <w:pPr>
        <w:pStyle w:val="BodyTextFlush"/>
        <w:widowControl w:val="0"/>
        <w:numPr>
          <w:ilvl w:val="3"/>
          <w:numId w:val="59"/>
        </w:numPr>
        <w:spacing w:after="120"/>
      </w:pPr>
      <w:r w:rsidRPr="001B73E4">
        <w:t>Class “B” shirt</w:t>
      </w:r>
    </w:p>
    <w:p w14:paraId="2A041EC7" w14:textId="2F3C08A1" w:rsidR="00A000C8" w:rsidRPr="001B73E4" w:rsidRDefault="00A000C8" w:rsidP="00277B23">
      <w:pPr>
        <w:pStyle w:val="BodyTextFlush"/>
        <w:widowControl w:val="0"/>
        <w:numPr>
          <w:ilvl w:val="4"/>
          <w:numId w:val="59"/>
        </w:numPr>
        <w:shd w:val="clear" w:color="auto" w:fill="FFFFFF"/>
        <w:spacing w:after="120"/>
        <w:rPr>
          <w:color w:val="000000"/>
        </w:rPr>
      </w:pPr>
      <w:r w:rsidRPr="001B73E4">
        <w:rPr>
          <w:color w:val="000000"/>
        </w:rPr>
        <w:t>Cadets with arm tattoos may wear the Class “A” shirt instead of the Class “B” shirt</w:t>
      </w:r>
      <w:r w:rsidR="003B7F2E" w:rsidRPr="001B73E4">
        <w:rPr>
          <w:color w:val="000000"/>
        </w:rPr>
        <w:t>;</w:t>
      </w:r>
      <w:r w:rsidRPr="001B73E4">
        <w:rPr>
          <w:color w:val="000000"/>
        </w:rPr>
        <w:t xml:space="preserve"> no tie would be required.</w:t>
      </w:r>
    </w:p>
    <w:p w14:paraId="67D3BC6A" w14:textId="77777777" w:rsidR="002C71E0" w:rsidRDefault="002C71E0" w:rsidP="00277B23">
      <w:pPr>
        <w:pStyle w:val="BodyTextFlush"/>
        <w:widowControl w:val="0"/>
        <w:numPr>
          <w:ilvl w:val="4"/>
          <w:numId w:val="59"/>
        </w:numPr>
        <w:shd w:val="clear" w:color="auto" w:fill="FFFFFF"/>
        <w:spacing w:after="120"/>
        <w:rPr>
          <w:color w:val="000000"/>
        </w:rPr>
      </w:pPr>
      <w:r>
        <w:rPr>
          <w:color w:val="000000"/>
        </w:rPr>
        <w:t>Patches</w:t>
      </w:r>
    </w:p>
    <w:p w14:paraId="19DD4FA6" w14:textId="4E2AA501" w:rsidR="002C71E0" w:rsidRDefault="002C71E0" w:rsidP="00277B23">
      <w:pPr>
        <w:pStyle w:val="BodyTextFlush"/>
        <w:widowControl w:val="0"/>
        <w:numPr>
          <w:ilvl w:val="5"/>
          <w:numId w:val="59"/>
        </w:numPr>
        <w:shd w:val="clear" w:color="auto" w:fill="FFFFFF"/>
        <w:spacing w:after="120"/>
        <w:rPr>
          <w:color w:val="000000"/>
        </w:rPr>
      </w:pPr>
      <w:r>
        <w:rPr>
          <w:color w:val="000000"/>
        </w:rPr>
        <w:t xml:space="preserve">Academy patch; </w:t>
      </w:r>
      <w:r w:rsidR="00A000C8">
        <w:rPr>
          <w:color w:val="000000"/>
        </w:rPr>
        <w:t>left</w:t>
      </w:r>
      <w:r>
        <w:rPr>
          <w:color w:val="000000"/>
        </w:rPr>
        <w:t xml:space="preserve"> sleev</w:t>
      </w:r>
      <w:r w:rsidR="00CB0A0D">
        <w:rPr>
          <w:color w:val="000000"/>
        </w:rPr>
        <w:t>e centered on the sleeve crease</w:t>
      </w:r>
    </w:p>
    <w:p w14:paraId="3EE86224" w14:textId="567A46B7" w:rsidR="002C71E0" w:rsidRPr="002C71E0" w:rsidRDefault="002C71E0" w:rsidP="00277B23">
      <w:pPr>
        <w:pStyle w:val="BodyTextFlush"/>
        <w:widowControl w:val="0"/>
        <w:numPr>
          <w:ilvl w:val="5"/>
          <w:numId w:val="59"/>
        </w:numPr>
        <w:shd w:val="clear" w:color="auto" w:fill="FFFFFF"/>
        <w:spacing w:after="120"/>
        <w:rPr>
          <w:color w:val="000000"/>
        </w:rPr>
      </w:pPr>
      <w:r>
        <w:rPr>
          <w:color w:val="000000"/>
        </w:rPr>
        <w:t>Departmen</w:t>
      </w:r>
      <w:r w:rsidR="0056220E">
        <w:rPr>
          <w:color w:val="000000"/>
        </w:rPr>
        <w:t>t patch (sponsored C</w:t>
      </w:r>
      <w:r w:rsidR="00A000C8">
        <w:rPr>
          <w:color w:val="000000"/>
        </w:rPr>
        <w:t>adets); right</w:t>
      </w:r>
      <w:r>
        <w:rPr>
          <w:color w:val="000000"/>
        </w:rPr>
        <w:t xml:space="preserve"> sleev</w:t>
      </w:r>
      <w:r w:rsidR="00CB0A0D">
        <w:rPr>
          <w:color w:val="000000"/>
        </w:rPr>
        <w:t>e centered on the sleeve crease</w:t>
      </w:r>
    </w:p>
    <w:p w14:paraId="2F48E869" w14:textId="3305A164" w:rsidR="0094142F" w:rsidRPr="00A000C8" w:rsidRDefault="00155975" w:rsidP="00277B23">
      <w:pPr>
        <w:pStyle w:val="BodyTextFlush"/>
        <w:widowControl w:val="0"/>
        <w:numPr>
          <w:ilvl w:val="4"/>
          <w:numId w:val="59"/>
        </w:numPr>
        <w:spacing w:after="120"/>
      </w:pPr>
      <w:r>
        <w:t>Black ink pen</w:t>
      </w:r>
      <w:r w:rsidR="0094142F" w:rsidRPr="0020302D">
        <w:t xml:space="preserve"> and note pad </w:t>
      </w:r>
      <w:r w:rsidR="00704ABA">
        <w:t xml:space="preserve">are </w:t>
      </w:r>
      <w:r w:rsidR="0094142F" w:rsidRPr="0020302D">
        <w:t xml:space="preserve">carried in the left breast pocket of the shirt, under the </w:t>
      </w:r>
      <w:r w:rsidR="00704ABA">
        <w:rPr>
          <w:bCs/>
        </w:rPr>
        <w:t>pocket flap (not to be seen).</w:t>
      </w:r>
    </w:p>
    <w:p w14:paraId="624EE595" w14:textId="77777777" w:rsidR="00D5420A" w:rsidRPr="0020302D" w:rsidRDefault="00D5420A" w:rsidP="00277B23">
      <w:pPr>
        <w:pStyle w:val="BodyTextFlush"/>
        <w:widowControl w:val="0"/>
        <w:numPr>
          <w:ilvl w:val="4"/>
          <w:numId w:val="59"/>
        </w:numPr>
        <w:shd w:val="clear" w:color="auto" w:fill="FFFFFF"/>
        <w:spacing w:after="120"/>
      </w:pPr>
      <w:r w:rsidRPr="0020302D">
        <w:rPr>
          <w:bCs/>
          <w:color w:val="000000"/>
        </w:rPr>
        <w:t>Gig cards, tally cards, range rule</w:t>
      </w:r>
      <w:r w:rsidR="0002520A">
        <w:rPr>
          <w:bCs/>
          <w:color w:val="000000"/>
        </w:rPr>
        <w:t>s</w:t>
      </w:r>
      <w:r w:rsidRPr="0020302D">
        <w:rPr>
          <w:bCs/>
          <w:color w:val="000000"/>
        </w:rPr>
        <w:t>, radio code, code of ethics and ID card will be kept in the right breast shirt pocket.</w:t>
      </w:r>
    </w:p>
    <w:p w14:paraId="66A49135" w14:textId="2A89EED1" w:rsidR="0094142F" w:rsidRDefault="0094142F" w:rsidP="00277B23">
      <w:pPr>
        <w:pStyle w:val="BodyTextFlush"/>
        <w:widowControl w:val="0"/>
        <w:numPr>
          <w:ilvl w:val="4"/>
          <w:numId w:val="59"/>
        </w:numPr>
        <w:spacing w:after="120"/>
      </w:pPr>
      <w:r w:rsidRPr="0020302D">
        <w:t>Brass nameplate (worn over righ</w:t>
      </w:r>
      <w:r w:rsidR="00704ABA">
        <w:t>t breast pocket), 1/2” x 2-3/8”</w:t>
      </w:r>
    </w:p>
    <w:p w14:paraId="57EE0F23" w14:textId="038081D2" w:rsidR="0094142F" w:rsidRPr="0020302D" w:rsidRDefault="0008426D" w:rsidP="00277B23">
      <w:pPr>
        <w:pStyle w:val="BodyTextFlush"/>
        <w:widowControl w:val="0"/>
        <w:numPr>
          <w:ilvl w:val="3"/>
          <w:numId w:val="59"/>
        </w:numPr>
        <w:spacing w:after="120"/>
      </w:pPr>
      <w:r w:rsidRPr="00AE7538">
        <w:t>Black</w:t>
      </w:r>
      <w:r w:rsidR="00CE03C1">
        <w:t xml:space="preserve"> crew neck </w:t>
      </w:r>
      <w:r w:rsidR="0094142F" w:rsidRPr="0020302D">
        <w:t>T-shirt sleeves are not to extend beyond the length of the Class </w:t>
      </w:r>
      <w:r w:rsidR="00A000C8">
        <w:t>“</w:t>
      </w:r>
      <w:r w:rsidR="003512F8">
        <w:t>B”</w:t>
      </w:r>
      <w:r w:rsidR="003512F8" w:rsidRPr="0020302D">
        <w:t xml:space="preserve"> shirt</w:t>
      </w:r>
      <w:r w:rsidR="0094142F" w:rsidRPr="0020302D">
        <w:t>.</w:t>
      </w:r>
    </w:p>
    <w:p w14:paraId="1EA7678D" w14:textId="77777777" w:rsidR="00E1717B" w:rsidRPr="0020302D" w:rsidRDefault="00E1717B" w:rsidP="00277B23">
      <w:pPr>
        <w:pStyle w:val="BodyTextFlush"/>
        <w:widowControl w:val="0"/>
        <w:numPr>
          <w:ilvl w:val="3"/>
          <w:numId w:val="59"/>
        </w:numPr>
        <w:spacing w:after="120"/>
      </w:pPr>
      <w:r w:rsidRPr="0020302D">
        <w:t>Jacket</w:t>
      </w:r>
      <w:r w:rsidR="00C82034" w:rsidRPr="0020302D">
        <w:t xml:space="preserve"> </w:t>
      </w:r>
    </w:p>
    <w:p w14:paraId="706CE89A" w14:textId="7C53CDFA" w:rsidR="0094142F" w:rsidRPr="001B73E4" w:rsidRDefault="001B73E4" w:rsidP="00277B23">
      <w:pPr>
        <w:pStyle w:val="BodyTextFlush"/>
        <w:widowControl w:val="0"/>
        <w:numPr>
          <w:ilvl w:val="3"/>
          <w:numId w:val="59"/>
        </w:numPr>
        <w:spacing w:after="120"/>
      </w:pPr>
      <w:r>
        <w:t>Trousers</w:t>
      </w:r>
    </w:p>
    <w:p w14:paraId="0A416382" w14:textId="77777777" w:rsidR="00A33CB3" w:rsidRPr="0020302D" w:rsidRDefault="00A000C8" w:rsidP="00277B23">
      <w:pPr>
        <w:pStyle w:val="BodyTextFlush"/>
        <w:widowControl w:val="0"/>
        <w:numPr>
          <w:ilvl w:val="3"/>
          <w:numId w:val="59"/>
        </w:numPr>
        <w:spacing w:after="120"/>
      </w:pPr>
      <w:r>
        <w:t>D</w:t>
      </w:r>
      <w:r w:rsidR="00556DF8">
        <w:t>uty</w:t>
      </w:r>
      <w:r>
        <w:t xml:space="preserve"> s</w:t>
      </w:r>
      <w:r w:rsidR="00A33CB3" w:rsidRPr="0020302D">
        <w:t>hoes</w:t>
      </w:r>
    </w:p>
    <w:p w14:paraId="327ACFC7" w14:textId="77777777" w:rsidR="00A33CB3" w:rsidRPr="0020302D" w:rsidRDefault="00C82034" w:rsidP="00277B23">
      <w:pPr>
        <w:pStyle w:val="BodyTextFlush"/>
        <w:widowControl w:val="0"/>
        <w:numPr>
          <w:ilvl w:val="3"/>
          <w:numId w:val="59"/>
        </w:numPr>
        <w:spacing w:after="120"/>
      </w:pPr>
      <w:r w:rsidRPr="0020302D">
        <w:lastRenderedPageBreak/>
        <w:t>Duty</w:t>
      </w:r>
      <w:r w:rsidR="00A33CB3" w:rsidRPr="0020302D">
        <w:t xml:space="preserve"> Gear</w:t>
      </w:r>
      <w:r w:rsidRPr="0020302D">
        <w:t xml:space="preserve"> </w:t>
      </w:r>
    </w:p>
    <w:p w14:paraId="61A5176A" w14:textId="77777777" w:rsidR="0094142F" w:rsidRPr="0020302D" w:rsidRDefault="00C82034" w:rsidP="00277B23">
      <w:pPr>
        <w:pStyle w:val="BodyTextFlush"/>
        <w:widowControl w:val="0"/>
        <w:numPr>
          <w:ilvl w:val="3"/>
          <w:numId w:val="59"/>
        </w:numPr>
        <w:spacing w:after="120"/>
      </w:pPr>
      <w:r w:rsidRPr="0020302D">
        <w:t xml:space="preserve">Cap </w:t>
      </w:r>
    </w:p>
    <w:p w14:paraId="2538D914" w14:textId="3D91C24A" w:rsidR="00B44726" w:rsidRPr="0020302D" w:rsidRDefault="00B44726" w:rsidP="00277B23">
      <w:pPr>
        <w:pStyle w:val="BodyTextFlush"/>
        <w:widowControl w:val="0"/>
        <w:numPr>
          <w:ilvl w:val="3"/>
          <w:numId w:val="59"/>
        </w:numPr>
        <w:spacing w:after="120"/>
      </w:pPr>
      <w:r w:rsidRPr="0020302D">
        <w:t>Ballistic Vest</w:t>
      </w:r>
      <w:r w:rsidR="00CE03C1">
        <w:t xml:space="preserve"> - </w:t>
      </w:r>
      <w:r w:rsidRPr="0020302D">
        <w:t>Requi</w:t>
      </w:r>
      <w:r w:rsidR="00704ABA">
        <w:t>red unless otherwise instructed</w:t>
      </w:r>
    </w:p>
    <w:p w14:paraId="133C3592" w14:textId="77777777" w:rsidR="00271F66" w:rsidRPr="0020302D" w:rsidRDefault="006C64F9" w:rsidP="00BF2990">
      <w:pPr>
        <w:pStyle w:val="BodyTextFlush"/>
        <w:widowControl w:val="0"/>
        <w:numPr>
          <w:ilvl w:val="1"/>
          <w:numId w:val="11"/>
        </w:numPr>
        <w:spacing w:after="120"/>
      </w:pPr>
      <w:r w:rsidRPr="0020302D">
        <w:t>PHYSICAL TRAINING (PT) UNIFORM - CLASS “</w:t>
      </w:r>
      <w:r w:rsidR="00271F66" w:rsidRPr="0020302D">
        <w:t>PT</w:t>
      </w:r>
      <w:r w:rsidRPr="0020302D">
        <w:t>”</w:t>
      </w:r>
    </w:p>
    <w:p w14:paraId="028F88CC" w14:textId="77777777" w:rsidR="00271F66" w:rsidRPr="0020302D" w:rsidRDefault="006C64F9" w:rsidP="00CE03C1">
      <w:pPr>
        <w:pStyle w:val="BodyTextFlush"/>
        <w:widowControl w:val="0"/>
        <w:spacing w:after="120"/>
        <w:ind w:left="720" w:firstLine="720"/>
      </w:pPr>
      <w:r w:rsidRPr="0020302D">
        <w:t>The Physical Training (PT)/</w:t>
      </w:r>
      <w:r w:rsidR="00444B8B" w:rsidRPr="0020302D">
        <w:t>Arrest and Control (ARCON)</w:t>
      </w:r>
      <w:r w:rsidRPr="0020302D">
        <w:t xml:space="preserve"> uniform shall consist of the following:</w:t>
      </w:r>
    </w:p>
    <w:p w14:paraId="7189E038" w14:textId="49F5B230" w:rsidR="00444B8B" w:rsidRPr="0020302D" w:rsidRDefault="00444B8B" w:rsidP="00CE03C1">
      <w:pPr>
        <w:pStyle w:val="BodyTextFlush"/>
        <w:widowControl w:val="0"/>
        <w:numPr>
          <w:ilvl w:val="3"/>
          <w:numId w:val="11"/>
        </w:numPr>
        <w:spacing w:after="120"/>
      </w:pPr>
      <w:r w:rsidRPr="0020302D">
        <w:t>Ballistic Vest</w:t>
      </w:r>
    </w:p>
    <w:p w14:paraId="67B77A50" w14:textId="38F3EB1D" w:rsidR="00444B8B" w:rsidRPr="001B73E4" w:rsidRDefault="000535C5" w:rsidP="00CE03C1">
      <w:pPr>
        <w:pStyle w:val="BodyTextFlush"/>
        <w:widowControl w:val="0"/>
        <w:numPr>
          <w:ilvl w:val="4"/>
          <w:numId w:val="11"/>
        </w:numPr>
        <w:spacing w:after="120"/>
      </w:pPr>
      <w:r>
        <w:t xml:space="preserve">The </w:t>
      </w:r>
      <w:r w:rsidRPr="001B73E4">
        <w:t>C</w:t>
      </w:r>
      <w:r w:rsidR="00444B8B" w:rsidRPr="001B73E4">
        <w:t>adet will be required to wear his/her vest during all ARCON training.</w:t>
      </w:r>
    </w:p>
    <w:p w14:paraId="472211F9" w14:textId="4CBFD960" w:rsidR="00444B8B" w:rsidRPr="001B73E4" w:rsidRDefault="000535C5" w:rsidP="00B26571">
      <w:pPr>
        <w:pStyle w:val="BodyTextFlush"/>
        <w:widowControl w:val="0"/>
        <w:numPr>
          <w:ilvl w:val="4"/>
          <w:numId w:val="11"/>
        </w:numPr>
        <w:spacing w:after="120"/>
      </w:pPr>
      <w:r w:rsidRPr="001B73E4">
        <w:t>Unless instructed, the C</w:t>
      </w:r>
      <w:r w:rsidR="00444B8B" w:rsidRPr="001B73E4">
        <w:t>adet will not be required to wear his/her vest during PT training.</w:t>
      </w:r>
    </w:p>
    <w:p w14:paraId="51444B44" w14:textId="62B47A77" w:rsidR="00FF7907" w:rsidRPr="001B73E4" w:rsidRDefault="00FF7907" w:rsidP="00B26571">
      <w:pPr>
        <w:pStyle w:val="BodyTextFlush"/>
        <w:widowControl w:val="0"/>
        <w:numPr>
          <w:ilvl w:val="3"/>
          <w:numId w:val="11"/>
        </w:numPr>
        <w:spacing w:after="120"/>
      </w:pPr>
      <w:r w:rsidRPr="001B73E4">
        <w:t>Utility shirt</w:t>
      </w:r>
      <w:r w:rsidR="002B6354">
        <w:t>, Heather Blue</w:t>
      </w:r>
    </w:p>
    <w:p w14:paraId="4B5FF971" w14:textId="77777777" w:rsidR="00271F66" w:rsidRPr="001B73E4" w:rsidRDefault="003128A7" w:rsidP="00B26571">
      <w:pPr>
        <w:pStyle w:val="BodyTextFlush"/>
        <w:widowControl w:val="0"/>
        <w:numPr>
          <w:ilvl w:val="3"/>
          <w:numId w:val="11"/>
        </w:numPr>
        <w:spacing w:after="120"/>
      </w:pPr>
      <w:r w:rsidRPr="001B73E4">
        <w:t>S</w:t>
      </w:r>
      <w:r w:rsidR="006C64F9" w:rsidRPr="001B73E4">
        <w:t>weat pants</w:t>
      </w:r>
      <w:r w:rsidRPr="001B73E4">
        <w:t xml:space="preserve"> </w:t>
      </w:r>
    </w:p>
    <w:p w14:paraId="48C668D6" w14:textId="4106EFB9" w:rsidR="00280111" w:rsidRPr="001B73E4" w:rsidRDefault="003128A7" w:rsidP="002B6354">
      <w:pPr>
        <w:pStyle w:val="BodyTextFlush"/>
        <w:widowControl w:val="0"/>
        <w:numPr>
          <w:ilvl w:val="3"/>
          <w:numId w:val="11"/>
        </w:numPr>
        <w:spacing w:after="120"/>
      </w:pPr>
      <w:r w:rsidRPr="001B73E4">
        <w:t>S</w:t>
      </w:r>
      <w:r w:rsidR="00280111" w:rsidRPr="001B73E4">
        <w:t>weatshirt</w:t>
      </w:r>
    </w:p>
    <w:p w14:paraId="4F769180" w14:textId="1FD429E8" w:rsidR="00280111" w:rsidRPr="001B73E4" w:rsidRDefault="00704ABA" w:rsidP="00B26571">
      <w:pPr>
        <w:pStyle w:val="BodyTextFlush"/>
        <w:widowControl w:val="0"/>
        <w:numPr>
          <w:ilvl w:val="3"/>
          <w:numId w:val="11"/>
        </w:numPr>
        <w:spacing w:after="120"/>
      </w:pPr>
      <w:r>
        <w:t>White athletic socks</w:t>
      </w:r>
    </w:p>
    <w:p w14:paraId="7B75CB44" w14:textId="0A1F2C29" w:rsidR="002B6354" w:rsidRDefault="00FF7907" w:rsidP="00B26571">
      <w:pPr>
        <w:pStyle w:val="BodyTextFlush"/>
        <w:widowControl w:val="0"/>
        <w:numPr>
          <w:ilvl w:val="3"/>
          <w:numId w:val="11"/>
        </w:numPr>
        <w:spacing w:after="120"/>
      </w:pPr>
      <w:r w:rsidRPr="001B73E4">
        <w:t>Athletic shoes</w:t>
      </w:r>
      <w:r w:rsidR="002B6354">
        <w:t xml:space="preserve"> for outdoor PT activities</w:t>
      </w:r>
    </w:p>
    <w:p w14:paraId="65278446" w14:textId="62F28B1F" w:rsidR="00280111" w:rsidRPr="001B73E4" w:rsidRDefault="002B6354" w:rsidP="00B26571">
      <w:pPr>
        <w:pStyle w:val="BodyTextFlush"/>
        <w:widowControl w:val="0"/>
        <w:numPr>
          <w:ilvl w:val="3"/>
          <w:numId w:val="11"/>
        </w:numPr>
        <w:spacing w:after="120"/>
      </w:pPr>
      <w:r>
        <w:t>Wrestling shoes are optional for the matt room activities</w:t>
      </w:r>
    </w:p>
    <w:p w14:paraId="1A6D8161" w14:textId="77777777" w:rsidR="00280111" w:rsidRPr="001B73E4" w:rsidRDefault="006C64F9" w:rsidP="00B26571">
      <w:pPr>
        <w:pStyle w:val="BodyTextFlush"/>
        <w:widowControl w:val="0"/>
        <w:numPr>
          <w:ilvl w:val="3"/>
          <w:numId w:val="11"/>
        </w:numPr>
        <w:spacing w:after="120"/>
      </w:pPr>
      <w:r w:rsidRPr="001B73E4">
        <w:t>A filled water bottle shall be part of the uniform, regardless of weather conditions.</w:t>
      </w:r>
    </w:p>
    <w:p w14:paraId="530C9AAC" w14:textId="3AA3D5D1" w:rsidR="003F778B" w:rsidRPr="0020302D" w:rsidRDefault="000535C5" w:rsidP="00B26571">
      <w:pPr>
        <w:pStyle w:val="BodyTextFlush"/>
        <w:widowControl w:val="0"/>
        <w:numPr>
          <w:ilvl w:val="3"/>
          <w:numId w:val="11"/>
        </w:numPr>
        <w:spacing w:after="120"/>
      </w:pPr>
      <w:r w:rsidRPr="001B73E4">
        <w:t>Any C</w:t>
      </w:r>
      <w:r w:rsidR="003F778B" w:rsidRPr="001B73E4">
        <w:t>adet with an inhaler will be instructed to keep the inhaler in the entry are</w:t>
      </w:r>
      <w:r w:rsidRPr="001B73E4">
        <w:t>a of the mat room</w:t>
      </w:r>
      <w:r w:rsidR="00704ABA">
        <w:t>,</w:t>
      </w:r>
      <w:r w:rsidRPr="001B73E4">
        <w:t xml:space="preserve"> and a fellow C</w:t>
      </w:r>
      <w:r w:rsidR="003F778B" w:rsidRPr="001B73E4">
        <w:t>adet must be</w:t>
      </w:r>
      <w:r w:rsidR="003F778B" w:rsidRPr="0020302D">
        <w:t xml:space="preserve"> told the location of the inhaler.</w:t>
      </w:r>
    </w:p>
    <w:p w14:paraId="65F50244" w14:textId="04AAC83B" w:rsidR="00B44726" w:rsidRPr="001B73E4" w:rsidRDefault="00B44726" w:rsidP="00B26571">
      <w:pPr>
        <w:pStyle w:val="BodyTextFlush"/>
        <w:widowControl w:val="0"/>
        <w:numPr>
          <w:ilvl w:val="3"/>
          <w:numId w:val="11"/>
        </w:numPr>
        <w:spacing w:after="120"/>
      </w:pPr>
      <w:r w:rsidRPr="0020302D">
        <w:t>Gig cards are not to be carried on the PT unifor</w:t>
      </w:r>
      <w:r w:rsidR="000535C5">
        <w:t xml:space="preserve">m, but must be </w:t>
      </w:r>
      <w:r w:rsidR="000535C5" w:rsidRPr="001B73E4">
        <w:t>accessible (i.e., in the C</w:t>
      </w:r>
      <w:r w:rsidRPr="001B73E4">
        <w:t xml:space="preserve">adet’s locker). </w:t>
      </w:r>
    </w:p>
    <w:p w14:paraId="0B64824E" w14:textId="77777777" w:rsidR="003128A7" w:rsidRPr="001B73E4" w:rsidRDefault="003128A7" w:rsidP="00B26571">
      <w:pPr>
        <w:pStyle w:val="BodyTextFlush"/>
        <w:widowControl w:val="0"/>
        <w:numPr>
          <w:ilvl w:val="3"/>
          <w:numId w:val="11"/>
        </w:numPr>
        <w:spacing w:after="120"/>
      </w:pPr>
      <w:r w:rsidRPr="001B73E4">
        <w:t>Cadets will have duty gear available if needed for training.</w:t>
      </w:r>
    </w:p>
    <w:p w14:paraId="3E0B3349" w14:textId="77777777" w:rsidR="00280111" w:rsidRPr="001B73E4" w:rsidRDefault="006C64F9" w:rsidP="00B26571">
      <w:pPr>
        <w:pStyle w:val="BodyTextFlush"/>
        <w:widowControl w:val="0"/>
        <w:numPr>
          <w:ilvl w:val="1"/>
          <w:numId w:val="11"/>
        </w:numPr>
        <w:spacing w:after="120"/>
      </w:pPr>
      <w:r w:rsidRPr="001B73E4">
        <w:t>RANGE UNIFORM - CLASS “</w:t>
      </w:r>
      <w:r w:rsidR="00280111" w:rsidRPr="001B73E4">
        <w:t>RANGE</w:t>
      </w:r>
      <w:r w:rsidRPr="001B73E4">
        <w:t>”</w:t>
      </w:r>
    </w:p>
    <w:p w14:paraId="086DEE63" w14:textId="77777777" w:rsidR="00280111" w:rsidRPr="001B73E4" w:rsidRDefault="003128A7" w:rsidP="00B26571">
      <w:pPr>
        <w:pStyle w:val="BodyTextFlush"/>
        <w:widowControl w:val="0"/>
        <w:numPr>
          <w:ilvl w:val="3"/>
          <w:numId w:val="11"/>
        </w:numPr>
        <w:spacing w:after="120"/>
      </w:pPr>
      <w:r w:rsidRPr="001B73E4">
        <w:t>S</w:t>
      </w:r>
      <w:r w:rsidR="00280111" w:rsidRPr="001B73E4">
        <w:t>weatshirt</w:t>
      </w:r>
      <w:r w:rsidR="00FF7907" w:rsidRPr="001B73E4">
        <w:t xml:space="preserve"> </w:t>
      </w:r>
    </w:p>
    <w:p w14:paraId="12F1196D" w14:textId="77777777" w:rsidR="00280111" w:rsidRPr="0020302D" w:rsidRDefault="00FF7907" w:rsidP="00B26571">
      <w:pPr>
        <w:pStyle w:val="BodyTextFlush"/>
        <w:widowControl w:val="0"/>
        <w:numPr>
          <w:ilvl w:val="3"/>
          <w:numId w:val="11"/>
        </w:numPr>
        <w:spacing w:after="120"/>
      </w:pPr>
      <w:r>
        <w:t>Utility Shirt</w:t>
      </w:r>
    </w:p>
    <w:p w14:paraId="5EE59BF5" w14:textId="77777777" w:rsidR="00280111" w:rsidRPr="0020302D" w:rsidRDefault="006C64F9" w:rsidP="00B26571">
      <w:pPr>
        <w:pStyle w:val="BodyTextFlush"/>
        <w:widowControl w:val="0"/>
        <w:numPr>
          <w:ilvl w:val="3"/>
          <w:numId w:val="11"/>
        </w:numPr>
        <w:spacing w:after="120"/>
      </w:pPr>
      <w:r w:rsidRPr="0020302D">
        <w:t>BDU</w:t>
      </w:r>
      <w:r w:rsidR="003128A7" w:rsidRPr="0020302D">
        <w:t xml:space="preserve"> </w:t>
      </w:r>
      <w:r w:rsidR="00FF7907">
        <w:t>Pants</w:t>
      </w:r>
    </w:p>
    <w:p w14:paraId="099B21D9" w14:textId="77777777" w:rsidR="003F778B" w:rsidRPr="0020302D" w:rsidRDefault="003F778B" w:rsidP="00B26571">
      <w:pPr>
        <w:pStyle w:val="BodyTextFlush"/>
        <w:widowControl w:val="0"/>
        <w:numPr>
          <w:ilvl w:val="4"/>
          <w:numId w:val="11"/>
        </w:numPr>
        <w:spacing w:after="120"/>
      </w:pPr>
      <w:r w:rsidRPr="0020302D">
        <w:t>Gig cards, tally cards, range rule</w:t>
      </w:r>
      <w:r w:rsidR="0002520A">
        <w:t>s</w:t>
      </w:r>
      <w:r w:rsidRPr="0020302D">
        <w:t>, radio code, code of ethics and ID card will be kept in the left side pants cargo pocket.</w:t>
      </w:r>
    </w:p>
    <w:p w14:paraId="3DB71D36" w14:textId="30C06324" w:rsidR="003F778B" w:rsidRPr="0020302D" w:rsidRDefault="003F778B" w:rsidP="00B26571">
      <w:pPr>
        <w:pStyle w:val="BodyTextFlush"/>
        <w:widowControl w:val="0"/>
        <w:numPr>
          <w:ilvl w:val="4"/>
          <w:numId w:val="11"/>
        </w:numPr>
        <w:spacing w:after="120"/>
      </w:pPr>
      <w:r w:rsidRPr="0020302D">
        <w:t>Pen and notepad will be kept</w:t>
      </w:r>
      <w:r w:rsidR="001B73E4">
        <w:t xml:space="preserve"> in the right-</w:t>
      </w:r>
      <w:r w:rsidRPr="0020302D">
        <w:t>side pants cargo pocket.</w:t>
      </w:r>
    </w:p>
    <w:p w14:paraId="168BF2C0" w14:textId="77777777" w:rsidR="003F778B" w:rsidRPr="0020302D" w:rsidRDefault="003F778B" w:rsidP="00B26571">
      <w:pPr>
        <w:pStyle w:val="BodyTextFlush"/>
        <w:widowControl w:val="0"/>
        <w:numPr>
          <w:ilvl w:val="4"/>
          <w:numId w:val="11"/>
        </w:numPr>
        <w:spacing w:after="120"/>
      </w:pPr>
      <w:r w:rsidRPr="0020302D">
        <w:t>Any cadet with an inhaler will be instructed to keep the inhaler in the right side front pants pocket.</w:t>
      </w:r>
    </w:p>
    <w:p w14:paraId="06F0BA70" w14:textId="77777777" w:rsidR="00280111" w:rsidRPr="0020302D" w:rsidRDefault="00556DF8" w:rsidP="00B26571">
      <w:pPr>
        <w:pStyle w:val="BodyTextFlush"/>
        <w:widowControl w:val="0"/>
        <w:numPr>
          <w:ilvl w:val="3"/>
          <w:numId w:val="11"/>
        </w:numPr>
        <w:spacing w:after="120"/>
      </w:pPr>
      <w:r>
        <w:t>Duty shoes</w:t>
      </w:r>
    </w:p>
    <w:p w14:paraId="755C243F" w14:textId="4F7C99C6" w:rsidR="00280111" w:rsidRPr="0020302D" w:rsidRDefault="006C64F9" w:rsidP="00B26571">
      <w:pPr>
        <w:pStyle w:val="BodyTextFlush"/>
        <w:widowControl w:val="0"/>
        <w:numPr>
          <w:ilvl w:val="3"/>
          <w:numId w:val="11"/>
        </w:numPr>
        <w:spacing w:after="120"/>
      </w:pPr>
      <w:r w:rsidRPr="0020302D">
        <w:t>Hearing and eye protection (provided by the Academy</w:t>
      </w:r>
      <w:r w:rsidR="003128A7" w:rsidRPr="0020302D">
        <w:t>, at cost</w:t>
      </w:r>
      <w:r w:rsidR="00704ABA">
        <w:t>)</w:t>
      </w:r>
    </w:p>
    <w:p w14:paraId="4902DBA8" w14:textId="34DE25DF" w:rsidR="009F160C" w:rsidRPr="0020302D" w:rsidRDefault="003E2A39" w:rsidP="00CE03C1">
      <w:pPr>
        <w:pStyle w:val="BodyTextFlush"/>
        <w:widowControl w:val="0"/>
        <w:numPr>
          <w:ilvl w:val="4"/>
          <w:numId w:val="11"/>
        </w:numPr>
        <w:spacing w:after="120"/>
      </w:pPr>
      <w:r w:rsidRPr="0020302D">
        <w:t>Each Cadet will be issued one pair of eye/ear protection.</w:t>
      </w:r>
    </w:p>
    <w:p w14:paraId="676BD861" w14:textId="38BB3241" w:rsidR="003E2A39" w:rsidRPr="001B73E4" w:rsidRDefault="003E2A39" w:rsidP="00CE03C1">
      <w:pPr>
        <w:pStyle w:val="BodyTextFlush"/>
        <w:widowControl w:val="0"/>
        <w:numPr>
          <w:ilvl w:val="5"/>
          <w:numId w:val="11"/>
        </w:numPr>
        <w:spacing w:after="120"/>
      </w:pPr>
      <w:r w:rsidRPr="0020302D">
        <w:lastRenderedPageBreak/>
        <w:t>I</w:t>
      </w:r>
      <w:r w:rsidR="000535C5">
        <w:t xml:space="preserve">t is the responsibility of the </w:t>
      </w:r>
      <w:r w:rsidR="000535C5" w:rsidRPr="001B73E4">
        <w:t>C</w:t>
      </w:r>
      <w:r w:rsidRPr="001B73E4">
        <w:t>adet to maintain the eye/ear protection issued to him/her.</w:t>
      </w:r>
    </w:p>
    <w:p w14:paraId="7B969EF5" w14:textId="77777777" w:rsidR="003E2A39" w:rsidRPr="001B73E4" w:rsidRDefault="003E2A39" w:rsidP="00B26571">
      <w:pPr>
        <w:pStyle w:val="BodyTextFlush"/>
        <w:widowControl w:val="0"/>
        <w:numPr>
          <w:ilvl w:val="5"/>
          <w:numId w:val="11"/>
        </w:numPr>
        <w:spacing w:after="120"/>
      </w:pPr>
      <w:r w:rsidRPr="001B73E4">
        <w:t>The Cadet will be financially responsible if the eye/ear protection is lost or damaged.</w:t>
      </w:r>
    </w:p>
    <w:p w14:paraId="0FB441AB" w14:textId="259CAEFD" w:rsidR="00835D6F" w:rsidRPr="001B73E4" w:rsidRDefault="006C64F9" w:rsidP="00CE03C1">
      <w:pPr>
        <w:pStyle w:val="BodyTextFlush"/>
        <w:widowControl w:val="0"/>
        <w:numPr>
          <w:ilvl w:val="4"/>
          <w:numId w:val="11"/>
        </w:numPr>
        <w:spacing w:after="120"/>
      </w:pPr>
      <w:r w:rsidRPr="001B73E4">
        <w:t>Cadet</w:t>
      </w:r>
      <w:r w:rsidR="00B44726" w:rsidRPr="001B73E4">
        <w:t>s may</w:t>
      </w:r>
      <w:r w:rsidR="004B6608" w:rsidRPr="001B73E4">
        <w:t xml:space="preserve"> provide his/her </w:t>
      </w:r>
      <w:r w:rsidRPr="001B73E4">
        <w:t>own eye protection.  Eye protection m</w:t>
      </w:r>
      <w:r w:rsidR="00CE03C1">
        <w:t>ust cover the entire eye socket and m</w:t>
      </w:r>
      <w:r w:rsidR="00835D6F" w:rsidRPr="001B73E4">
        <w:t>ust be approve</w:t>
      </w:r>
      <w:r w:rsidR="00704ABA">
        <w:t>d by the Range Master</w:t>
      </w:r>
    </w:p>
    <w:p w14:paraId="099505FD" w14:textId="77777777" w:rsidR="00835D6F" w:rsidRPr="001B73E4" w:rsidRDefault="003128A7" w:rsidP="00B26571">
      <w:pPr>
        <w:pStyle w:val="BodyTextFlush"/>
        <w:widowControl w:val="0"/>
        <w:numPr>
          <w:ilvl w:val="3"/>
          <w:numId w:val="11"/>
        </w:numPr>
        <w:spacing w:after="120"/>
      </w:pPr>
      <w:r w:rsidRPr="001B73E4">
        <w:t>Duty</w:t>
      </w:r>
      <w:r w:rsidR="00835D6F" w:rsidRPr="001B73E4">
        <w:t xml:space="preserve"> Gear</w:t>
      </w:r>
      <w:r w:rsidR="00556DF8" w:rsidRPr="001B73E4">
        <w:t xml:space="preserve"> </w:t>
      </w:r>
    </w:p>
    <w:p w14:paraId="3C984F5C" w14:textId="77777777" w:rsidR="003F778B" w:rsidRPr="001B73E4" w:rsidRDefault="00556DF8" w:rsidP="00B26571">
      <w:pPr>
        <w:pStyle w:val="BodyTextFlush"/>
        <w:widowControl w:val="0"/>
        <w:numPr>
          <w:ilvl w:val="3"/>
          <w:numId w:val="11"/>
        </w:numPr>
        <w:spacing w:after="120"/>
      </w:pPr>
      <w:r w:rsidRPr="001B73E4">
        <w:t xml:space="preserve">Cap </w:t>
      </w:r>
    </w:p>
    <w:p w14:paraId="68CC80BF" w14:textId="77777777" w:rsidR="00BF2990" w:rsidRPr="001B73E4" w:rsidRDefault="00BF2990" w:rsidP="00B26571">
      <w:pPr>
        <w:pStyle w:val="BodyTextFlush"/>
        <w:widowControl w:val="0"/>
        <w:numPr>
          <w:ilvl w:val="1"/>
          <w:numId w:val="11"/>
        </w:numPr>
        <w:spacing w:after="120"/>
      </w:pPr>
      <w:r w:rsidRPr="001B73E4">
        <w:t>SUNGLASSES</w:t>
      </w:r>
    </w:p>
    <w:p w14:paraId="695A4303" w14:textId="77777777" w:rsidR="006B3126" w:rsidRDefault="00CE03C1" w:rsidP="006B3126">
      <w:pPr>
        <w:pStyle w:val="BodyTextFlush"/>
        <w:widowControl w:val="0"/>
        <w:spacing w:after="120"/>
        <w:ind w:left="2160"/>
      </w:pPr>
      <w:r>
        <w:t>1.</w:t>
      </w:r>
      <w:r>
        <w:tab/>
      </w:r>
      <w:r w:rsidR="00BF2990" w:rsidRPr="001B73E4">
        <w:t>Sunglasses are only to be worn when authorized</w:t>
      </w:r>
      <w:r w:rsidR="000535C5" w:rsidRPr="001B73E4">
        <w:t xml:space="preserve"> by S</w:t>
      </w:r>
      <w:r w:rsidR="0091473D" w:rsidRPr="001B73E4">
        <w:t>taff.</w:t>
      </w:r>
    </w:p>
    <w:p w14:paraId="13297866" w14:textId="5079C872" w:rsidR="00CE03C1" w:rsidRDefault="006B3126" w:rsidP="006B3126">
      <w:pPr>
        <w:pStyle w:val="BodyTextFlush"/>
        <w:widowControl w:val="0"/>
        <w:spacing w:after="120"/>
        <w:ind w:left="2880" w:hanging="720"/>
      </w:pPr>
      <w:r>
        <w:t>2.</w:t>
      </w:r>
      <w:r>
        <w:tab/>
      </w:r>
      <w:r w:rsidR="000535C5" w:rsidRPr="001B73E4">
        <w:t>Staff may authorize</w:t>
      </w:r>
      <w:r w:rsidR="0091473D" w:rsidRPr="001B73E4">
        <w:t xml:space="preserve"> sunglasses to be worn for outdoor motor skills training (i.e., EVOC, PT and ARCON).</w:t>
      </w:r>
    </w:p>
    <w:p w14:paraId="3D8BC846" w14:textId="0C8310E7" w:rsidR="0091473D" w:rsidRDefault="006B3126" w:rsidP="006B3126">
      <w:pPr>
        <w:pStyle w:val="BodyTextFlush"/>
        <w:widowControl w:val="0"/>
        <w:spacing w:after="120"/>
        <w:ind w:left="2160"/>
      </w:pPr>
      <w:r>
        <w:t>3.</w:t>
      </w:r>
      <w:r>
        <w:tab/>
      </w:r>
      <w:r w:rsidR="0091473D">
        <w:t>Authorized sunglasses must meet the following specifications:</w:t>
      </w:r>
    </w:p>
    <w:p w14:paraId="306967A4" w14:textId="77777777" w:rsidR="0091473D" w:rsidRDefault="0091473D" w:rsidP="0091473D">
      <w:pPr>
        <w:pStyle w:val="BodyTextFlush"/>
        <w:widowControl w:val="0"/>
        <w:numPr>
          <w:ilvl w:val="4"/>
          <w:numId w:val="11"/>
        </w:numPr>
        <w:spacing w:after="120"/>
      </w:pPr>
      <w:r>
        <w:t>Black frame</w:t>
      </w:r>
    </w:p>
    <w:p w14:paraId="2FED302D" w14:textId="77777777" w:rsidR="0091473D" w:rsidRDefault="0091473D" w:rsidP="0091473D">
      <w:pPr>
        <w:pStyle w:val="BodyTextFlush"/>
        <w:widowControl w:val="0"/>
        <w:numPr>
          <w:ilvl w:val="4"/>
          <w:numId w:val="11"/>
        </w:numPr>
        <w:spacing w:after="120"/>
      </w:pPr>
      <w:r>
        <w:t>Lenses black, brown or gray in color</w:t>
      </w:r>
    </w:p>
    <w:p w14:paraId="373E714D" w14:textId="77777777" w:rsidR="0091473D" w:rsidRDefault="0091473D" w:rsidP="0091473D">
      <w:pPr>
        <w:pStyle w:val="BodyTextFlush"/>
        <w:widowControl w:val="0"/>
        <w:numPr>
          <w:ilvl w:val="4"/>
          <w:numId w:val="11"/>
        </w:numPr>
        <w:spacing w:after="120"/>
      </w:pPr>
      <w:r>
        <w:t>NO MIRRORED LENSES</w:t>
      </w:r>
    </w:p>
    <w:p w14:paraId="58BFD382" w14:textId="77777777" w:rsidR="00193FCC" w:rsidRPr="0020302D" w:rsidRDefault="006C64F9" w:rsidP="00B26571">
      <w:pPr>
        <w:pStyle w:val="BodyTextFlush"/>
        <w:widowControl w:val="0"/>
        <w:numPr>
          <w:ilvl w:val="1"/>
          <w:numId w:val="11"/>
        </w:numPr>
        <w:spacing w:after="120"/>
      </w:pPr>
      <w:r w:rsidRPr="0020302D">
        <w:t>GROOMING STANDARDS</w:t>
      </w:r>
    </w:p>
    <w:p w14:paraId="1C73C2F9" w14:textId="2A8A310B" w:rsidR="00193FCC" w:rsidRPr="0020302D" w:rsidRDefault="00704ABA" w:rsidP="00CA0FB6">
      <w:pPr>
        <w:pStyle w:val="BodyTextFlush"/>
        <w:widowControl w:val="0"/>
        <w:spacing w:after="120"/>
        <w:ind w:left="2160"/>
      </w:pPr>
      <w:r>
        <w:t>Requirements</w:t>
      </w:r>
    </w:p>
    <w:p w14:paraId="74D80E2F" w14:textId="4BA477BB" w:rsidR="00193FCC" w:rsidRPr="001B73E4" w:rsidRDefault="006C64F9" w:rsidP="00B26571">
      <w:pPr>
        <w:pStyle w:val="BodyTextFlush"/>
        <w:widowControl w:val="0"/>
        <w:numPr>
          <w:ilvl w:val="3"/>
          <w:numId w:val="11"/>
        </w:numPr>
        <w:spacing w:after="120"/>
      </w:pPr>
      <w:r w:rsidRPr="0020302D">
        <w:t>Cadets shall maintain proper personal hygiene.  Dirty fingernails, bad breath, unpleasant body odor, dirty or unkempt hair are prohibited while attending the Academy.</w:t>
      </w:r>
      <w:r w:rsidR="0002520A">
        <w:t xml:space="preserve"> If you have a medical condition and cannot he</w:t>
      </w:r>
      <w:r w:rsidR="000535C5">
        <w:t xml:space="preserve">lp a certain issue, inform </w:t>
      </w:r>
      <w:r w:rsidR="000535C5" w:rsidRPr="001B73E4">
        <w:t>the C</w:t>
      </w:r>
      <w:r w:rsidR="0002520A" w:rsidRPr="001B73E4">
        <w:t xml:space="preserve">oordinator immediately. </w:t>
      </w:r>
    </w:p>
    <w:p w14:paraId="7621F94D" w14:textId="77777777" w:rsidR="00193FCC" w:rsidRPr="001B73E4" w:rsidRDefault="006C64F9" w:rsidP="00B26571">
      <w:pPr>
        <w:pStyle w:val="BodyTextFlush"/>
        <w:widowControl w:val="0"/>
        <w:numPr>
          <w:ilvl w:val="3"/>
          <w:numId w:val="11"/>
        </w:numPr>
        <w:spacing w:after="120"/>
      </w:pPr>
      <w:r w:rsidRPr="001B73E4">
        <w:t>Cadets shall be neat and properly groomed at all times while in attendance at the Academy.  The following standards will be met prior to the first day of training, and shall be maintained through the day of graduation.</w:t>
      </w:r>
    </w:p>
    <w:p w14:paraId="5FD256E8" w14:textId="77777777" w:rsidR="00D5432A" w:rsidRPr="001B73E4" w:rsidRDefault="001D0B17" w:rsidP="00CA0FB6">
      <w:pPr>
        <w:pStyle w:val="BodyTextFlush"/>
        <w:widowControl w:val="0"/>
        <w:spacing w:after="120"/>
        <w:ind w:left="2160"/>
      </w:pPr>
      <w:r w:rsidRPr="001B73E4">
        <w:t>General</w:t>
      </w:r>
    </w:p>
    <w:p w14:paraId="7D27614E" w14:textId="77777777" w:rsidR="001D0B17" w:rsidRPr="001B73E4" w:rsidRDefault="001D0B17" w:rsidP="00B26571">
      <w:pPr>
        <w:pStyle w:val="BodyTextFlush"/>
        <w:widowControl w:val="0"/>
        <w:numPr>
          <w:ilvl w:val="3"/>
          <w:numId w:val="11"/>
        </w:numPr>
        <w:spacing w:after="120"/>
      </w:pPr>
      <w:r w:rsidRPr="001B73E4">
        <w:t>Hair</w:t>
      </w:r>
    </w:p>
    <w:p w14:paraId="4C370FD4" w14:textId="1A9F8530" w:rsidR="001D0B17" w:rsidRPr="001B73E4" w:rsidRDefault="001D0B17" w:rsidP="00B26571">
      <w:pPr>
        <w:pStyle w:val="BodyTextFlush"/>
        <w:widowControl w:val="0"/>
        <w:numPr>
          <w:ilvl w:val="4"/>
          <w:numId w:val="11"/>
        </w:numPr>
        <w:spacing w:after="120"/>
      </w:pPr>
      <w:r w:rsidRPr="001B73E4">
        <w:t>No hair pieces will be worn</w:t>
      </w:r>
      <w:r w:rsidR="000535C5" w:rsidRPr="001B73E4">
        <w:t>.</w:t>
      </w:r>
    </w:p>
    <w:p w14:paraId="217E9794" w14:textId="77777777" w:rsidR="001D0B17" w:rsidRPr="001B73E4" w:rsidRDefault="001D0B17" w:rsidP="00B26571">
      <w:pPr>
        <w:pStyle w:val="BodyTextFlush"/>
        <w:widowControl w:val="0"/>
        <w:numPr>
          <w:ilvl w:val="4"/>
          <w:numId w:val="11"/>
        </w:numPr>
        <w:spacing w:after="120"/>
      </w:pPr>
      <w:r w:rsidRPr="001B73E4">
        <w:t>Hair coloring/tinting will be limited to natural colors.</w:t>
      </w:r>
    </w:p>
    <w:p w14:paraId="71F90CDE" w14:textId="77777777" w:rsidR="001D0B17" w:rsidRPr="001B73E4" w:rsidRDefault="001D0B17" w:rsidP="00B26571">
      <w:pPr>
        <w:pStyle w:val="BodyTextFlush"/>
        <w:widowControl w:val="0"/>
        <w:numPr>
          <w:ilvl w:val="3"/>
          <w:numId w:val="11"/>
        </w:numPr>
        <w:spacing w:after="120"/>
      </w:pPr>
      <w:r w:rsidRPr="001B73E4">
        <w:t>Fingernails</w:t>
      </w:r>
    </w:p>
    <w:p w14:paraId="1342E53F" w14:textId="77777777" w:rsidR="001D0B17" w:rsidRPr="0020302D" w:rsidRDefault="001D0B17" w:rsidP="00B26571">
      <w:pPr>
        <w:pStyle w:val="BodyTextFlush"/>
        <w:widowControl w:val="0"/>
        <w:numPr>
          <w:ilvl w:val="4"/>
          <w:numId w:val="11"/>
        </w:numPr>
        <w:spacing w:after="120"/>
      </w:pPr>
      <w:r w:rsidRPr="0020302D">
        <w:t xml:space="preserve">Fingernails shall be trimmed so as not to interfere with the training program.  </w:t>
      </w:r>
    </w:p>
    <w:p w14:paraId="3261B551" w14:textId="77777777" w:rsidR="001D0B17" w:rsidRPr="0020302D" w:rsidRDefault="001D0B17" w:rsidP="00B26571">
      <w:pPr>
        <w:pStyle w:val="BodyTextFlush"/>
        <w:widowControl w:val="0"/>
        <w:numPr>
          <w:ilvl w:val="4"/>
          <w:numId w:val="11"/>
        </w:numPr>
        <w:spacing w:after="120"/>
      </w:pPr>
      <w:r w:rsidRPr="0020302D">
        <w:t xml:space="preserve">Nail polish, if worn, shall be clear. </w:t>
      </w:r>
    </w:p>
    <w:p w14:paraId="01D3751F" w14:textId="1E6E66AD" w:rsidR="001D0B17" w:rsidRPr="0020302D" w:rsidRDefault="001B73E4" w:rsidP="00B26571">
      <w:pPr>
        <w:pStyle w:val="BodyTextFlush"/>
        <w:widowControl w:val="0"/>
        <w:numPr>
          <w:ilvl w:val="4"/>
          <w:numId w:val="11"/>
        </w:numPr>
        <w:spacing w:after="120"/>
      </w:pPr>
      <w:r>
        <w:t>No a</w:t>
      </w:r>
      <w:r w:rsidR="001D0B17" w:rsidRPr="0020302D">
        <w:t xml:space="preserve">rtificial </w:t>
      </w:r>
      <w:r>
        <w:t>n</w:t>
      </w:r>
      <w:r w:rsidR="001D0B17" w:rsidRPr="0020302D">
        <w:t>ails shall be worn.</w:t>
      </w:r>
    </w:p>
    <w:p w14:paraId="1F89B65A" w14:textId="77777777" w:rsidR="001D0B17" w:rsidRPr="0020302D" w:rsidRDefault="001D0B17" w:rsidP="00B26571">
      <w:pPr>
        <w:pStyle w:val="BodyTextFlush"/>
        <w:widowControl w:val="0"/>
        <w:numPr>
          <w:ilvl w:val="3"/>
          <w:numId w:val="11"/>
        </w:numPr>
        <w:spacing w:after="120"/>
      </w:pPr>
      <w:r w:rsidRPr="0020302D">
        <w:t xml:space="preserve">Fragrances </w:t>
      </w:r>
    </w:p>
    <w:p w14:paraId="02BF7B75" w14:textId="0A9C55DA" w:rsidR="003128A7" w:rsidRPr="0020302D" w:rsidRDefault="003128A7" w:rsidP="00B26571">
      <w:pPr>
        <w:pStyle w:val="BodyTextFlush"/>
        <w:widowControl w:val="0"/>
        <w:numPr>
          <w:ilvl w:val="4"/>
          <w:numId w:val="11"/>
        </w:numPr>
        <w:spacing w:after="120"/>
      </w:pPr>
      <w:r w:rsidRPr="0020302D">
        <w:t>Limited to b</w:t>
      </w:r>
      <w:r w:rsidR="00704ABA">
        <w:t>ody wash, deodorant and lotions</w:t>
      </w:r>
    </w:p>
    <w:p w14:paraId="46A23A5F" w14:textId="45E999D9" w:rsidR="001D0B17" w:rsidRPr="0020302D" w:rsidRDefault="003128A7" w:rsidP="00B26571">
      <w:pPr>
        <w:pStyle w:val="BodyTextFlush"/>
        <w:widowControl w:val="0"/>
        <w:numPr>
          <w:ilvl w:val="4"/>
          <w:numId w:val="11"/>
        </w:numPr>
        <w:spacing w:after="120"/>
      </w:pPr>
      <w:r w:rsidRPr="0020302D">
        <w:lastRenderedPageBreak/>
        <w:t>No c</w:t>
      </w:r>
      <w:r w:rsidR="001D0B17" w:rsidRPr="0020302D">
        <w:t xml:space="preserve">olognes </w:t>
      </w:r>
      <w:r w:rsidR="00061B6A" w:rsidRPr="0020302D">
        <w:t>or</w:t>
      </w:r>
      <w:r w:rsidR="00704ABA">
        <w:t xml:space="preserve"> perfumes</w:t>
      </w:r>
    </w:p>
    <w:p w14:paraId="6781BBDD" w14:textId="77777777" w:rsidR="001D0B17" w:rsidRPr="0020302D" w:rsidRDefault="001D0B17" w:rsidP="00B26571">
      <w:pPr>
        <w:pStyle w:val="BodyTextFlush"/>
        <w:widowControl w:val="0"/>
        <w:numPr>
          <w:ilvl w:val="3"/>
          <w:numId w:val="11"/>
        </w:numPr>
        <w:spacing w:after="120"/>
      </w:pPr>
      <w:r w:rsidRPr="0020302D">
        <w:t xml:space="preserve">Tattoos </w:t>
      </w:r>
      <w:r w:rsidR="002827AF" w:rsidRPr="0020302D">
        <w:rPr>
          <w:b/>
        </w:rPr>
        <w:t>(S</w:t>
      </w:r>
      <w:r w:rsidRPr="0020302D">
        <w:rPr>
          <w:b/>
        </w:rPr>
        <w:t xml:space="preserve">ee </w:t>
      </w:r>
      <w:r w:rsidR="00896E27" w:rsidRPr="0020302D">
        <w:rPr>
          <w:b/>
        </w:rPr>
        <w:t xml:space="preserve">Images </w:t>
      </w:r>
      <w:r w:rsidR="009F160C">
        <w:rPr>
          <w:b/>
        </w:rPr>
        <w:t>2</w:t>
      </w:r>
      <w:r w:rsidR="00896E27" w:rsidRPr="0020302D">
        <w:rPr>
          <w:b/>
        </w:rPr>
        <w:t xml:space="preserve"> and </w:t>
      </w:r>
      <w:r w:rsidR="009F160C">
        <w:rPr>
          <w:b/>
        </w:rPr>
        <w:t>3</w:t>
      </w:r>
      <w:r w:rsidRPr="0020302D">
        <w:rPr>
          <w:b/>
        </w:rPr>
        <w:t>)</w:t>
      </w:r>
    </w:p>
    <w:p w14:paraId="7CB042D1" w14:textId="2EB2BA3B" w:rsidR="001D0B17" w:rsidRPr="00F15733" w:rsidRDefault="001D0B17" w:rsidP="00B26571">
      <w:pPr>
        <w:pStyle w:val="BodyTextFlush"/>
        <w:widowControl w:val="0"/>
        <w:numPr>
          <w:ilvl w:val="4"/>
          <w:numId w:val="11"/>
        </w:numPr>
        <w:spacing w:after="120"/>
      </w:pPr>
      <w:r w:rsidRPr="0020302D">
        <w:t xml:space="preserve">No </w:t>
      </w:r>
      <w:r w:rsidR="000535C5">
        <w:t xml:space="preserve">tattoos will be visible during </w:t>
      </w:r>
      <w:r w:rsidR="000535C5" w:rsidRPr="00F15733">
        <w:t>A</w:t>
      </w:r>
      <w:r w:rsidRPr="00F15733">
        <w:t>cademy training.</w:t>
      </w:r>
    </w:p>
    <w:p w14:paraId="7B9ECE5B" w14:textId="7ED5100C" w:rsidR="001D0B17" w:rsidRPr="00F15733" w:rsidRDefault="001D0B17" w:rsidP="00B26571">
      <w:pPr>
        <w:pStyle w:val="BodyTextFlush"/>
        <w:widowControl w:val="0"/>
        <w:numPr>
          <w:ilvl w:val="4"/>
          <w:numId w:val="11"/>
        </w:numPr>
        <w:spacing w:after="120"/>
      </w:pPr>
      <w:r w:rsidRPr="00F15733">
        <w:t>Cadet must cover indiv</w:t>
      </w:r>
      <w:r w:rsidR="00533E49" w:rsidRPr="00F15733">
        <w:t>idual tattoos when wearing any A</w:t>
      </w:r>
      <w:r w:rsidRPr="00F15733">
        <w:t>cademy uniform</w:t>
      </w:r>
      <w:r w:rsidR="00533E49" w:rsidRPr="00F15733">
        <w:t>,</w:t>
      </w:r>
      <w:r w:rsidRPr="00F15733">
        <w:t xml:space="preserve"> utilizing </w:t>
      </w:r>
      <w:r w:rsidR="002B6354" w:rsidRPr="00F15733">
        <w:t>Band-</w:t>
      </w:r>
      <w:r w:rsidR="002B6354">
        <w:t>Aids</w:t>
      </w:r>
      <w:r w:rsidR="00D76489">
        <w:t>, tan colored</w:t>
      </w:r>
      <w:r w:rsidR="00770F4D" w:rsidRPr="00C31A91">
        <w:t xml:space="preserve"> elastic arm sleeves</w:t>
      </w:r>
      <w:r w:rsidRPr="00C31A91">
        <w:t>,</w:t>
      </w:r>
      <w:r w:rsidRPr="00F15733">
        <w:t xml:space="preserve"> long pants</w:t>
      </w:r>
      <w:r w:rsidR="00704ABA">
        <w:t>,</w:t>
      </w:r>
      <w:r w:rsidRPr="00F15733">
        <w:t xml:space="preserve"> </w:t>
      </w:r>
      <w:r w:rsidR="00C14F7F" w:rsidRPr="00F15733">
        <w:t>etc.</w:t>
      </w:r>
      <w:r w:rsidRPr="00F15733">
        <w:t xml:space="preserve"> </w:t>
      </w:r>
    </w:p>
    <w:p w14:paraId="7C2DBBF8" w14:textId="77777777" w:rsidR="004B6608" w:rsidRDefault="00556DF8" w:rsidP="007850F1">
      <w:pPr>
        <w:pStyle w:val="BodyTextFlush"/>
        <w:widowControl w:val="0"/>
        <w:spacing w:after="120"/>
        <w:ind w:left="2160"/>
        <w:jc w:val="right"/>
      </w:pPr>
      <w:r>
        <w:rPr>
          <w:noProof/>
        </w:rPr>
        <w:drawing>
          <wp:inline distT="0" distB="0" distL="0" distR="0" wp14:anchorId="5511D46B" wp14:editId="07777777">
            <wp:extent cx="1683063" cy="1495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0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83063" cy="1495425"/>
                    </a:xfrm>
                    <a:prstGeom prst="rect">
                      <a:avLst/>
                    </a:prstGeom>
                    <a:noFill/>
                    <a:ln w="9525">
                      <a:noFill/>
                      <a:miter lim="800000"/>
                      <a:headEnd/>
                      <a:tailEnd/>
                    </a:ln>
                  </pic:spPr>
                </pic:pic>
              </a:graphicData>
            </a:graphic>
          </wp:inline>
        </w:drawing>
      </w:r>
      <w:r w:rsidR="00896E27">
        <w:t xml:space="preserve"> </w:t>
      </w:r>
      <w:r w:rsidR="002827AF">
        <w:t xml:space="preserve">   </w:t>
      </w:r>
      <w:r w:rsidR="00896E27">
        <w:t xml:space="preserve">  </w:t>
      </w:r>
      <w:r>
        <w:rPr>
          <w:noProof/>
        </w:rPr>
        <w:drawing>
          <wp:inline distT="0" distB="0" distL="0" distR="0" wp14:anchorId="7E1F3650" wp14:editId="07777777">
            <wp:extent cx="1899930" cy="149542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05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99930" cy="1495425"/>
                    </a:xfrm>
                    <a:prstGeom prst="rect">
                      <a:avLst/>
                    </a:prstGeom>
                    <a:noFill/>
                    <a:ln w="9525">
                      <a:noFill/>
                      <a:miter lim="800000"/>
                      <a:headEnd/>
                      <a:tailEnd/>
                    </a:ln>
                  </pic:spPr>
                </pic:pic>
              </a:graphicData>
            </a:graphic>
          </wp:inline>
        </w:drawing>
      </w:r>
    </w:p>
    <w:p w14:paraId="69D872E2" w14:textId="77777777" w:rsidR="00896E27" w:rsidRPr="0020302D" w:rsidRDefault="00896E27" w:rsidP="00A376AA">
      <w:pPr>
        <w:pStyle w:val="BodyTextFlush"/>
        <w:widowControl w:val="0"/>
        <w:spacing w:after="0"/>
        <w:ind w:left="2880"/>
        <w:jc w:val="left"/>
        <w:rPr>
          <w:b/>
        </w:rPr>
      </w:pPr>
      <w:r w:rsidRPr="0020302D">
        <w:rPr>
          <w:b/>
        </w:rPr>
        <w:t xml:space="preserve">      </w:t>
      </w:r>
      <w:r w:rsidR="002827AF" w:rsidRPr="0020302D">
        <w:rPr>
          <w:b/>
        </w:rPr>
        <w:t xml:space="preserve"> </w:t>
      </w:r>
      <w:r w:rsidRPr="0020302D">
        <w:rPr>
          <w:b/>
        </w:rPr>
        <w:t xml:space="preserve">    </w:t>
      </w:r>
      <w:r w:rsidR="005D7678">
        <w:rPr>
          <w:b/>
        </w:rPr>
        <w:t xml:space="preserve">            </w:t>
      </w:r>
      <w:r w:rsidRPr="0020302D">
        <w:rPr>
          <w:b/>
        </w:rPr>
        <w:t xml:space="preserve"> </w:t>
      </w:r>
      <w:r w:rsidR="002827AF" w:rsidRPr="0020302D">
        <w:rPr>
          <w:b/>
        </w:rPr>
        <w:t xml:space="preserve">Image </w:t>
      </w:r>
      <w:r w:rsidR="009F160C">
        <w:rPr>
          <w:b/>
        </w:rPr>
        <w:t>2</w:t>
      </w:r>
      <w:r w:rsidRPr="0020302D">
        <w:rPr>
          <w:b/>
        </w:rPr>
        <w:t>`-Tatto</w:t>
      </w:r>
      <w:r w:rsidR="005D7678">
        <w:rPr>
          <w:b/>
        </w:rPr>
        <w:t xml:space="preserve">os covered                </w:t>
      </w:r>
      <w:r w:rsidRPr="0020302D">
        <w:rPr>
          <w:b/>
        </w:rPr>
        <w:t xml:space="preserve"> </w:t>
      </w:r>
      <w:r w:rsidR="002827AF" w:rsidRPr="0020302D">
        <w:rPr>
          <w:b/>
        </w:rPr>
        <w:t xml:space="preserve">Image </w:t>
      </w:r>
      <w:r w:rsidR="009F160C">
        <w:rPr>
          <w:b/>
        </w:rPr>
        <w:t>3</w:t>
      </w:r>
      <w:r w:rsidRPr="0020302D">
        <w:rPr>
          <w:b/>
        </w:rPr>
        <w:t>-Tattoos uncovered</w:t>
      </w:r>
    </w:p>
    <w:p w14:paraId="4FC95A7B" w14:textId="77777777" w:rsidR="00556DF8" w:rsidRDefault="00556DF8" w:rsidP="00556DF8">
      <w:pPr>
        <w:pStyle w:val="BodyTextFlush"/>
        <w:widowControl w:val="0"/>
        <w:spacing w:after="120"/>
        <w:ind w:left="2160"/>
      </w:pPr>
    </w:p>
    <w:p w14:paraId="1D659C88" w14:textId="5E280025" w:rsidR="001D0B17" w:rsidRPr="00F15733" w:rsidRDefault="00533E49" w:rsidP="00B26571">
      <w:pPr>
        <w:pStyle w:val="BodyTextFlush"/>
        <w:widowControl w:val="0"/>
        <w:numPr>
          <w:ilvl w:val="3"/>
          <w:numId w:val="11"/>
        </w:numPr>
        <w:spacing w:after="120"/>
      </w:pPr>
      <w:r w:rsidRPr="00F15733">
        <w:t>Jewelry</w:t>
      </w:r>
    </w:p>
    <w:p w14:paraId="3912272B" w14:textId="77777777" w:rsidR="001D0B17" w:rsidRPr="00F15733" w:rsidRDefault="001D0B17" w:rsidP="00A376AA">
      <w:pPr>
        <w:pStyle w:val="BodyTextFlush"/>
        <w:widowControl w:val="0"/>
        <w:spacing w:after="120"/>
        <w:ind w:left="2880"/>
      </w:pPr>
      <w:r w:rsidRPr="00F15733">
        <w:t>The following items of jewelry may be worn with the uniform:</w:t>
      </w:r>
    </w:p>
    <w:p w14:paraId="45E18B83" w14:textId="77777777" w:rsidR="001D0B17" w:rsidRPr="00F15733" w:rsidRDefault="001D0B17" w:rsidP="00B26571">
      <w:pPr>
        <w:pStyle w:val="BodyTextFlush"/>
        <w:widowControl w:val="0"/>
        <w:numPr>
          <w:ilvl w:val="4"/>
          <w:numId w:val="11"/>
        </w:numPr>
        <w:spacing w:after="120"/>
      </w:pPr>
      <w:r w:rsidRPr="00F15733">
        <w:t>Rings</w:t>
      </w:r>
    </w:p>
    <w:p w14:paraId="288F34EA" w14:textId="6B634B35" w:rsidR="001D0B17" w:rsidRPr="0020302D" w:rsidRDefault="001D0B17" w:rsidP="00B26571">
      <w:pPr>
        <w:pStyle w:val="BodyTextFlush"/>
        <w:widowControl w:val="0"/>
        <w:numPr>
          <w:ilvl w:val="5"/>
          <w:numId w:val="11"/>
        </w:numPr>
        <w:spacing w:after="120"/>
      </w:pPr>
      <w:r w:rsidRPr="00F15733">
        <w:t>A total of two conservative rings may be worn.  For the purpose of this order, a wedding and engagement ring will be considered as one ring</w:t>
      </w:r>
      <w:r w:rsidR="00533E49" w:rsidRPr="00F15733">
        <w:t>.</w:t>
      </w:r>
    </w:p>
    <w:p w14:paraId="31A100A1" w14:textId="77777777" w:rsidR="001D0B17" w:rsidRPr="0020302D" w:rsidRDefault="001D0B17" w:rsidP="00B26571">
      <w:pPr>
        <w:pStyle w:val="BodyTextFlush"/>
        <w:widowControl w:val="0"/>
        <w:numPr>
          <w:ilvl w:val="5"/>
          <w:numId w:val="11"/>
        </w:numPr>
        <w:spacing w:after="120"/>
      </w:pPr>
      <w:r w:rsidRPr="0020302D">
        <w:t>Rings that could cause injury shall be removed during arrest methods training.</w:t>
      </w:r>
    </w:p>
    <w:p w14:paraId="4B0051DB" w14:textId="2D57F4DA" w:rsidR="001D0B17" w:rsidRPr="0020302D" w:rsidRDefault="001D0B17" w:rsidP="00CA0FB6">
      <w:pPr>
        <w:pStyle w:val="BodyTextFlush"/>
        <w:widowControl w:val="0"/>
        <w:numPr>
          <w:ilvl w:val="4"/>
          <w:numId w:val="11"/>
        </w:numPr>
        <w:spacing w:after="120"/>
      </w:pPr>
      <w:r w:rsidRPr="0020302D">
        <w:t>Bracelets</w:t>
      </w:r>
      <w:r w:rsidR="00CA0FB6">
        <w:t xml:space="preserve">:  Only </w:t>
      </w:r>
      <w:r w:rsidRPr="0020302D">
        <w:t>“Medical Alert” bracelets are authorized.</w:t>
      </w:r>
    </w:p>
    <w:p w14:paraId="4DD8BA07" w14:textId="77777777" w:rsidR="001D0B17" w:rsidRPr="0020302D" w:rsidRDefault="001D0B17" w:rsidP="00B26571">
      <w:pPr>
        <w:pStyle w:val="BodyTextFlush"/>
        <w:widowControl w:val="0"/>
        <w:numPr>
          <w:ilvl w:val="4"/>
          <w:numId w:val="11"/>
        </w:numPr>
        <w:spacing w:after="120"/>
      </w:pPr>
      <w:r w:rsidRPr="0020302D">
        <w:t>Earrings and Piercings</w:t>
      </w:r>
    </w:p>
    <w:p w14:paraId="0DA1CBA5" w14:textId="77777777" w:rsidR="00B90BD2" w:rsidRDefault="001D0B17" w:rsidP="00B26571">
      <w:pPr>
        <w:pStyle w:val="BodyTextFlush"/>
        <w:widowControl w:val="0"/>
        <w:numPr>
          <w:ilvl w:val="5"/>
          <w:numId w:val="11"/>
        </w:numPr>
        <w:spacing w:after="120"/>
      </w:pPr>
      <w:r w:rsidRPr="0020302D">
        <w:t>Earrings</w:t>
      </w:r>
    </w:p>
    <w:p w14:paraId="5880BE35" w14:textId="6BB14EE5" w:rsidR="00B90BD2" w:rsidRDefault="00B90BD2" w:rsidP="00C15454">
      <w:pPr>
        <w:pStyle w:val="BodyTextFlush"/>
        <w:widowControl w:val="0"/>
        <w:spacing w:after="120"/>
        <w:ind w:left="5040"/>
      </w:pPr>
      <w:r>
        <w:t>Males – None</w:t>
      </w:r>
      <w:r w:rsidR="00CA0FB6">
        <w:t xml:space="preserve"> are</w:t>
      </w:r>
      <w:r>
        <w:t xml:space="preserve"> allowed</w:t>
      </w:r>
      <w:r w:rsidR="00CA0FB6">
        <w:t>.</w:t>
      </w:r>
    </w:p>
    <w:p w14:paraId="5BB2A81F" w14:textId="4162FBA8" w:rsidR="00B90BD2" w:rsidRDefault="00B90BD2" w:rsidP="00C15454">
      <w:pPr>
        <w:pStyle w:val="BodyTextFlush"/>
        <w:widowControl w:val="0"/>
        <w:spacing w:after="120"/>
        <w:ind w:left="5040"/>
      </w:pPr>
      <w:r>
        <w:t xml:space="preserve">Females </w:t>
      </w:r>
      <w:r w:rsidR="00B67F72">
        <w:t>- One</w:t>
      </w:r>
      <w:r>
        <w:t xml:space="preserve"> conservative post in each ear is allowed</w:t>
      </w:r>
      <w:r w:rsidR="00CA0FB6">
        <w:t>.</w:t>
      </w:r>
    </w:p>
    <w:p w14:paraId="0625C873" w14:textId="77777777" w:rsidR="001D0B17" w:rsidRDefault="00B90BD2" w:rsidP="00B26571">
      <w:pPr>
        <w:pStyle w:val="BodyTextFlush"/>
        <w:widowControl w:val="0"/>
        <w:numPr>
          <w:ilvl w:val="5"/>
          <w:numId w:val="11"/>
        </w:numPr>
        <w:spacing w:after="120"/>
      </w:pPr>
      <w:r>
        <w:t>V</w:t>
      </w:r>
      <w:r w:rsidR="001D0B17" w:rsidRPr="0020302D">
        <w:t>isible body piercings are prohibited.</w:t>
      </w:r>
    </w:p>
    <w:p w14:paraId="3CA9BF7F" w14:textId="0B2A0A87" w:rsidR="00992622" w:rsidRDefault="00B90BD2" w:rsidP="00704ABA">
      <w:pPr>
        <w:pStyle w:val="BodyTextFlush"/>
        <w:widowControl w:val="0"/>
        <w:numPr>
          <w:ilvl w:val="5"/>
          <w:numId w:val="11"/>
        </w:numPr>
        <w:spacing w:after="120"/>
      </w:pPr>
      <w:r>
        <w:t xml:space="preserve">No gauges allowed; all holes will be covered with flesh tone </w:t>
      </w:r>
      <w:r w:rsidR="002B6354">
        <w:t>Band</w:t>
      </w:r>
      <w:r w:rsidR="002B6354" w:rsidRPr="00F15733">
        <w:t>-Aids</w:t>
      </w:r>
      <w:r>
        <w:t xml:space="preserve"> or flesh tone plugs</w:t>
      </w:r>
      <w:r w:rsidR="00704ABA">
        <w:t>.</w:t>
      </w:r>
    </w:p>
    <w:p w14:paraId="48DF0F06" w14:textId="750E5C58" w:rsidR="00193FCC" w:rsidRPr="0020302D" w:rsidRDefault="00704ABA" w:rsidP="00CA0FB6">
      <w:pPr>
        <w:pStyle w:val="BodyTextFlush"/>
        <w:widowControl w:val="0"/>
        <w:spacing w:after="120"/>
        <w:ind w:left="2160"/>
      </w:pPr>
      <w:r>
        <w:t>Male</w:t>
      </w:r>
    </w:p>
    <w:p w14:paraId="2069F972" w14:textId="1635F13A" w:rsidR="00193FCC" w:rsidRPr="0020302D" w:rsidRDefault="006C64F9" w:rsidP="00B26571">
      <w:pPr>
        <w:pStyle w:val="BodyTextFlush"/>
        <w:widowControl w:val="0"/>
        <w:numPr>
          <w:ilvl w:val="3"/>
          <w:numId w:val="11"/>
        </w:numPr>
        <w:spacing w:after="120"/>
      </w:pPr>
      <w:r w:rsidRPr="0020302D">
        <w:t>Hair Length</w:t>
      </w:r>
      <w:r w:rsidR="00193FCC" w:rsidRPr="0020302D">
        <w:t xml:space="preserve"> </w:t>
      </w:r>
      <w:r w:rsidR="00193FCC" w:rsidRPr="0020302D">
        <w:rPr>
          <w:b/>
        </w:rPr>
        <w:t xml:space="preserve">(See </w:t>
      </w:r>
      <w:r w:rsidR="00896E27" w:rsidRPr="0020302D">
        <w:rPr>
          <w:b/>
        </w:rPr>
        <w:t xml:space="preserve">Images </w:t>
      </w:r>
      <w:r w:rsidR="009F160C">
        <w:rPr>
          <w:b/>
        </w:rPr>
        <w:t>4</w:t>
      </w:r>
      <w:r w:rsidR="00896E27" w:rsidRPr="0020302D">
        <w:rPr>
          <w:b/>
        </w:rPr>
        <w:t xml:space="preserve"> and </w:t>
      </w:r>
      <w:r w:rsidR="009F160C">
        <w:rPr>
          <w:b/>
        </w:rPr>
        <w:t>5</w:t>
      </w:r>
      <w:r w:rsidR="006514C9">
        <w:rPr>
          <w:b/>
        </w:rPr>
        <w:t>.</w:t>
      </w:r>
      <w:r w:rsidR="00896E27" w:rsidRPr="0020302D">
        <w:rPr>
          <w:b/>
        </w:rPr>
        <w:t>)</w:t>
      </w:r>
    </w:p>
    <w:p w14:paraId="7834C2F0" w14:textId="76B0C21A" w:rsidR="00556DF8" w:rsidRPr="0020302D" w:rsidRDefault="006C64F9" w:rsidP="00CA0FB6">
      <w:pPr>
        <w:pStyle w:val="BodyTextFlush"/>
        <w:widowControl w:val="0"/>
        <w:spacing w:after="120"/>
        <w:ind w:left="2880"/>
      </w:pPr>
      <w:r w:rsidRPr="0020302D">
        <w:t>Hair shall be cut above the ears and tapered on the back of the neck above the collar.  Hair shall not touch the collar.</w:t>
      </w:r>
    </w:p>
    <w:p w14:paraId="466E9610" w14:textId="77777777" w:rsidR="00896E27" w:rsidRPr="0020302D" w:rsidRDefault="00556DF8" w:rsidP="009011DE">
      <w:pPr>
        <w:pStyle w:val="BodyTextFlush"/>
        <w:widowControl w:val="0"/>
        <w:spacing w:after="0"/>
        <w:ind w:left="2160"/>
        <w:jc w:val="right"/>
      </w:pPr>
      <w:r>
        <w:rPr>
          <w:noProof/>
        </w:rPr>
        <w:lastRenderedPageBreak/>
        <w:drawing>
          <wp:inline distT="0" distB="0" distL="0" distR="0" wp14:anchorId="27844414" wp14:editId="07777777">
            <wp:extent cx="1457325" cy="1332865"/>
            <wp:effectExtent l="0" t="0" r="952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05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462212" cy="1337335"/>
                    </a:xfrm>
                    <a:prstGeom prst="rect">
                      <a:avLst/>
                    </a:prstGeom>
                    <a:noFill/>
                    <a:ln w="9525">
                      <a:noFill/>
                      <a:miter lim="800000"/>
                      <a:headEnd/>
                      <a:tailEnd/>
                    </a:ln>
                  </pic:spPr>
                </pic:pic>
              </a:graphicData>
            </a:graphic>
          </wp:inline>
        </w:drawing>
      </w:r>
      <w:r w:rsidR="002827AF" w:rsidRPr="0020302D">
        <w:t xml:space="preserve">         </w:t>
      </w:r>
      <w:r>
        <w:rPr>
          <w:noProof/>
        </w:rPr>
        <w:drawing>
          <wp:inline distT="0" distB="0" distL="0" distR="0" wp14:anchorId="7572CB82" wp14:editId="07777777">
            <wp:extent cx="1476375" cy="1308451"/>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065"/>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6375" cy="1308451"/>
                    </a:xfrm>
                    <a:prstGeom prst="rect">
                      <a:avLst/>
                    </a:prstGeom>
                    <a:noFill/>
                    <a:ln w="9525">
                      <a:noFill/>
                      <a:miter lim="800000"/>
                      <a:headEnd/>
                      <a:tailEnd/>
                    </a:ln>
                  </pic:spPr>
                </pic:pic>
              </a:graphicData>
            </a:graphic>
          </wp:inline>
        </w:drawing>
      </w:r>
    </w:p>
    <w:p w14:paraId="6853B9B6" w14:textId="77777777" w:rsidR="002827AF" w:rsidRDefault="002827AF" w:rsidP="00A376AA">
      <w:pPr>
        <w:pStyle w:val="BodyTextFlush"/>
        <w:widowControl w:val="0"/>
        <w:spacing w:after="0"/>
        <w:ind w:left="2880"/>
        <w:rPr>
          <w:b/>
        </w:rPr>
      </w:pPr>
      <w:r w:rsidRPr="0020302D">
        <w:rPr>
          <w:b/>
        </w:rPr>
        <w:t xml:space="preserve">                                         </w:t>
      </w:r>
      <w:r w:rsidR="009011DE">
        <w:rPr>
          <w:b/>
        </w:rPr>
        <w:t xml:space="preserve">          </w:t>
      </w:r>
      <w:r w:rsidRPr="0020302D">
        <w:rPr>
          <w:b/>
        </w:rPr>
        <w:t xml:space="preserve"> Image </w:t>
      </w:r>
      <w:r w:rsidR="009F160C">
        <w:rPr>
          <w:b/>
        </w:rPr>
        <w:t>4</w:t>
      </w:r>
      <w:r w:rsidRPr="0020302D">
        <w:rPr>
          <w:b/>
        </w:rPr>
        <w:t xml:space="preserve">                                     Image </w:t>
      </w:r>
      <w:r w:rsidR="009F160C">
        <w:rPr>
          <w:b/>
        </w:rPr>
        <w:t>5</w:t>
      </w:r>
    </w:p>
    <w:p w14:paraId="553DEF9C" w14:textId="77777777" w:rsidR="00556DF8" w:rsidRPr="0020302D" w:rsidRDefault="00556DF8" w:rsidP="00A376AA">
      <w:pPr>
        <w:pStyle w:val="BodyTextFlush"/>
        <w:widowControl w:val="0"/>
        <w:spacing w:after="0"/>
        <w:ind w:left="2880"/>
        <w:rPr>
          <w:b/>
        </w:rPr>
      </w:pPr>
    </w:p>
    <w:p w14:paraId="0DE0CC8C" w14:textId="2F988B5A" w:rsidR="00193FCC" w:rsidRPr="0020302D" w:rsidRDefault="006C64F9" w:rsidP="00B26571">
      <w:pPr>
        <w:pStyle w:val="BodyTextFlush"/>
        <w:widowControl w:val="0"/>
        <w:numPr>
          <w:ilvl w:val="3"/>
          <w:numId w:val="11"/>
        </w:numPr>
        <w:spacing w:after="120"/>
      </w:pPr>
      <w:r w:rsidRPr="0020302D">
        <w:t>Sideburns</w:t>
      </w:r>
      <w:r w:rsidR="00193FCC" w:rsidRPr="0020302D">
        <w:t xml:space="preserve"> </w:t>
      </w:r>
      <w:r w:rsidR="00193FCC" w:rsidRPr="0020302D">
        <w:rPr>
          <w:b/>
        </w:rPr>
        <w:t xml:space="preserve">(See </w:t>
      </w:r>
      <w:r w:rsidR="002827AF" w:rsidRPr="0020302D">
        <w:rPr>
          <w:b/>
        </w:rPr>
        <w:t xml:space="preserve">Image </w:t>
      </w:r>
      <w:r w:rsidR="009F160C">
        <w:rPr>
          <w:b/>
        </w:rPr>
        <w:t>6</w:t>
      </w:r>
      <w:r w:rsidR="006514C9">
        <w:rPr>
          <w:b/>
        </w:rPr>
        <w:t>.</w:t>
      </w:r>
      <w:r w:rsidR="00193FCC" w:rsidRPr="0020302D">
        <w:rPr>
          <w:b/>
        </w:rPr>
        <w:t>)</w:t>
      </w:r>
    </w:p>
    <w:p w14:paraId="6A0B4FA2" w14:textId="560343FC" w:rsidR="00B16270" w:rsidRPr="00F15733" w:rsidRDefault="006C64F9" w:rsidP="00B26571">
      <w:pPr>
        <w:pStyle w:val="BodyTextFlush"/>
        <w:widowControl w:val="0"/>
        <w:numPr>
          <w:ilvl w:val="4"/>
          <w:numId w:val="11"/>
        </w:numPr>
        <w:spacing w:after="120"/>
      </w:pPr>
      <w:r w:rsidRPr="00F15733">
        <w:t>Sideburns shall be neat and not excessively thick</w:t>
      </w:r>
      <w:r w:rsidR="00533E49" w:rsidRPr="00F15733">
        <w:t>.</w:t>
      </w:r>
    </w:p>
    <w:p w14:paraId="39D8D3E7" w14:textId="77777777" w:rsidR="00B16270" w:rsidRPr="00F15733" w:rsidRDefault="006C64F9" w:rsidP="00B26571">
      <w:pPr>
        <w:pStyle w:val="BodyTextFlush"/>
        <w:widowControl w:val="0"/>
        <w:numPr>
          <w:ilvl w:val="4"/>
          <w:numId w:val="11"/>
        </w:numPr>
        <w:spacing w:after="120"/>
      </w:pPr>
      <w:r w:rsidRPr="00F15733">
        <w:t xml:space="preserve">Sideburns shall not extend below the middle of the ear, nor shall they exceed more than one (1) inch in width. </w:t>
      </w:r>
    </w:p>
    <w:p w14:paraId="222A4660" w14:textId="65463E7B" w:rsidR="00B16270" w:rsidRPr="00F15733" w:rsidRDefault="0002520A" w:rsidP="00B26571">
      <w:pPr>
        <w:pStyle w:val="BodyTextFlush"/>
        <w:widowControl w:val="0"/>
        <w:numPr>
          <w:ilvl w:val="3"/>
          <w:numId w:val="11"/>
        </w:numPr>
        <w:spacing w:after="120"/>
      </w:pPr>
      <w:r w:rsidRPr="00F15733">
        <w:t>M</w:t>
      </w:r>
      <w:r w:rsidR="006C64F9" w:rsidRPr="00F15733">
        <w:t>ustaches and other facial hair</w:t>
      </w:r>
      <w:r w:rsidR="00B16270" w:rsidRPr="00F15733">
        <w:t xml:space="preserve"> </w:t>
      </w:r>
      <w:r w:rsidR="00B16270" w:rsidRPr="00F15733">
        <w:rPr>
          <w:b/>
        </w:rPr>
        <w:t xml:space="preserve">(See </w:t>
      </w:r>
      <w:r w:rsidR="00533E49" w:rsidRPr="00F15733">
        <w:rPr>
          <w:b/>
        </w:rPr>
        <w:t>Image</w:t>
      </w:r>
      <w:r w:rsidR="00B16270" w:rsidRPr="00F15733">
        <w:rPr>
          <w:b/>
        </w:rPr>
        <w:t xml:space="preserve"> </w:t>
      </w:r>
      <w:r w:rsidR="009F160C" w:rsidRPr="00F15733">
        <w:rPr>
          <w:b/>
        </w:rPr>
        <w:t>7</w:t>
      </w:r>
      <w:r w:rsidR="006514C9">
        <w:rPr>
          <w:b/>
        </w:rPr>
        <w:t>.</w:t>
      </w:r>
      <w:r w:rsidR="00B16270" w:rsidRPr="00F15733">
        <w:rPr>
          <w:b/>
        </w:rPr>
        <w:t>)</w:t>
      </w:r>
    </w:p>
    <w:p w14:paraId="068D4477" w14:textId="77777777" w:rsidR="00B16270" w:rsidRPr="0020302D" w:rsidRDefault="0002520A" w:rsidP="00B26571">
      <w:pPr>
        <w:pStyle w:val="BodyTextFlush"/>
        <w:widowControl w:val="0"/>
        <w:numPr>
          <w:ilvl w:val="4"/>
          <w:numId w:val="11"/>
        </w:numPr>
        <w:spacing w:after="120"/>
      </w:pPr>
      <w:r>
        <w:t>Those Cadets not having a m</w:t>
      </w:r>
      <w:r w:rsidR="006C64F9" w:rsidRPr="0020302D">
        <w:t>ustache when the Academy begins will not be allowed to grow one while attending the Academy.</w:t>
      </w:r>
    </w:p>
    <w:p w14:paraId="1E446D97" w14:textId="77777777" w:rsidR="00B16270" w:rsidRDefault="0002520A" w:rsidP="00B26571">
      <w:pPr>
        <w:pStyle w:val="BodyTextFlush"/>
        <w:widowControl w:val="0"/>
        <w:numPr>
          <w:ilvl w:val="4"/>
          <w:numId w:val="11"/>
        </w:numPr>
        <w:spacing w:after="120"/>
      </w:pPr>
      <w:r>
        <w:t>The m</w:t>
      </w:r>
      <w:r w:rsidR="006C64F9" w:rsidRPr="0020302D">
        <w:t>ustache will be neatly trimmed and be limited to the area above the upper lip, extending to no more than 1/4" horizontally beyond the corners of the mouth</w:t>
      </w:r>
      <w:r w:rsidR="00B16270" w:rsidRPr="0020302D">
        <w:t>.</w:t>
      </w:r>
    </w:p>
    <w:p w14:paraId="41ECF9EA" w14:textId="25F7EF87" w:rsidR="00B16270" w:rsidRDefault="00BD5DFE" w:rsidP="00B26571">
      <w:pPr>
        <w:pStyle w:val="BodyTextFlush"/>
        <w:widowControl w:val="0"/>
        <w:numPr>
          <w:ilvl w:val="4"/>
          <w:numId w:val="11"/>
        </w:numPr>
        <w:spacing w:after="120"/>
      </w:pPr>
      <w:r>
        <w:t>Other</w:t>
      </w:r>
      <w:r w:rsidR="0002520A">
        <w:t xml:space="preserve"> than authorized m</w:t>
      </w:r>
      <w:r w:rsidR="00061B6A" w:rsidRPr="0020302D">
        <w:t xml:space="preserve">ustaches, </w:t>
      </w:r>
      <w:r w:rsidR="006C64F9" w:rsidRPr="0020302D">
        <w:t xml:space="preserve">Cadets shall be </w:t>
      </w:r>
      <w:r w:rsidR="00CC39BC" w:rsidRPr="0020302D">
        <w:t>clean-shaven</w:t>
      </w:r>
      <w:r w:rsidR="006C64F9" w:rsidRPr="0020302D">
        <w:t xml:space="preserve"> for all classes, inspections, and formations.</w:t>
      </w:r>
    </w:p>
    <w:p w14:paraId="343BABAB" w14:textId="77777777" w:rsidR="00B16270" w:rsidRDefault="006C64F9" w:rsidP="00CA0FB6">
      <w:pPr>
        <w:pStyle w:val="BodyTextFlush"/>
        <w:widowControl w:val="0"/>
        <w:spacing w:after="120"/>
        <w:ind w:left="2880"/>
      </w:pPr>
      <w:r w:rsidRPr="0020302D">
        <w:t>No other facial hair is authorized; this includes beards, goatees, or “five o’clock shadow” fuzz.</w:t>
      </w:r>
    </w:p>
    <w:p w14:paraId="5ADB5BC1" w14:textId="77777777" w:rsidR="00556DF8" w:rsidRDefault="00556DF8" w:rsidP="00556DF8">
      <w:pPr>
        <w:pStyle w:val="BodyTextFlush"/>
        <w:widowControl w:val="0"/>
        <w:spacing w:after="120"/>
        <w:ind w:left="3600"/>
      </w:pPr>
    </w:p>
    <w:p w14:paraId="391F3AFC" w14:textId="77777777" w:rsidR="0036641D" w:rsidRPr="0020302D" w:rsidRDefault="009011DE" w:rsidP="00A376AA">
      <w:pPr>
        <w:pStyle w:val="BodyTextFlush"/>
        <w:widowControl w:val="0"/>
        <w:spacing w:after="0"/>
        <w:ind w:left="3600"/>
      </w:pPr>
      <w:r>
        <w:rPr>
          <w:noProof/>
        </w:rPr>
        <w:drawing>
          <wp:anchor distT="0" distB="0" distL="114300" distR="114300" simplePos="0" relativeHeight="251644928" behindDoc="0" locked="0" layoutInCell="1" allowOverlap="1" wp14:anchorId="46F4342A" wp14:editId="21821C81">
            <wp:simplePos x="0" y="0"/>
            <wp:positionH relativeFrom="column">
              <wp:posOffset>1430020</wp:posOffset>
            </wp:positionH>
            <wp:positionV relativeFrom="paragraph">
              <wp:posOffset>47625</wp:posOffset>
            </wp:positionV>
            <wp:extent cx="2175001" cy="189147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ideburn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175001" cy="1891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904" behindDoc="0" locked="0" layoutInCell="1" allowOverlap="1" wp14:anchorId="5F923078" wp14:editId="065A62CF">
            <wp:simplePos x="0" y="0"/>
            <wp:positionH relativeFrom="column">
              <wp:posOffset>4059555</wp:posOffset>
            </wp:positionH>
            <wp:positionV relativeFrom="paragraph">
              <wp:posOffset>66675</wp:posOffset>
            </wp:positionV>
            <wp:extent cx="2019300" cy="1873136"/>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oustache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028281" cy="18814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EE7609F" w14:textId="77777777" w:rsidR="00A376AA" w:rsidRPr="0020302D" w:rsidRDefault="00A376AA" w:rsidP="00A376AA">
      <w:pPr>
        <w:pStyle w:val="BodyTextFlush"/>
        <w:widowControl w:val="0"/>
        <w:spacing w:after="0"/>
        <w:ind w:left="3600"/>
      </w:pPr>
    </w:p>
    <w:p w14:paraId="4CAA687D" w14:textId="77777777" w:rsidR="00A376AA" w:rsidRPr="0020302D" w:rsidRDefault="00A376AA" w:rsidP="00A376AA">
      <w:pPr>
        <w:pStyle w:val="BodyTextFlush"/>
        <w:widowControl w:val="0"/>
        <w:spacing w:after="0"/>
        <w:ind w:left="3600"/>
      </w:pPr>
    </w:p>
    <w:p w14:paraId="577271A7" w14:textId="77777777" w:rsidR="00A376AA" w:rsidRPr="0020302D" w:rsidRDefault="00A376AA" w:rsidP="00A376AA">
      <w:pPr>
        <w:pStyle w:val="BodyTextFlush"/>
        <w:widowControl w:val="0"/>
        <w:spacing w:after="0"/>
        <w:ind w:left="3600"/>
      </w:pPr>
    </w:p>
    <w:p w14:paraId="3D0FD222" w14:textId="77777777" w:rsidR="00A376AA" w:rsidRPr="0020302D" w:rsidRDefault="00A376AA" w:rsidP="00A376AA">
      <w:pPr>
        <w:pStyle w:val="BodyTextFlush"/>
        <w:widowControl w:val="0"/>
        <w:spacing w:after="0"/>
        <w:ind w:left="3600"/>
      </w:pPr>
    </w:p>
    <w:p w14:paraId="19F0CB65" w14:textId="77777777" w:rsidR="00A376AA" w:rsidRPr="0020302D" w:rsidRDefault="00A376AA" w:rsidP="00A376AA">
      <w:pPr>
        <w:pStyle w:val="BodyTextFlush"/>
        <w:widowControl w:val="0"/>
        <w:spacing w:after="0"/>
        <w:ind w:left="3600"/>
      </w:pPr>
    </w:p>
    <w:p w14:paraId="54982C64" w14:textId="77777777" w:rsidR="0036641D" w:rsidRPr="0020302D" w:rsidRDefault="0036641D" w:rsidP="00A376AA">
      <w:pPr>
        <w:pStyle w:val="BodyTextFlush"/>
        <w:widowControl w:val="0"/>
        <w:spacing w:after="0"/>
        <w:ind w:left="3600"/>
      </w:pPr>
    </w:p>
    <w:p w14:paraId="1A960F33" w14:textId="77777777" w:rsidR="0036641D" w:rsidRPr="0020302D" w:rsidRDefault="0036641D" w:rsidP="00A376AA">
      <w:pPr>
        <w:pStyle w:val="BodyTextFlush"/>
        <w:widowControl w:val="0"/>
        <w:spacing w:after="0"/>
        <w:ind w:left="3600"/>
      </w:pPr>
    </w:p>
    <w:p w14:paraId="3C80FD3C" w14:textId="77777777" w:rsidR="00987759" w:rsidRDefault="002827AF" w:rsidP="00A376AA">
      <w:pPr>
        <w:pStyle w:val="BodyTextFlush"/>
        <w:widowControl w:val="0"/>
        <w:spacing w:after="0"/>
        <w:ind w:left="3600"/>
        <w:rPr>
          <w:b/>
        </w:rPr>
      </w:pPr>
      <w:r w:rsidRPr="0020302D">
        <w:rPr>
          <w:b/>
        </w:rPr>
        <w:t xml:space="preserve">                                                                             </w:t>
      </w:r>
    </w:p>
    <w:p w14:paraId="26F8BB03" w14:textId="77777777" w:rsidR="00987759" w:rsidRDefault="00987759" w:rsidP="00A376AA">
      <w:pPr>
        <w:pStyle w:val="BodyTextFlush"/>
        <w:widowControl w:val="0"/>
        <w:spacing w:after="0"/>
        <w:ind w:left="3600"/>
        <w:rPr>
          <w:b/>
        </w:rPr>
      </w:pPr>
    </w:p>
    <w:p w14:paraId="456A2B37" w14:textId="77777777" w:rsidR="00987759" w:rsidRDefault="00987759" w:rsidP="00A376AA">
      <w:pPr>
        <w:pStyle w:val="BodyTextFlush"/>
        <w:widowControl w:val="0"/>
        <w:spacing w:after="0"/>
        <w:ind w:left="3600"/>
        <w:rPr>
          <w:b/>
        </w:rPr>
      </w:pPr>
    </w:p>
    <w:p w14:paraId="24BFE9AC" w14:textId="77777777" w:rsidR="00987759" w:rsidRDefault="00987759" w:rsidP="00A376AA">
      <w:pPr>
        <w:pStyle w:val="BodyTextFlush"/>
        <w:widowControl w:val="0"/>
        <w:spacing w:after="0"/>
        <w:ind w:left="3600"/>
        <w:rPr>
          <w:b/>
        </w:rPr>
      </w:pPr>
    </w:p>
    <w:p w14:paraId="597ADB7F" w14:textId="0E2A1FB9" w:rsidR="009F160C" w:rsidRDefault="00987759" w:rsidP="00BE637C">
      <w:pPr>
        <w:pStyle w:val="BodyTextFlush"/>
        <w:widowControl w:val="0"/>
        <w:spacing w:after="0"/>
        <w:ind w:left="2880"/>
        <w:rPr>
          <w:b/>
        </w:rPr>
      </w:pPr>
      <w:r>
        <w:rPr>
          <w:b/>
        </w:rPr>
        <w:t xml:space="preserve">         </w:t>
      </w:r>
      <w:r w:rsidRPr="0020302D">
        <w:rPr>
          <w:b/>
        </w:rPr>
        <w:t xml:space="preserve">Image </w:t>
      </w:r>
      <w:r w:rsidR="009F160C">
        <w:rPr>
          <w:b/>
        </w:rPr>
        <w:t>6</w:t>
      </w:r>
      <w:r>
        <w:rPr>
          <w:b/>
        </w:rPr>
        <w:t xml:space="preserve">                                                                        </w:t>
      </w:r>
      <w:r w:rsidR="002827AF" w:rsidRPr="0020302D">
        <w:rPr>
          <w:b/>
        </w:rPr>
        <w:t xml:space="preserve"> Image </w:t>
      </w:r>
      <w:r w:rsidR="009F160C">
        <w:rPr>
          <w:b/>
        </w:rPr>
        <w:t>7</w:t>
      </w:r>
    </w:p>
    <w:p w14:paraId="0B4050AF" w14:textId="69B9BE3B" w:rsidR="00521EB8" w:rsidRDefault="00521EB8" w:rsidP="00987759">
      <w:pPr>
        <w:pStyle w:val="BodyTextFlush"/>
        <w:widowControl w:val="0"/>
        <w:spacing w:after="0"/>
        <w:ind w:left="2880"/>
        <w:rPr>
          <w:b/>
        </w:rPr>
      </w:pPr>
    </w:p>
    <w:p w14:paraId="7354E5C6" w14:textId="397F92BB" w:rsidR="00704ABA" w:rsidRDefault="00704ABA" w:rsidP="00A376AA">
      <w:pPr>
        <w:pStyle w:val="BodyTextFlush"/>
        <w:widowControl w:val="0"/>
        <w:spacing w:after="0"/>
        <w:ind w:left="3600"/>
        <w:rPr>
          <w:b/>
        </w:rPr>
      </w:pPr>
    </w:p>
    <w:p w14:paraId="6E2CD098" w14:textId="561B0E78" w:rsidR="007C418D" w:rsidRDefault="007C418D" w:rsidP="00A376AA">
      <w:pPr>
        <w:pStyle w:val="BodyTextFlush"/>
        <w:widowControl w:val="0"/>
        <w:spacing w:after="0"/>
        <w:ind w:left="3600"/>
        <w:rPr>
          <w:b/>
        </w:rPr>
      </w:pPr>
    </w:p>
    <w:p w14:paraId="67070069" w14:textId="5D68FEB5" w:rsidR="007C418D" w:rsidRDefault="007C418D" w:rsidP="00A376AA">
      <w:pPr>
        <w:pStyle w:val="BodyTextFlush"/>
        <w:widowControl w:val="0"/>
        <w:spacing w:after="0"/>
        <w:ind w:left="3600"/>
        <w:rPr>
          <w:b/>
        </w:rPr>
      </w:pPr>
    </w:p>
    <w:p w14:paraId="20004AAF" w14:textId="49FD1C70" w:rsidR="007C418D" w:rsidRDefault="007C418D" w:rsidP="00A376AA">
      <w:pPr>
        <w:pStyle w:val="BodyTextFlush"/>
        <w:widowControl w:val="0"/>
        <w:spacing w:after="0"/>
        <w:ind w:left="3600"/>
        <w:rPr>
          <w:b/>
        </w:rPr>
      </w:pPr>
    </w:p>
    <w:p w14:paraId="0E38DBF1" w14:textId="77777777" w:rsidR="007C418D" w:rsidRDefault="007C418D" w:rsidP="00A376AA">
      <w:pPr>
        <w:pStyle w:val="BodyTextFlush"/>
        <w:widowControl w:val="0"/>
        <w:spacing w:after="0"/>
        <w:ind w:left="3600"/>
        <w:rPr>
          <w:b/>
        </w:rPr>
      </w:pPr>
    </w:p>
    <w:p w14:paraId="03F8F908" w14:textId="6515E9C4" w:rsidR="00B16270" w:rsidRPr="0020302D" w:rsidRDefault="00704ABA" w:rsidP="00CA0FB6">
      <w:pPr>
        <w:pStyle w:val="BodyTextFlush"/>
        <w:widowControl w:val="0"/>
        <w:spacing w:after="120"/>
        <w:ind w:left="2160"/>
        <w:rPr>
          <w:b/>
        </w:rPr>
      </w:pPr>
      <w:r>
        <w:lastRenderedPageBreak/>
        <w:t>Female</w:t>
      </w:r>
    </w:p>
    <w:p w14:paraId="0EA33E5B" w14:textId="2CA819D1" w:rsidR="00B16270" w:rsidRPr="0020302D" w:rsidRDefault="00704ABA" w:rsidP="00B26571">
      <w:pPr>
        <w:pStyle w:val="BodyTextFlush"/>
        <w:widowControl w:val="0"/>
        <w:numPr>
          <w:ilvl w:val="3"/>
          <w:numId w:val="11"/>
        </w:numPr>
        <w:spacing w:after="120"/>
        <w:rPr>
          <w:b/>
        </w:rPr>
      </w:pPr>
      <w:r>
        <w:t>Hair</w:t>
      </w:r>
      <w:r w:rsidR="00B16270" w:rsidRPr="0020302D">
        <w:t xml:space="preserve"> </w:t>
      </w:r>
    </w:p>
    <w:p w14:paraId="569AF23C" w14:textId="4A84A651" w:rsidR="00B16270" w:rsidRPr="0020302D" w:rsidRDefault="00B16270" w:rsidP="00B26571">
      <w:pPr>
        <w:pStyle w:val="BodyTextFlush"/>
        <w:widowControl w:val="0"/>
        <w:numPr>
          <w:ilvl w:val="4"/>
          <w:numId w:val="11"/>
        </w:numPr>
        <w:spacing w:after="120"/>
        <w:rPr>
          <w:b/>
        </w:rPr>
      </w:pPr>
      <w:r w:rsidRPr="0020302D">
        <w:t xml:space="preserve">Short </w:t>
      </w:r>
      <w:r w:rsidRPr="0020302D">
        <w:rPr>
          <w:b/>
        </w:rPr>
        <w:t xml:space="preserve">(See </w:t>
      </w:r>
      <w:r w:rsidR="002827AF" w:rsidRPr="0020302D">
        <w:rPr>
          <w:b/>
        </w:rPr>
        <w:t xml:space="preserve">Images </w:t>
      </w:r>
      <w:r w:rsidR="009F160C">
        <w:rPr>
          <w:b/>
        </w:rPr>
        <w:t xml:space="preserve">8 </w:t>
      </w:r>
      <w:r w:rsidR="002827AF" w:rsidRPr="0020302D">
        <w:rPr>
          <w:b/>
        </w:rPr>
        <w:t xml:space="preserve">and </w:t>
      </w:r>
      <w:r w:rsidR="009F160C">
        <w:rPr>
          <w:b/>
        </w:rPr>
        <w:t>9</w:t>
      </w:r>
      <w:r w:rsidR="006514C9">
        <w:rPr>
          <w:b/>
        </w:rPr>
        <w:t>.</w:t>
      </w:r>
      <w:r w:rsidRPr="0020302D">
        <w:rPr>
          <w:b/>
        </w:rPr>
        <w:t>)</w:t>
      </w:r>
    </w:p>
    <w:p w14:paraId="7465A75F" w14:textId="77777777" w:rsidR="00B16270" w:rsidRPr="0020302D" w:rsidRDefault="006C64F9" w:rsidP="00B26571">
      <w:pPr>
        <w:pStyle w:val="BodyTextFlush"/>
        <w:widowControl w:val="0"/>
        <w:numPr>
          <w:ilvl w:val="5"/>
          <w:numId w:val="11"/>
        </w:numPr>
        <w:spacing w:after="120"/>
      </w:pPr>
      <w:r w:rsidRPr="0020302D">
        <w:t xml:space="preserve">Hair shall be neatly arranged so that it does not extend below the bottom of the collar.  </w:t>
      </w:r>
    </w:p>
    <w:p w14:paraId="6775A0C4" w14:textId="77777777" w:rsidR="00B16270" w:rsidRPr="0020302D" w:rsidRDefault="006C64F9" w:rsidP="00B26571">
      <w:pPr>
        <w:pStyle w:val="BodyTextFlush"/>
        <w:widowControl w:val="0"/>
        <w:numPr>
          <w:ilvl w:val="5"/>
          <w:numId w:val="11"/>
        </w:numPr>
        <w:spacing w:after="120"/>
      </w:pPr>
      <w:r w:rsidRPr="0020302D">
        <w:t xml:space="preserve">Hair </w:t>
      </w:r>
      <w:r w:rsidR="003128A7" w:rsidRPr="0020302D">
        <w:t>must be pinned behind the ears and away from the face.</w:t>
      </w:r>
    </w:p>
    <w:p w14:paraId="4827ACEB" w14:textId="77777777" w:rsidR="00B16270" w:rsidRPr="0020302D" w:rsidRDefault="006C64F9" w:rsidP="00B26571">
      <w:pPr>
        <w:pStyle w:val="BodyTextFlush"/>
        <w:widowControl w:val="0"/>
        <w:numPr>
          <w:ilvl w:val="5"/>
          <w:numId w:val="11"/>
        </w:numPr>
        <w:spacing w:after="120"/>
      </w:pPr>
      <w:r w:rsidRPr="0020302D">
        <w:t>No decorations shall be worn in the hair.  Hair clips or pins that match the color of the hair may be worn.</w:t>
      </w:r>
    </w:p>
    <w:p w14:paraId="2B315A9F" w14:textId="77777777" w:rsidR="00DB51C2" w:rsidRPr="0020302D" w:rsidRDefault="00556DF8" w:rsidP="0036641D">
      <w:pPr>
        <w:pStyle w:val="BodyTextFlush"/>
        <w:widowControl w:val="0"/>
        <w:ind w:left="1440"/>
        <w:jc w:val="right"/>
      </w:pPr>
      <w:r>
        <w:rPr>
          <w:noProof/>
        </w:rPr>
        <w:drawing>
          <wp:inline distT="0" distB="0" distL="0" distR="0" wp14:anchorId="5BD63BE0" wp14:editId="07777777">
            <wp:extent cx="1777435" cy="1605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04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87871" cy="1614706"/>
                    </a:xfrm>
                    <a:prstGeom prst="rect">
                      <a:avLst/>
                    </a:prstGeom>
                    <a:noFill/>
                    <a:ln w="9525">
                      <a:noFill/>
                      <a:miter lim="800000"/>
                      <a:headEnd/>
                      <a:tailEnd/>
                    </a:ln>
                  </pic:spPr>
                </pic:pic>
              </a:graphicData>
            </a:graphic>
          </wp:inline>
        </w:drawing>
      </w:r>
      <w:r w:rsidR="00DB51C2" w:rsidRPr="0020302D">
        <w:t xml:space="preserve">       </w:t>
      </w:r>
      <w:r>
        <w:rPr>
          <w:noProof/>
        </w:rPr>
        <w:drawing>
          <wp:inline distT="0" distB="0" distL="0" distR="0" wp14:anchorId="6EB66102" wp14:editId="07777777">
            <wp:extent cx="1704637" cy="15903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049"/>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706349" cy="1591949"/>
                    </a:xfrm>
                    <a:prstGeom prst="rect">
                      <a:avLst/>
                    </a:prstGeom>
                    <a:noFill/>
                    <a:ln w="9525">
                      <a:noFill/>
                      <a:miter lim="800000"/>
                      <a:headEnd/>
                      <a:tailEnd/>
                    </a:ln>
                  </pic:spPr>
                </pic:pic>
              </a:graphicData>
            </a:graphic>
          </wp:inline>
        </w:drawing>
      </w:r>
    </w:p>
    <w:p w14:paraId="0F76BA41" w14:textId="77777777" w:rsidR="002827AF" w:rsidRPr="0020302D" w:rsidRDefault="002827AF" w:rsidP="006600C7">
      <w:pPr>
        <w:pStyle w:val="BodyTextFlush"/>
        <w:widowControl w:val="0"/>
        <w:spacing w:after="120"/>
        <w:ind w:left="3600"/>
        <w:rPr>
          <w:b/>
        </w:rPr>
      </w:pPr>
      <w:r w:rsidRPr="0020302D">
        <w:rPr>
          <w:b/>
        </w:rPr>
        <w:t xml:space="preserve">              </w:t>
      </w:r>
      <w:r w:rsidR="00C12B99">
        <w:rPr>
          <w:b/>
        </w:rPr>
        <w:t xml:space="preserve">  </w:t>
      </w:r>
      <w:r w:rsidRPr="0020302D">
        <w:rPr>
          <w:b/>
        </w:rPr>
        <w:t xml:space="preserve">      Image </w:t>
      </w:r>
      <w:r w:rsidR="009F160C">
        <w:rPr>
          <w:b/>
        </w:rPr>
        <w:t>8</w:t>
      </w:r>
      <w:r w:rsidRPr="0020302D">
        <w:rPr>
          <w:b/>
        </w:rPr>
        <w:t xml:space="preserve">                                         </w:t>
      </w:r>
      <w:r w:rsidR="00C12B99">
        <w:rPr>
          <w:b/>
        </w:rPr>
        <w:t xml:space="preserve">      </w:t>
      </w:r>
      <w:r w:rsidRPr="0020302D">
        <w:rPr>
          <w:b/>
        </w:rPr>
        <w:t xml:space="preserve">     Image </w:t>
      </w:r>
      <w:r w:rsidR="009F160C">
        <w:rPr>
          <w:b/>
        </w:rPr>
        <w:t>9</w:t>
      </w:r>
    </w:p>
    <w:p w14:paraId="5E7055E0" w14:textId="6935D05B" w:rsidR="00630CEF" w:rsidRPr="00F15733" w:rsidRDefault="00B16270" w:rsidP="00B26571">
      <w:pPr>
        <w:pStyle w:val="BodyTextFlush"/>
        <w:widowControl w:val="0"/>
        <w:numPr>
          <w:ilvl w:val="4"/>
          <w:numId w:val="11"/>
        </w:numPr>
        <w:spacing w:after="120"/>
      </w:pPr>
      <w:r w:rsidRPr="0020302D">
        <w:t xml:space="preserve">Long </w:t>
      </w:r>
      <w:r w:rsidRPr="0020302D">
        <w:rPr>
          <w:b/>
        </w:rPr>
        <w:t xml:space="preserve">(See </w:t>
      </w:r>
      <w:r w:rsidR="00FD532E" w:rsidRPr="00F15733">
        <w:rPr>
          <w:b/>
        </w:rPr>
        <w:t>Images 10 and 11</w:t>
      </w:r>
      <w:r w:rsidR="006514C9">
        <w:rPr>
          <w:b/>
        </w:rPr>
        <w:t>.</w:t>
      </w:r>
      <w:r w:rsidRPr="00F15733">
        <w:rPr>
          <w:b/>
        </w:rPr>
        <w:t>)</w:t>
      </w:r>
    </w:p>
    <w:p w14:paraId="2CBBE444" w14:textId="756F3076" w:rsidR="00B16270" w:rsidRPr="00F15733" w:rsidRDefault="00704ABA" w:rsidP="00B26571">
      <w:pPr>
        <w:pStyle w:val="BodyTextFlush"/>
        <w:widowControl w:val="0"/>
        <w:numPr>
          <w:ilvl w:val="5"/>
          <w:numId w:val="11"/>
        </w:numPr>
        <w:spacing w:after="120"/>
      </w:pPr>
      <w:r>
        <w:t>Long hair may be c</w:t>
      </w:r>
      <w:r w:rsidR="00B16270" w:rsidRPr="00F15733">
        <w:t>ombed back in a “bun”</w:t>
      </w:r>
      <w:r>
        <w:t>.</w:t>
      </w:r>
    </w:p>
    <w:p w14:paraId="0BEBC01D" w14:textId="77777777" w:rsidR="00B16270" w:rsidRPr="0020302D" w:rsidRDefault="00B16270" w:rsidP="00B26571">
      <w:pPr>
        <w:pStyle w:val="BodyTextFlush"/>
        <w:widowControl w:val="0"/>
        <w:numPr>
          <w:ilvl w:val="5"/>
          <w:numId w:val="11"/>
        </w:numPr>
        <w:spacing w:after="120"/>
      </w:pPr>
      <w:r w:rsidRPr="0020302D">
        <w:t>No decorations shall be worn in the hair.  Hair clips or pins that match the color of the hair may be worn.</w:t>
      </w:r>
    </w:p>
    <w:p w14:paraId="59661FF9" w14:textId="77777777" w:rsidR="00B16270" w:rsidRPr="0020302D" w:rsidRDefault="00B16270" w:rsidP="00B26571">
      <w:pPr>
        <w:pStyle w:val="BodyTextFlush"/>
        <w:widowControl w:val="0"/>
        <w:numPr>
          <w:ilvl w:val="5"/>
          <w:numId w:val="11"/>
        </w:numPr>
        <w:spacing w:after="120"/>
      </w:pPr>
      <w:r w:rsidRPr="0020302D">
        <w:t>Must be combed in a manner that does not</w:t>
      </w:r>
      <w:r w:rsidR="006C64F9" w:rsidRPr="0020302D">
        <w:t xml:space="preserve"> preclude the wearing of the uniform cap</w:t>
      </w:r>
      <w:r w:rsidRPr="0020302D">
        <w:t>.</w:t>
      </w:r>
      <w:r w:rsidR="006C64F9" w:rsidRPr="0020302D">
        <w:t xml:space="preserve"> </w:t>
      </w:r>
    </w:p>
    <w:p w14:paraId="7DA56273" w14:textId="77777777" w:rsidR="0036641D" w:rsidRDefault="00A46EF2" w:rsidP="00A46EF2">
      <w:pPr>
        <w:pStyle w:val="BodyTextFlush"/>
        <w:widowControl w:val="0"/>
      </w:pPr>
      <w:r>
        <w:t xml:space="preserve">                                                                                   </w:t>
      </w:r>
      <w:r w:rsidR="00556DF8">
        <w:rPr>
          <w:noProof/>
        </w:rPr>
        <w:drawing>
          <wp:inline distT="0" distB="0" distL="0" distR="0" wp14:anchorId="22936D23" wp14:editId="07777777">
            <wp:extent cx="1446530" cy="1539433"/>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05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9443" cy="1542533"/>
                    </a:xfrm>
                    <a:prstGeom prst="rect">
                      <a:avLst/>
                    </a:prstGeom>
                    <a:noFill/>
                    <a:ln w="9525">
                      <a:noFill/>
                      <a:miter lim="800000"/>
                      <a:headEnd/>
                      <a:tailEnd/>
                    </a:ln>
                  </pic:spPr>
                </pic:pic>
              </a:graphicData>
            </a:graphic>
          </wp:inline>
        </w:drawing>
      </w:r>
      <w:r w:rsidR="0036641D" w:rsidRPr="0020302D">
        <w:t xml:space="preserve"> </w:t>
      </w:r>
      <w:r>
        <w:t xml:space="preserve">      </w:t>
      </w:r>
      <w:r w:rsidR="0036641D" w:rsidRPr="0020302D">
        <w:t xml:space="preserve">   </w:t>
      </w:r>
      <w:r w:rsidR="00556DF8">
        <w:rPr>
          <w:noProof/>
        </w:rPr>
        <w:drawing>
          <wp:inline distT="0" distB="0" distL="0" distR="0" wp14:anchorId="173E67D3" wp14:editId="07777777">
            <wp:extent cx="1698295" cy="152358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06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702355" cy="1527228"/>
                    </a:xfrm>
                    <a:prstGeom prst="rect">
                      <a:avLst/>
                    </a:prstGeom>
                    <a:noFill/>
                    <a:ln w="9525">
                      <a:noFill/>
                      <a:miter lim="800000"/>
                      <a:headEnd/>
                      <a:tailEnd/>
                    </a:ln>
                  </pic:spPr>
                </pic:pic>
              </a:graphicData>
            </a:graphic>
          </wp:inline>
        </w:drawing>
      </w:r>
    </w:p>
    <w:p w14:paraId="207CF662" w14:textId="77777777" w:rsidR="002827AF" w:rsidRPr="00A46EF2" w:rsidRDefault="00A46EF2" w:rsidP="00A46EF2">
      <w:pPr>
        <w:pStyle w:val="BodyTextFlush"/>
        <w:widowControl w:val="0"/>
        <w:ind w:left="3600"/>
      </w:pPr>
      <w:r>
        <w:rPr>
          <w:b/>
        </w:rPr>
        <w:t xml:space="preserve">             </w:t>
      </w:r>
      <w:r w:rsidR="002827AF" w:rsidRPr="0020302D">
        <w:rPr>
          <w:b/>
        </w:rPr>
        <w:t xml:space="preserve">      </w:t>
      </w:r>
      <w:r>
        <w:rPr>
          <w:b/>
        </w:rPr>
        <w:t xml:space="preserve">    </w:t>
      </w:r>
      <w:r w:rsidR="002827AF" w:rsidRPr="0020302D">
        <w:rPr>
          <w:b/>
        </w:rPr>
        <w:t xml:space="preserve">    Image </w:t>
      </w:r>
      <w:r w:rsidR="009F160C">
        <w:rPr>
          <w:b/>
        </w:rPr>
        <w:t>10</w:t>
      </w:r>
      <w:r w:rsidR="002827AF" w:rsidRPr="0020302D">
        <w:rPr>
          <w:b/>
        </w:rPr>
        <w:t xml:space="preserve">              </w:t>
      </w:r>
      <w:r>
        <w:rPr>
          <w:b/>
        </w:rPr>
        <w:t xml:space="preserve">                      </w:t>
      </w:r>
      <w:r w:rsidR="00C12B99">
        <w:rPr>
          <w:b/>
        </w:rPr>
        <w:t xml:space="preserve">    </w:t>
      </w:r>
      <w:r w:rsidR="002827AF" w:rsidRPr="0020302D">
        <w:rPr>
          <w:b/>
        </w:rPr>
        <w:t xml:space="preserve"> Image 1</w:t>
      </w:r>
      <w:r w:rsidR="009F160C">
        <w:rPr>
          <w:b/>
        </w:rPr>
        <w:t>1</w:t>
      </w:r>
    </w:p>
    <w:p w14:paraId="0D2D9822" w14:textId="26318FC3" w:rsidR="00B90BD2" w:rsidRPr="0020302D" w:rsidRDefault="00D5432A" w:rsidP="00BE637C">
      <w:pPr>
        <w:pStyle w:val="BodyTextFlush"/>
        <w:widowControl w:val="0"/>
        <w:numPr>
          <w:ilvl w:val="4"/>
          <w:numId w:val="11"/>
        </w:numPr>
        <w:spacing w:after="120"/>
      </w:pPr>
      <w:r w:rsidRPr="0020302D">
        <w:t>Hair that is styled or combed forward will be no lower on the forehead than 3/4 of an inch above the high point of the eyebrows.</w:t>
      </w:r>
    </w:p>
    <w:p w14:paraId="239C968C" w14:textId="77777777" w:rsidR="00D5432A" w:rsidRPr="0020302D" w:rsidRDefault="006C64F9" w:rsidP="00B26571">
      <w:pPr>
        <w:pStyle w:val="BodyTextFlush"/>
        <w:widowControl w:val="0"/>
        <w:numPr>
          <w:ilvl w:val="3"/>
          <w:numId w:val="11"/>
        </w:numPr>
        <w:spacing w:after="120"/>
      </w:pPr>
      <w:r w:rsidRPr="0020302D">
        <w:t>Cosmetics.</w:t>
      </w:r>
    </w:p>
    <w:p w14:paraId="2BD886DD" w14:textId="77777777" w:rsidR="00D5432A" w:rsidRPr="00F15733" w:rsidRDefault="006C64F9" w:rsidP="00B26571">
      <w:pPr>
        <w:pStyle w:val="BodyTextFlush"/>
        <w:widowControl w:val="0"/>
        <w:numPr>
          <w:ilvl w:val="4"/>
          <w:numId w:val="11"/>
        </w:numPr>
        <w:spacing w:after="120"/>
      </w:pPr>
      <w:r w:rsidRPr="0020302D">
        <w:t xml:space="preserve">Cosmetics, if worn, shall be subdued and blended to match the natural </w:t>
      </w:r>
      <w:r w:rsidRPr="00F15733">
        <w:lastRenderedPageBreak/>
        <w:t>skin color of the individual</w:t>
      </w:r>
      <w:r w:rsidR="00D5432A" w:rsidRPr="00F15733">
        <w:t>.</w:t>
      </w:r>
    </w:p>
    <w:p w14:paraId="6B0346D7" w14:textId="2A0ACB58" w:rsidR="00D5432A" w:rsidRPr="00F15733" w:rsidRDefault="006C64F9" w:rsidP="00B26571">
      <w:pPr>
        <w:pStyle w:val="BodyTextFlush"/>
        <w:widowControl w:val="0"/>
        <w:numPr>
          <w:ilvl w:val="4"/>
          <w:numId w:val="11"/>
        </w:numPr>
        <w:spacing w:after="120"/>
      </w:pPr>
      <w:r w:rsidRPr="00F15733">
        <w:t>False eyelashes are prohibited</w:t>
      </w:r>
      <w:r w:rsidR="00E3617E" w:rsidRPr="00F15733">
        <w:t>.</w:t>
      </w:r>
    </w:p>
    <w:p w14:paraId="6B5489A4" w14:textId="77777777" w:rsidR="00CA0FB6" w:rsidRDefault="006C64F9" w:rsidP="00CA0FB6">
      <w:pPr>
        <w:pStyle w:val="BodyTextFlush"/>
        <w:widowControl w:val="0"/>
        <w:numPr>
          <w:ilvl w:val="4"/>
          <w:numId w:val="11"/>
        </w:numPr>
        <w:spacing w:after="120"/>
      </w:pPr>
      <w:r w:rsidRPr="00F15733">
        <w:t xml:space="preserve">No </w:t>
      </w:r>
      <w:r w:rsidR="00CC39BC" w:rsidRPr="00F15733">
        <w:t>lipstick</w:t>
      </w:r>
      <w:r w:rsidRPr="00F15733">
        <w:t>.</w:t>
      </w:r>
    </w:p>
    <w:p w14:paraId="22E98E7F" w14:textId="55B3BC88" w:rsidR="00C00155" w:rsidRPr="00F15733" w:rsidRDefault="00C00155" w:rsidP="00CA0FB6">
      <w:pPr>
        <w:pStyle w:val="BodyTextFlush"/>
        <w:widowControl w:val="0"/>
        <w:numPr>
          <w:ilvl w:val="4"/>
          <w:numId w:val="11"/>
        </w:numPr>
        <w:spacing w:after="120"/>
      </w:pPr>
      <w:r w:rsidRPr="00F15733">
        <w:t>Clear lip balm is acceptable</w:t>
      </w:r>
    </w:p>
    <w:p w14:paraId="307E05F0" w14:textId="77777777" w:rsidR="00B31A60" w:rsidRPr="00F15733" w:rsidRDefault="001D0B17" w:rsidP="00B26571">
      <w:pPr>
        <w:pStyle w:val="BodyTextFlush"/>
        <w:widowControl w:val="0"/>
        <w:numPr>
          <w:ilvl w:val="3"/>
          <w:numId w:val="11"/>
        </w:numPr>
        <w:spacing w:after="120"/>
      </w:pPr>
      <w:r w:rsidRPr="00F15733">
        <w:t>Additional clothing</w:t>
      </w:r>
    </w:p>
    <w:p w14:paraId="648E15A2" w14:textId="77777777" w:rsidR="00B31A60" w:rsidRPr="00F15733" w:rsidRDefault="006C64F9" w:rsidP="00B26571">
      <w:pPr>
        <w:pStyle w:val="BodyTextFlush"/>
        <w:widowControl w:val="0"/>
        <w:numPr>
          <w:ilvl w:val="4"/>
          <w:numId w:val="11"/>
        </w:numPr>
        <w:spacing w:after="120"/>
      </w:pPr>
      <w:r w:rsidRPr="00F15733">
        <w:t>Brassieres shall be worn at all times during training and will provide adequate support.</w:t>
      </w:r>
    </w:p>
    <w:p w14:paraId="26344168" w14:textId="77777777" w:rsidR="00926F5C" w:rsidRPr="00F15733" w:rsidRDefault="00B31A60" w:rsidP="00B26571">
      <w:pPr>
        <w:pStyle w:val="BodyTextFlush"/>
        <w:widowControl w:val="0"/>
        <w:numPr>
          <w:ilvl w:val="4"/>
          <w:numId w:val="11"/>
        </w:numPr>
        <w:spacing w:after="120"/>
      </w:pPr>
      <w:r w:rsidRPr="00F15733">
        <w:t>P</w:t>
      </w:r>
      <w:r w:rsidR="006C64F9" w:rsidRPr="00F15733">
        <w:t>urses are not authorized to be carried except while in civilian</w:t>
      </w:r>
      <w:r w:rsidR="00926F5C" w:rsidRPr="00F15733">
        <w:t xml:space="preserve"> </w:t>
      </w:r>
      <w:r w:rsidR="006C64F9" w:rsidRPr="00F15733">
        <w:t>attire.</w:t>
      </w:r>
      <w:r w:rsidR="00926F5C" w:rsidRPr="00F15733">
        <w:t xml:space="preserve"> </w:t>
      </w:r>
    </w:p>
    <w:p w14:paraId="3D3F20E5" w14:textId="10CA50F7" w:rsidR="00835D6F" w:rsidRPr="00F15733" w:rsidRDefault="00835D6F" w:rsidP="00F30098">
      <w:pPr>
        <w:pStyle w:val="BodyTextFlush"/>
        <w:widowControl w:val="0"/>
        <w:spacing w:after="120"/>
        <w:ind w:firstLine="720"/>
      </w:pPr>
      <w:r w:rsidRPr="00F15733">
        <w:t>Special Accommodations</w:t>
      </w:r>
      <w:r w:rsidR="00BB6A02">
        <w:t xml:space="preserve"> - Sikh</w:t>
      </w:r>
    </w:p>
    <w:p w14:paraId="67EA979F" w14:textId="36DA1D7B" w:rsidR="00835D6F" w:rsidRDefault="00E3617E" w:rsidP="00CA0FB6">
      <w:pPr>
        <w:pStyle w:val="BodyTextFlush"/>
        <w:widowControl w:val="0"/>
        <w:spacing w:after="120"/>
        <w:ind w:left="720"/>
      </w:pPr>
      <w:r w:rsidRPr="00F15733">
        <w:t>Any C</w:t>
      </w:r>
      <w:r w:rsidR="00835D6F" w:rsidRPr="00F15733">
        <w:t>adet requesting special accommodations must notify the Lead Academy Coordin</w:t>
      </w:r>
      <w:r w:rsidRPr="00F15733">
        <w:t>ator prior to the start of the A</w:t>
      </w:r>
      <w:r w:rsidR="00CA0FB6">
        <w:t>cademy.</w:t>
      </w:r>
    </w:p>
    <w:p w14:paraId="75305ADE" w14:textId="77777777" w:rsidR="00CA0FB6" w:rsidRDefault="00CA0FB6" w:rsidP="00CA0FB6">
      <w:pPr>
        <w:pStyle w:val="BodyTextFlush"/>
        <w:widowControl w:val="0"/>
        <w:numPr>
          <w:ilvl w:val="2"/>
          <w:numId w:val="13"/>
        </w:numPr>
        <w:spacing w:after="120"/>
      </w:pPr>
      <w:r>
        <w:t xml:space="preserve">Sikh:  </w:t>
      </w:r>
      <w:r w:rsidR="00835D6F" w:rsidRPr="00F15733">
        <w:t xml:space="preserve">A Baptized Sikh needs to wear 5 kakars, also known as “5 K’s”. </w:t>
      </w:r>
    </w:p>
    <w:p w14:paraId="41FE2437" w14:textId="55A4608D" w:rsidR="00835D6F" w:rsidRPr="00F15733" w:rsidRDefault="00835D6F" w:rsidP="00CA0FB6">
      <w:pPr>
        <w:pStyle w:val="BodyTextFlush"/>
        <w:widowControl w:val="0"/>
        <w:numPr>
          <w:ilvl w:val="2"/>
          <w:numId w:val="13"/>
        </w:numPr>
        <w:spacing w:after="120"/>
      </w:pPr>
      <w:r w:rsidRPr="00F15733">
        <w:t>They are Kesh, unshorn or</w:t>
      </w:r>
      <w:r w:rsidR="00CA0FB6">
        <w:t xml:space="preserve"> uncut hair covered by a turban; Kara, small bracelet;</w:t>
      </w:r>
      <w:r w:rsidRPr="00F15733">
        <w:t xml:space="preserve"> Kirpan, </w:t>
      </w:r>
      <w:r w:rsidR="00CA0FB6">
        <w:t>small religious sheathed dagger;</w:t>
      </w:r>
      <w:r w:rsidRPr="00F15733">
        <w:t xml:space="preserve"> Kanga, a small wooden comb tucked in hair</w:t>
      </w:r>
      <w:r w:rsidR="00CA0FB6">
        <w:t>;</w:t>
      </w:r>
      <w:r w:rsidRPr="00F15733">
        <w:t xml:space="preserve"> and Kachera, undergarment.</w:t>
      </w:r>
    </w:p>
    <w:p w14:paraId="6D6C8F15" w14:textId="145A82FB" w:rsidR="00835D6F" w:rsidRPr="00F15733" w:rsidRDefault="00835D6F" w:rsidP="00B26571">
      <w:pPr>
        <w:pStyle w:val="BodyTextFlush"/>
        <w:widowControl w:val="0"/>
        <w:numPr>
          <w:ilvl w:val="3"/>
          <w:numId w:val="13"/>
        </w:numPr>
        <w:spacing w:after="120"/>
      </w:pPr>
      <w:r w:rsidRPr="00F15733">
        <w:t xml:space="preserve">Headgear: </w:t>
      </w:r>
      <w:r w:rsidR="000F6570">
        <w:t xml:space="preserve"> T</w:t>
      </w:r>
      <w:r w:rsidR="003E43E4">
        <w:t>he C</w:t>
      </w:r>
      <w:r w:rsidRPr="00F15733">
        <w:t xml:space="preserve">adet will be allowed to wear a Turban.  </w:t>
      </w:r>
      <w:r w:rsidR="009A0BDB" w:rsidRPr="00F15733">
        <w:rPr>
          <w:b/>
        </w:rPr>
        <w:t>(Image 1</w:t>
      </w:r>
      <w:r w:rsidR="004E0630" w:rsidRPr="00F15733">
        <w:rPr>
          <w:b/>
        </w:rPr>
        <w:t>2</w:t>
      </w:r>
      <w:r w:rsidR="009A0BDB" w:rsidRPr="00F15733">
        <w:rPr>
          <w:b/>
        </w:rPr>
        <w:t>)</w:t>
      </w:r>
    </w:p>
    <w:p w14:paraId="3042B2A3" w14:textId="00E605FB" w:rsidR="00835D6F" w:rsidRPr="00F15733" w:rsidRDefault="00835D6F" w:rsidP="00B26571">
      <w:pPr>
        <w:pStyle w:val="BodyTextFlush"/>
        <w:widowControl w:val="0"/>
        <w:numPr>
          <w:ilvl w:val="4"/>
          <w:numId w:val="13"/>
        </w:numPr>
        <w:spacing w:after="120"/>
      </w:pPr>
      <w:r w:rsidRPr="00F15733">
        <w:t>The Turban must be tight fitting (difficult to remove in a combat situation)</w:t>
      </w:r>
      <w:r w:rsidR="00E3617E" w:rsidRPr="00F15733">
        <w:t>.</w:t>
      </w:r>
      <w:r w:rsidRPr="00F15733">
        <w:t xml:space="preserve"> </w:t>
      </w:r>
    </w:p>
    <w:p w14:paraId="4C381D66" w14:textId="30BEA6A9" w:rsidR="00835D6F" w:rsidRPr="00F15733" w:rsidRDefault="00835D6F" w:rsidP="00B26571">
      <w:pPr>
        <w:pStyle w:val="BodyTextFlush"/>
        <w:widowControl w:val="0"/>
        <w:numPr>
          <w:ilvl w:val="4"/>
          <w:numId w:val="13"/>
        </w:numPr>
        <w:spacing w:after="120"/>
      </w:pPr>
      <w:r w:rsidRPr="0020302D">
        <w:t>The Turban w</w:t>
      </w:r>
      <w:r w:rsidR="00E3617E">
        <w:t xml:space="preserve">ill be black in color with </w:t>
      </w:r>
      <w:r w:rsidR="00E3617E" w:rsidRPr="00F15733">
        <w:t>the A</w:t>
      </w:r>
      <w:r w:rsidRPr="00F15733">
        <w:t>cademy</w:t>
      </w:r>
      <w:r w:rsidR="00E3617E" w:rsidRPr="00F15733">
        <w:t xml:space="preserve"> logo sewn on a black ribbon;</w:t>
      </w:r>
      <w:r w:rsidRPr="00F15733">
        <w:t xml:space="preserve"> the logo will face front. </w:t>
      </w:r>
    </w:p>
    <w:p w14:paraId="628448BF" w14:textId="398DC389" w:rsidR="00835D6F" w:rsidRPr="00F15733" w:rsidRDefault="00835D6F" w:rsidP="00B26571">
      <w:pPr>
        <w:widowControl w:val="0"/>
        <w:numPr>
          <w:ilvl w:val="4"/>
          <w:numId w:val="13"/>
        </w:numPr>
        <w:spacing w:after="120"/>
      </w:pPr>
      <w:r w:rsidRPr="00F15733">
        <w:t xml:space="preserve">On training days with scheduled physical fitness and/or arrest and </w:t>
      </w:r>
      <w:r w:rsidR="00CC39BC" w:rsidRPr="00F15733">
        <w:t>control</w:t>
      </w:r>
      <w:r w:rsidRPr="00F15733">
        <w:t xml:space="preserve"> training</w:t>
      </w:r>
      <w:r w:rsidR="00E3617E" w:rsidRPr="00F15733">
        <w:t>, the C</w:t>
      </w:r>
      <w:r w:rsidRPr="00F15733">
        <w:t xml:space="preserve">adet </w:t>
      </w:r>
      <w:r w:rsidR="00C14F7F" w:rsidRPr="00F15733">
        <w:t>can</w:t>
      </w:r>
      <w:r w:rsidRPr="00F15733">
        <w:t xml:space="preserve"> </w:t>
      </w:r>
      <w:r w:rsidR="000F6570">
        <w:t xml:space="preserve">wear </w:t>
      </w:r>
      <w:r w:rsidRPr="00F15733">
        <w:t>a Patka in place of the Turban.</w:t>
      </w:r>
      <w:r w:rsidR="004E0630" w:rsidRPr="00F15733">
        <w:t xml:space="preserve"> </w:t>
      </w:r>
      <w:r w:rsidR="004E0630" w:rsidRPr="00F15733">
        <w:rPr>
          <w:b/>
        </w:rPr>
        <w:t>(Images 13 and 14</w:t>
      </w:r>
      <w:r w:rsidR="00E3617E" w:rsidRPr="00F15733">
        <w:rPr>
          <w:b/>
        </w:rPr>
        <w:t>)</w:t>
      </w:r>
    </w:p>
    <w:p w14:paraId="7A81B93F" w14:textId="6210AD14" w:rsidR="00835D6F" w:rsidRPr="00F15733" w:rsidRDefault="00835D6F" w:rsidP="00B26571">
      <w:pPr>
        <w:pStyle w:val="BodyTextFlush"/>
        <w:widowControl w:val="0"/>
        <w:numPr>
          <w:ilvl w:val="4"/>
          <w:numId w:val="13"/>
        </w:numPr>
        <w:spacing w:after="120"/>
      </w:pPr>
      <w:r w:rsidRPr="00F15733">
        <w:t xml:space="preserve">The Patka </w:t>
      </w:r>
      <w:r w:rsidR="00E3617E" w:rsidRPr="00F15733">
        <w:t>will be black in color with no A</w:t>
      </w:r>
      <w:r w:rsidRPr="00F15733">
        <w:t>cademy logo.</w:t>
      </w:r>
    </w:p>
    <w:p w14:paraId="6534C7B8" w14:textId="77777777" w:rsidR="004E0630" w:rsidRDefault="004E0630" w:rsidP="004E0630">
      <w:pPr>
        <w:pStyle w:val="BodyTextFlush"/>
        <w:widowControl w:val="0"/>
        <w:spacing w:after="120"/>
      </w:pPr>
      <w:r>
        <w:t xml:space="preserve">                                   </w:t>
      </w:r>
      <w:r>
        <w:rPr>
          <w:noProof/>
        </w:rPr>
        <w:drawing>
          <wp:inline distT="0" distB="0" distL="0" distR="0" wp14:anchorId="401EBAE9" wp14:editId="75F55355">
            <wp:extent cx="1314450" cy="152187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07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14450" cy="1521870"/>
                    </a:xfrm>
                    <a:prstGeom prst="rect">
                      <a:avLst/>
                    </a:prstGeom>
                    <a:noFill/>
                    <a:ln w="9525">
                      <a:noFill/>
                      <a:miter lim="800000"/>
                      <a:headEnd/>
                      <a:tailEnd/>
                    </a:ln>
                  </pic:spPr>
                </pic:pic>
              </a:graphicData>
            </a:graphic>
          </wp:inline>
        </w:drawing>
      </w:r>
      <w:r>
        <w:t xml:space="preserve">       </w:t>
      </w:r>
      <w:r>
        <w:rPr>
          <w:noProof/>
        </w:rPr>
        <w:drawing>
          <wp:inline distT="0" distB="0" distL="0" distR="0" wp14:anchorId="0F4AC4BC" wp14:editId="07777777">
            <wp:extent cx="1149521" cy="1515672"/>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cademy 5-17-16 08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4456" cy="1535364"/>
                    </a:xfrm>
                    <a:prstGeom prst="rect">
                      <a:avLst/>
                    </a:prstGeom>
                  </pic:spPr>
                </pic:pic>
              </a:graphicData>
            </a:graphic>
          </wp:inline>
        </w:drawing>
      </w:r>
      <w:r>
        <w:t xml:space="preserve">      </w:t>
      </w:r>
      <w:r>
        <w:rPr>
          <w:noProof/>
        </w:rPr>
        <w:drawing>
          <wp:inline distT="0" distB="0" distL="0" distR="0" wp14:anchorId="11DE7783" wp14:editId="07777777">
            <wp:extent cx="2177114" cy="14573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Academy 5-17-16 09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7114" cy="1457325"/>
                    </a:xfrm>
                    <a:prstGeom prst="rect">
                      <a:avLst/>
                    </a:prstGeom>
                  </pic:spPr>
                </pic:pic>
              </a:graphicData>
            </a:graphic>
          </wp:inline>
        </w:drawing>
      </w:r>
    </w:p>
    <w:p w14:paraId="0B1F54F2" w14:textId="7F0164A8" w:rsidR="004E0630" w:rsidRDefault="004E0630" w:rsidP="003E43E4">
      <w:pPr>
        <w:pStyle w:val="BodyTextFlush"/>
        <w:widowControl w:val="0"/>
        <w:spacing w:after="120"/>
      </w:pPr>
      <w:r>
        <w:t xml:space="preserve">                                              Image 12                                 Image 13                                       </w:t>
      </w:r>
      <w:r w:rsidR="003E43E4">
        <w:t>Image 14</w:t>
      </w:r>
    </w:p>
    <w:p w14:paraId="737F850D" w14:textId="4EE792B4" w:rsidR="00284F16" w:rsidRDefault="00284F16" w:rsidP="003E43E4">
      <w:pPr>
        <w:pStyle w:val="BodyTextFlush"/>
        <w:widowControl w:val="0"/>
        <w:spacing w:after="120"/>
      </w:pPr>
    </w:p>
    <w:p w14:paraId="24F3E686" w14:textId="23FDFBB3" w:rsidR="00284F16" w:rsidRDefault="00284F16" w:rsidP="003E43E4">
      <w:pPr>
        <w:pStyle w:val="BodyTextFlush"/>
        <w:widowControl w:val="0"/>
        <w:spacing w:after="120"/>
      </w:pPr>
    </w:p>
    <w:p w14:paraId="61ADBC2C" w14:textId="6595267D" w:rsidR="00284F16" w:rsidRDefault="00284F16" w:rsidP="003E43E4">
      <w:pPr>
        <w:pStyle w:val="BodyTextFlush"/>
        <w:widowControl w:val="0"/>
        <w:spacing w:after="120"/>
      </w:pPr>
    </w:p>
    <w:p w14:paraId="25F27F20" w14:textId="0389565D" w:rsidR="00284F16" w:rsidRDefault="00284F16" w:rsidP="003E43E4">
      <w:pPr>
        <w:pStyle w:val="BodyTextFlush"/>
        <w:widowControl w:val="0"/>
        <w:spacing w:after="120"/>
      </w:pPr>
    </w:p>
    <w:p w14:paraId="46C2E109" w14:textId="01CBD2CF" w:rsidR="00284F16" w:rsidRDefault="00284F16" w:rsidP="003E43E4">
      <w:pPr>
        <w:pStyle w:val="BodyTextFlush"/>
        <w:widowControl w:val="0"/>
        <w:spacing w:after="120"/>
      </w:pPr>
    </w:p>
    <w:p w14:paraId="03630AC5" w14:textId="20B17A70" w:rsidR="00284F16" w:rsidRDefault="00284F16" w:rsidP="003E43E4">
      <w:pPr>
        <w:pStyle w:val="BodyTextFlush"/>
        <w:widowControl w:val="0"/>
        <w:spacing w:after="120"/>
      </w:pPr>
    </w:p>
    <w:p w14:paraId="53B2E038" w14:textId="0354C1D9" w:rsidR="00284F16" w:rsidRDefault="00284F16" w:rsidP="003E43E4">
      <w:pPr>
        <w:pStyle w:val="BodyTextFlush"/>
        <w:widowControl w:val="0"/>
        <w:spacing w:after="120"/>
      </w:pPr>
    </w:p>
    <w:p w14:paraId="659D4951" w14:textId="4F718CA0" w:rsidR="00284F16" w:rsidRDefault="00284F16" w:rsidP="003E43E4">
      <w:pPr>
        <w:pStyle w:val="BodyTextFlush"/>
        <w:widowControl w:val="0"/>
        <w:spacing w:after="120"/>
      </w:pPr>
    </w:p>
    <w:p w14:paraId="522CA925" w14:textId="3F16E53F" w:rsidR="00284F16" w:rsidRDefault="00284F16" w:rsidP="003E43E4">
      <w:pPr>
        <w:pStyle w:val="BodyTextFlush"/>
        <w:widowControl w:val="0"/>
        <w:spacing w:after="120"/>
      </w:pPr>
    </w:p>
    <w:p w14:paraId="6C657461" w14:textId="54FA0B97" w:rsidR="00284F16" w:rsidRDefault="00284F16" w:rsidP="003E43E4">
      <w:pPr>
        <w:pStyle w:val="BodyTextFlush"/>
        <w:widowControl w:val="0"/>
        <w:spacing w:after="120"/>
      </w:pPr>
    </w:p>
    <w:p w14:paraId="179B9246" w14:textId="2DB3273F" w:rsidR="00284F16" w:rsidRDefault="00284F16" w:rsidP="003E43E4">
      <w:pPr>
        <w:pStyle w:val="BodyTextFlush"/>
        <w:widowControl w:val="0"/>
        <w:spacing w:after="120"/>
      </w:pPr>
    </w:p>
    <w:p w14:paraId="4CF57666" w14:textId="77777777" w:rsidR="00284F16" w:rsidRPr="0020302D" w:rsidRDefault="00284F16" w:rsidP="003E43E4">
      <w:pPr>
        <w:pStyle w:val="BodyTextFlush"/>
        <w:widowControl w:val="0"/>
        <w:spacing w:after="120"/>
      </w:pPr>
    </w:p>
    <w:p w14:paraId="5E10A75B" w14:textId="1C192E00" w:rsidR="00835D6F" w:rsidRPr="00F15733" w:rsidRDefault="0010204B" w:rsidP="00B26571">
      <w:pPr>
        <w:pStyle w:val="BodyTextFlush"/>
        <w:widowControl w:val="0"/>
        <w:numPr>
          <w:ilvl w:val="3"/>
          <w:numId w:val="13"/>
        </w:numPr>
        <w:spacing w:after="120"/>
      </w:pPr>
      <w:r>
        <w:t>Facial hair:</w:t>
      </w:r>
      <w:r w:rsidR="00F15733">
        <w:t xml:space="preserve">  T</w:t>
      </w:r>
      <w:r>
        <w:t xml:space="preserve">he </w:t>
      </w:r>
      <w:r w:rsidRPr="00F15733">
        <w:t>C</w:t>
      </w:r>
      <w:r w:rsidR="00835D6F" w:rsidRPr="00F15733">
        <w:t>adet will be allowed to keep his beard; the beard must be secured tight to the face, gelled in a manner not to prohibit the sealing of a gas mask.</w:t>
      </w:r>
      <w:r w:rsidR="004E0630" w:rsidRPr="00F15733">
        <w:t xml:space="preserve"> </w:t>
      </w:r>
      <w:r w:rsidR="004E0630" w:rsidRPr="00F15733">
        <w:rPr>
          <w:b/>
        </w:rPr>
        <w:t>(Image 12</w:t>
      </w:r>
      <w:r w:rsidR="009A0BDB" w:rsidRPr="00F15733">
        <w:rPr>
          <w:b/>
        </w:rPr>
        <w:t>)</w:t>
      </w:r>
    </w:p>
    <w:p w14:paraId="7A3CD6BE" w14:textId="068F85FB" w:rsidR="00835D6F" w:rsidRPr="00F15733" w:rsidRDefault="0010204B" w:rsidP="00B26571">
      <w:pPr>
        <w:pStyle w:val="BodyTextFlush"/>
        <w:widowControl w:val="0"/>
        <w:numPr>
          <w:ilvl w:val="3"/>
          <w:numId w:val="13"/>
        </w:numPr>
        <w:spacing w:after="120"/>
      </w:pPr>
      <w:r w:rsidRPr="00F15733">
        <w:t xml:space="preserve">Kirpan: </w:t>
      </w:r>
      <w:r w:rsidR="00F15733">
        <w:t xml:space="preserve"> T</w:t>
      </w:r>
      <w:r w:rsidRPr="00F15733">
        <w:t>he C</w:t>
      </w:r>
      <w:r w:rsidR="00835D6F" w:rsidRPr="00F15733">
        <w:t xml:space="preserve">adet can carry the </w:t>
      </w:r>
      <w:r w:rsidR="00F15733">
        <w:t>K</w:t>
      </w:r>
      <w:r w:rsidR="00835D6F" w:rsidRPr="00F15733">
        <w:t xml:space="preserve">irpan in a concealed manner underneath the uniform shirt.  The </w:t>
      </w:r>
      <w:r w:rsidR="00F15733">
        <w:t>K</w:t>
      </w:r>
      <w:r w:rsidR="00835D6F" w:rsidRPr="00F15733">
        <w:t xml:space="preserve">irpan must always be sheathed and when sheathed have a </w:t>
      </w:r>
      <w:r w:rsidR="00986ECA" w:rsidRPr="00F15733">
        <w:t xml:space="preserve">total length of no longer than </w:t>
      </w:r>
      <w:r w:rsidR="00CC39BC" w:rsidRPr="00F15733">
        <w:t>two</w:t>
      </w:r>
      <w:r w:rsidR="00835D6F" w:rsidRPr="00F15733">
        <w:t xml:space="preserve"> inches.</w:t>
      </w:r>
      <w:r w:rsidR="009A0BDB" w:rsidRPr="00F15733">
        <w:t xml:space="preserve"> </w:t>
      </w:r>
      <w:r w:rsidR="009A0BDB" w:rsidRPr="00F15733">
        <w:rPr>
          <w:b/>
        </w:rPr>
        <w:t>(Images 1</w:t>
      </w:r>
      <w:r w:rsidR="004E0630" w:rsidRPr="00F15733">
        <w:rPr>
          <w:b/>
        </w:rPr>
        <w:t>5</w:t>
      </w:r>
      <w:r w:rsidR="009A0BDB" w:rsidRPr="00F15733">
        <w:rPr>
          <w:b/>
        </w:rPr>
        <w:t xml:space="preserve"> and 1</w:t>
      </w:r>
      <w:r w:rsidR="004E0630" w:rsidRPr="00F15733">
        <w:rPr>
          <w:b/>
        </w:rPr>
        <w:t>6</w:t>
      </w:r>
      <w:r w:rsidR="009A0BDB" w:rsidRPr="00F15733">
        <w:t>)</w:t>
      </w:r>
    </w:p>
    <w:p w14:paraId="397E6B1A" w14:textId="4CF6574E" w:rsidR="009B5B85" w:rsidRPr="00F15733" w:rsidRDefault="00835D6F" w:rsidP="00B26571">
      <w:pPr>
        <w:pStyle w:val="BodyTextFlush"/>
        <w:widowControl w:val="0"/>
        <w:numPr>
          <w:ilvl w:val="3"/>
          <w:numId w:val="13"/>
        </w:numPr>
        <w:spacing w:after="120"/>
      </w:pPr>
      <w:r w:rsidRPr="00F15733">
        <w:t xml:space="preserve">Kara: </w:t>
      </w:r>
      <w:r w:rsidR="0010204B" w:rsidRPr="00F15733">
        <w:t>The C</w:t>
      </w:r>
      <w:r w:rsidRPr="00F15733">
        <w:t>adet will be allowed to wear his/her Kara (limited to one on each wrist). The Kara(s) can be no wider than ½ inch.</w:t>
      </w:r>
      <w:r w:rsidR="009A0BDB" w:rsidRPr="00F15733">
        <w:t xml:space="preserve"> </w:t>
      </w:r>
      <w:r w:rsidR="009A0BDB" w:rsidRPr="00F15733">
        <w:rPr>
          <w:b/>
        </w:rPr>
        <w:t>(Image 1</w:t>
      </w:r>
      <w:r w:rsidR="004E0630" w:rsidRPr="00F15733">
        <w:rPr>
          <w:b/>
        </w:rPr>
        <w:t>7</w:t>
      </w:r>
      <w:r w:rsidR="009A0BDB" w:rsidRPr="00F15733">
        <w:t>)</w:t>
      </w:r>
    </w:p>
    <w:p w14:paraId="5BDE4262" w14:textId="32E6C5FE" w:rsidR="003E43E4" w:rsidRDefault="00FB3ED1" w:rsidP="00284F16">
      <w:pPr>
        <w:pStyle w:val="BodyTextFlush"/>
        <w:widowControl w:val="0"/>
        <w:numPr>
          <w:ilvl w:val="3"/>
          <w:numId w:val="13"/>
        </w:numPr>
        <w:spacing w:after="120"/>
      </w:pPr>
      <w:r w:rsidRPr="00F15733">
        <w:t>The C</w:t>
      </w:r>
      <w:r w:rsidR="00835D6F" w:rsidRPr="00F15733">
        <w:t>adet will be allowed to wear the Kanga and Kachera</w:t>
      </w:r>
      <w:r w:rsidR="00835D6F" w:rsidRPr="0020302D">
        <w:t xml:space="preserve"> as required by his/her religious beliefs.</w:t>
      </w:r>
      <w:r w:rsidR="009B5B85" w:rsidRPr="0020302D">
        <w:t xml:space="preserve"> </w:t>
      </w:r>
    </w:p>
    <w:p w14:paraId="56287793" w14:textId="77777777" w:rsidR="003E43E4" w:rsidRDefault="003E43E4" w:rsidP="00556DF8">
      <w:pPr>
        <w:pStyle w:val="BodyTextFlush"/>
        <w:widowControl w:val="0"/>
        <w:spacing w:after="120"/>
        <w:ind w:left="2160"/>
      </w:pPr>
    </w:p>
    <w:p w14:paraId="2BAD5475" w14:textId="790BD648" w:rsidR="00556DF8" w:rsidRPr="0020302D" w:rsidRDefault="009F160C" w:rsidP="00556DF8">
      <w:pPr>
        <w:pStyle w:val="BodyTextFlush"/>
        <w:widowControl w:val="0"/>
        <w:spacing w:after="120"/>
        <w:ind w:left="2160"/>
      </w:pPr>
      <w:r>
        <w:rPr>
          <w:noProof/>
        </w:rPr>
        <w:drawing>
          <wp:anchor distT="0" distB="0" distL="114300" distR="114300" simplePos="0" relativeHeight="251677696" behindDoc="0" locked="0" layoutInCell="1" allowOverlap="1" wp14:anchorId="7BC43CF9" wp14:editId="5E477132">
            <wp:simplePos x="0" y="0"/>
            <wp:positionH relativeFrom="column">
              <wp:posOffset>4840605</wp:posOffset>
            </wp:positionH>
            <wp:positionV relativeFrom="paragraph">
              <wp:posOffset>143510</wp:posOffset>
            </wp:positionV>
            <wp:extent cx="1209675" cy="1561472"/>
            <wp:effectExtent l="0" t="0" r="0" b="63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G_107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09675" cy="156147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143A117" w14:textId="77777777" w:rsidR="009A0BDB" w:rsidRPr="0020302D" w:rsidRDefault="00A46EF2" w:rsidP="00A46EF2">
      <w:pPr>
        <w:pStyle w:val="BodyTextFlush"/>
        <w:widowControl w:val="0"/>
        <w:jc w:val="left"/>
      </w:pPr>
      <w:r>
        <w:rPr>
          <w:noProof/>
        </w:rPr>
        <w:drawing>
          <wp:anchor distT="0" distB="0" distL="114300" distR="114300" simplePos="0" relativeHeight="251675648" behindDoc="1" locked="0" layoutInCell="1" allowOverlap="1" wp14:anchorId="445080DD" wp14:editId="5F6C8589">
            <wp:simplePos x="0" y="0"/>
            <wp:positionH relativeFrom="column">
              <wp:posOffset>3459480</wp:posOffset>
            </wp:positionH>
            <wp:positionV relativeFrom="paragraph">
              <wp:posOffset>14605</wp:posOffset>
            </wp:positionV>
            <wp:extent cx="1290955" cy="1506220"/>
            <wp:effectExtent l="0" t="0" r="4445" b="0"/>
            <wp:wrapTight wrapText="bothSides">
              <wp:wrapPolygon edited="0">
                <wp:start x="0" y="0"/>
                <wp:lineTo x="0" y="21309"/>
                <wp:lineTo x="21356" y="21309"/>
                <wp:lineTo x="2135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G_1080"/>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290955" cy="1506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614BBE25" wp14:editId="31CA886E">
            <wp:simplePos x="0" y="0"/>
            <wp:positionH relativeFrom="column">
              <wp:posOffset>1564051</wp:posOffset>
            </wp:positionH>
            <wp:positionV relativeFrom="paragraph">
              <wp:posOffset>5715</wp:posOffset>
            </wp:positionV>
            <wp:extent cx="1708328" cy="1511935"/>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G_1076"/>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717542" cy="1520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845FE">
        <w:t xml:space="preserve">    </w:t>
      </w:r>
      <w:r w:rsidR="005126AA" w:rsidRPr="0020302D">
        <w:t xml:space="preserve"> </w:t>
      </w:r>
      <w:r w:rsidR="009A0BDB" w:rsidRPr="0020302D">
        <w:t xml:space="preserve"> </w:t>
      </w:r>
      <w:r w:rsidR="007845FE">
        <w:t xml:space="preserve"> </w:t>
      </w:r>
    </w:p>
    <w:p w14:paraId="655B4B2E" w14:textId="77777777" w:rsidR="004E0630" w:rsidRDefault="007845FE" w:rsidP="006600C7">
      <w:pPr>
        <w:pStyle w:val="BodyTextFlush"/>
        <w:widowControl w:val="0"/>
        <w:spacing w:after="120"/>
      </w:pPr>
      <w:r>
        <w:t xml:space="preserve">          </w:t>
      </w:r>
      <w:r w:rsidR="005126AA" w:rsidRPr="0020302D">
        <w:t xml:space="preserve">  </w:t>
      </w:r>
    </w:p>
    <w:p w14:paraId="38FDE51D" w14:textId="77777777" w:rsidR="004E0630" w:rsidRDefault="004E0630" w:rsidP="006600C7">
      <w:pPr>
        <w:pStyle w:val="BodyTextFlush"/>
        <w:widowControl w:val="0"/>
        <w:spacing w:after="120"/>
      </w:pPr>
    </w:p>
    <w:p w14:paraId="2D360F78" w14:textId="77777777" w:rsidR="004E0630" w:rsidRDefault="004E0630" w:rsidP="006600C7">
      <w:pPr>
        <w:pStyle w:val="BodyTextFlush"/>
        <w:widowControl w:val="0"/>
        <w:spacing w:after="120"/>
      </w:pPr>
    </w:p>
    <w:p w14:paraId="78EC220F" w14:textId="77777777" w:rsidR="004E0630" w:rsidRDefault="004E0630" w:rsidP="006600C7">
      <w:pPr>
        <w:pStyle w:val="BodyTextFlush"/>
        <w:widowControl w:val="0"/>
        <w:spacing w:after="120"/>
      </w:pPr>
    </w:p>
    <w:p w14:paraId="4752D2B2" w14:textId="77777777" w:rsidR="004E0630" w:rsidRDefault="004E0630" w:rsidP="006600C7">
      <w:pPr>
        <w:pStyle w:val="BodyTextFlush"/>
        <w:widowControl w:val="0"/>
        <w:spacing w:after="120"/>
      </w:pPr>
    </w:p>
    <w:p w14:paraId="6464BFB6" w14:textId="052E2BA5" w:rsidR="00675878" w:rsidRDefault="005126AA" w:rsidP="00987759">
      <w:pPr>
        <w:pStyle w:val="BodyTextFlush"/>
        <w:widowControl w:val="0"/>
        <w:spacing w:after="120"/>
        <w:rPr>
          <w:b/>
        </w:rPr>
      </w:pPr>
      <w:r w:rsidRPr="0020302D">
        <w:t xml:space="preserve"> </w:t>
      </w:r>
      <w:r w:rsidR="004E0630">
        <w:t xml:space="preserve">                                                              </w:t>
      </w:r>
      <w:r w:rsidRPr="0020302D">
        <w:t xml:space="preserve"> </w:t>
      </w:r>
      <w:r w:rsidRPr="0020302D">
        <w:rPr>
          <w:b/>
        </w:rPr>
        <w:t>Image 1</w:t>
      </w:r>
      <w:r w:rsidR="004E0630">
        <w:rPr>
          <w:b/>
        </w:rPr>
        <w:t>7</w:t>
      </w:r>
      <w:r w:rsidRPr="0020302D">
        <w:rPr>
          <w:b/>
        </w:rPr>
        <w:t xml:space="preserve">                    </w:t>
      </w:r>
      <w:r w:rsidR="007845FE">
        <w:rPr>
          <w:b/>
        </w:rPr>
        <w:t xml:space="preserve">    </w:t>
      </w:r>
      <w:r w:rsidR="004E0630">
        <w:rPr>
          <w:b/>
        </w:rPr>
        <w:t xml:space="preserve">       </w:t>
      </w:r>
      <w:r w:rsidR="007845FE">
        <w:rPr>
          <w:b/>
        </w:rPr>
        <w:t xml:space="preserve">  </w:t>
      </w:r>
      <w:r w:rsidRPr="0020302D">
        <w:rPr>
          <w:b/>
        </w:rPr>
        <w:t xml:space="preserve"> </w:t>
      </w:r>
      <w:r w:rsidR="004E0630">
        <w:rPr>
          <w:b/>
        </w:rPr>
        <w:t xml:space="preserve">  </w:t>
      </w:r>
      <w:r w:rsidRPr="0020302D">
        <w:rPr>
          <w:b/>
        </w:rPr>
        <w:t xml:space="preserve">    Image 1</w:t>
      </w:r>
      <w:r w:rsidR="004E0630">
        <w:rPr>
          <w:b/>
        </w:rPr>
        <w:t>5</w:t>
      </w:r>
      <w:r w:rsidRPr="0020302D">
        <w:rPr>
          <w:b/>
        </w:rPr>
        <w:t xml:space="preserve">      </w:t>
      </w:r>
      <w:r w:rsidR="004E0630">
        <w:rPr>
          <w:b/>
        </w:rPr>
        <w:t xml:space="preserve">                 </w:t>
      </w:r>
      <w:r w:rsidR="007845FE">
        <w:rPr>
          <w:b/>
        </w:rPr>
        <w:t xml:space="preserve"> </w:t>
      </w:r>
      <w:r w:rsidRPr="0020302D">
        <w:rPr>
          <w:b/>
        </w:rPr>
        <w:t xml:space="preserve"> Image 1</w:t>
      </w:r>
      <w:r w:rsidR="004E0630">
        <w:rPr>
          <w:b/>
        </w:rPr>
        <w:t>6</w:t>
      </w:r>
      <w:r w:rsidRPr="0020302D">
        <w:rPr>
          <w:b/>
        </w:rPr>
        <w:t xml:space="preserve">                   </w:t>
      </w:r>
      <w:r w:rsidR="007845FE">
        <w:rPr>
          <w:b/>
        </w:rPr>
        <w:t xml:space="preserve">  </w:t>
      </w:r>
      <w:r w:rsidRPr="0020302D">
        <w:rPr>
          <w:b/>
        </w:rPr>
        <w:t xml:space="preserve">   </w:t>
      </w:r>
    </w:p>
    <w:p w14:paraId="5FFABDAC" w14:textId="596073CC" w:rsidR="00675878" w:rsidRDefault="00675878" w:rsidP="00987759">
      <w:pPr>
        <w:pStyle w:val="BodyTextFlush"/>
        <w:widowControl w:val="0"/>
        <w:spacing w:after="120"/>
        <w:rPr>
          <w:b/>
        </w:rPr>
      </w:pPr>
    </w:p>
    <w:p w14:paraId="6447460E" w14:textId="2FBBB4A2" w:rsidR="00284F16" w:rsidRDefault="00284F16" w:rsidP="00987759">
      <w:pPr>
        <w:pStyle w:val="BodyTextFlush"/>
        <w:widowControl w:val="0"/>
        <w:spacing w:after="120"/>
        <w:rPr>
          <w:b/>
        </w:rPr>
      </w:pPr>
    </w:p>
    <w:p w14:paraId="4F0D6F1C" w14:textId="30384185" w:rsidR="00284F16" w:rsidRDefault="00284F16" w:rsidP="00987759">
      <w:pPr>
        <w:pStyle w:val="BodyTextFlush"/>
        <w:widowControl w:val="0"/>
        <w:spacing w:after="120"/>
        <w:rPr>
          <w:b/>
        </w:rPr>
      </w:pPr>
    </w:p>
    <w:p w14:paraId="79366740" w14:textId="419ADD06" w:rsidR="00284F16" w:rsidRDefault="00284F16" w:rsidP="00987759">
      <w:pPr>
        <w:pStyle w:val="BodyTextFlush"/>
        <w:widowControl w:val="0"/>
        <w:spacing w:after="120"/>
        <w:rPr>
          <w:b/>
        </w:rPr>
      </w:pPr>
    </w:p>
    <w:p w14:paraId="6D1E001A" w14:textId="5161B757" w:rsidR="00284F16" w:rsidRDefault="00284F16" w:rsidP="00987759">
      <w:pPr>
        <w:pStyle w:val="BodyTextFlush"/>
        <w:widowControl w:val="0"/>
        <w:spacing w:after="120"/>
        <w:rPr>
          <w:b/>
        </w:rPr>
      </w:pPr>
    </w:p>
    <w:p w14:paraId="2CC36351" w14:textId="0BEE42C7" w:rsidR="00284F16" w:rsidRDefault="00284F16" w:rsidP="00987759">
      <w:pPr>
        <w:pStyle w:val="BodyTextFlush"/>
        <w:widowControl w:val="0"/>
        <w:spacing w:after="120"/>
        <w:rPr>
          <w:b/>
        </w:rPr>
      </w:pPr>
    </w:p>
    <w:p w14:paraId="4E8490DA" w14:textId="31BE6169" w:rsidR="00284F16" w:rsidRDefault="00284F16" w:rsidP="00987759">
      <w:pPr>
        <w:pStyle w:val="BodyTextFlush"/>
        <w:widowControl w:val="0"/>
        <w:spacing w:after="120"/>
        <w:rPr>
          <w:b/>
        </w:rPr>
      </w:pPr>
    </w:p>
    <w:p w14:paraId="6FABC951" w14:textId="6F9E51CB" w:rsidR="00284F16" w:rsidRDefault="00284F16" w:rsidP="00987759">
      <w:pPr>
        <w:pStyle w:val="BodyTextFlush"/>
        <w:widowControl w:val="0"/>
        <w:spacing w:after="120"/>
        <w:rPr>
          <w:b/>
        </w:rPr>
      </w:pPr>
    </w:p>
    <w:p w14:paraId="27B4DBDF" w14:textId="30027000" w:rsidR="00284F16" w:rsidRDefault="00284F16" w:rsidP="00987759">
      <w:pPr>
        <w:pStyle w:val="BodyTextFlush"/>
        <w:widowControl w:val="0"/>
        <w:spacing w:after="120"/>
        <w:rPr>
          <w:b/>
        </w:rPr>
      </w:pPr>
    </w:p>
    <w:p w14:paraId="688F7109" w14:textId="79A35D4A" w:rsidR="00284F16" w:rsidRDefault="00284F16" w:rsidP="00987759">
      <w:pPr>
        <w:pStyle w:val="BodyTextFlush"/>
        <w:widowControl w:val="0"/>
        <w:spacing w:after="120"/>
        <w:rPr>
          <w:b/>
        </w:rPr>
      </w:pPr>
    </w:p>
    <w:p w14:paraId="0B3EE290" w14:textId="047AA86B" w:rsidR="00284F16" w:rsidRDefault="00284F16" w:rsidP="00987759">
      <w:pPr>
        <w:pStyle w:val="BodyTextFlush"/>
        <w:widowControl w:val="0"/>
        <w:spacing w:after="120"/>
        <w:rPr>
          <w:b/>
        </w:rPr>
      </w:pPr>
    </w:p>
    <w:p w14:paraId="709BC458" w14:textId="33204BED" w:rsidR="00284F16" w:rsidRDefault="00284F16" w:rsidP="00987759">
      <w:pPr>
        <w:pStyle w:val="BodyTextFlush"/>
        <w:widowControl w:val="0"/>
        <w:spacing w:after="120"/>
        <w:rPr>
          <w:b/>
        </w:rPr>
      </w:pPr>
    </w:p>
    <w:p w14:paraId="790DA075" w14:textId="4C465CDD" w:rsidR="00284F16" w:rsidRDefault="00284F16" w:rsidP="00987759">
      <w:pPr>
        <w:pStyle w:val="BodyTextFlush"/>
        <w:widowControl w:val="0"/>
        <w:spacing w:after="120"/>
        <w:rPr>
          <w:b/>
        </w:rPr>
      </w:pPr>
    </w:p>
    <w:p w14:paraId="42656699" w14:textId="321740A2" w:rsidR="00284F16" w:rsidRDefault="00284F16" w:rsidP="00987759">
      <w:pPr>
        <w:pStyle w:val="BodyTextFlush"/>
        <w:widowControl w:val="0"/>
        <w:spacing w:after="120"/>
        <w:rPr>
          <w:b/>
        </w:rPr>
      </w:pPr>
    </w:p>
    <w:p w14:paraId="41175F44" w14:textId="70C0CE89" w:rsidR="00284F16" w:rsidRDefault="00284F16" w:rsidP="00987759">
      <w:pPr>
        <w:pStyle w:val="BodyTextFlush"/>
        <w:widowControl w:val="0"/>
        <w:spacing w:after="120"/>
        <w:rPr>
          <w:b/>
        </w:rPr>
      </w:pPr>
    </w:p>
    <w:p w14:paraId="65DF6E40" w14:textId="7BF50601" w:rsidR="00284F16" w:rsidRDefault="00284F16" w:rsidP="00987759">
      <w:pPr>
        <w:pStyle w:val="BodyTextFlush"/>
        <w:widowControl w:val="0"/>
        <w:spacing w:after="120"/>
        <w:rPr>
          <w:b/>
        </w:rPr>
      </w:pPr>
    </w:p>
    <w:p w14:paraId="25EB96E0" w14:textId="77777777" w:rsidR="000927F3" w:rsidRPr="002319E0" w:rsidRDefault="000927F3" w:rsidP="00277B23">
      <w:pPr>
        <w:pStyle w:val="BodyTextFlush"/>
        <w:widowControl w:val="0"/>
        <w:numPr>
          <w:ilvl w:val="0"/>
          <w:numId w:val="30"/>
        </w:numPr>
        <w:spacing w:after="120"/>
        <w:rPr>
          <w:b/>
        </w:rPr>
      </w:pPr>
      <w:r w:rsidRPr="002319E0">
        <w:rPr>
          <w:b/>
          <w:color w:val="000000"/>
        </w:rPr>
        <w:t>FIREARM AND RANGE SAFETY POLICY</w:t>
      </w:r>
    </w:p>
    <w:p w14:paraId="448C1245" w14:textId="010799B5" w:rsidR="000927F3" w:rsidRPr="0020302D" w:rsidRDefault="00BB6A02" w:rsidP="00277B23">
      <w:pPr>
        <w:pStyle w:val="BodyTextFlush"/>
        <w:widowControl w:val="0"/>
        <w:numPr>
          <w:ilvl w:val="1"/>
          <w:numId w:val="30"/>
        </w:numPr>
        <w:spacing w:after="120"/>
      </w:pPr>
      <w:r>
        <w:rPr>
          <w:b/>
          <w:color w:val="000000"/>
        </w:rPr>
        <w:t>NO FIREARMS ARE ALLOWED ON CAMPUS.</w:t>
      </w:r>
      <w:r w:rsidR="000927F3" w:rsidRPr="0020302D">
        <w:rPr>
          <w:b/>
          <w:color w:val="000000"/>
        </w:rPr>
        <w:t xml:space="preserve">   </w:t>
      </w:r>
    </w:p>
    <w:p w14:paraId="17A9A6FB" w14:textId="77777777" w:rsidR="000927F3" w:rsidRPr="0020302D" w:rsidRDefault="000927F3" w:rsidP="00277B23">
      <w:pPr>
        <w:pStyle w:val="BodyTextFlush"/>
        <w:widowControl w:val="0"/>
        <w:numPr>
          <w:ilvl w:val="2"/>
          <w:numId w:val="30"/>
        </w:numPr>
        <w:spacing w:after="120"/>
      </w:pPr>
      <w:r w:rsidRPr="0020302D">
        <w:rPr>
          <w:b/>
          <w:color w:val="000000"/>
        </w:rPr>
        <w:t>Bringing any firearm, other than the training firearm, on the college campus is a felony per PC 626.9.</w:t>
      </w:r>
    </w:p>
    <w:p w14:paraId="46A344FC" w14:textId="77777777" w:rsidR="000927F3" w:rsidRPr="0020302D" w:rsidRDefault="000927F3" w:rsidP="00277B23">
      <w:pPr>
        <w:pStyle w:val="BodyTextFlush"/>
        <w:widowControl w:val="0"/>
        <w:numPr>
          <w:ilvl w:val="2"/>
          <w:numId w:val="30"/>
        </w:numPr>
        <w:spacing w:after="120"/>
      </w:pPr>
      <w:r w:rsidRPr="0020302D">
        <w:rPr>
          <w:color w:val="000000"/>
        </w:rPr>
        <w:t>Exceptions (all must be authorized by the Coordinator):</w:t>
      </w:r>
    </w:p>
    <w:p w14:paraId="35A1FA78" w14:textId="77777777" w:rsidR="000927F3" w:rsidRPr="0020302D" w:rsidRDefault="000927F3" w:rsidP="00277B23">
      <w:pPr>
        <w:pStyle w:val="BodyTextFlush"/>
        <w:widowControl w:val="0"/>
        <w:numPr>
          <w:ilvl w:val="3"/>
          <w:numId w:val="30"/>
        </w:numPr>
        <w:spacing w:after="120"/>
      </w:pPr>
      <w:r w:rsidRPr="0020302D">
        <w:rPr>
          <w:color w:val="000000"/>
        </w:rPr>
        <w:t>Cadets who are currently employed and authorized to carry a firearm.</w:t>
      </w:r>
    </w:p>
    <w:p w14:paraId="46C74F60" w14:textId="5C985520" w:rsidR="000927F3" w:rsidRPr="00F15733" w:rsidRDefault="00AF6A68" w:rsidP="00277B23">
      <w:pPr>
        <w:pStyle w:val="BodyTextFlush"/>
        <w:widowControl w:val="0"/>
        <w:numPr>
          <w:ilvl w:val="3"/>
          <w:numId w:val="30"/>
        </w:numPr>
        <w:spacing w:after="120"/>
      </w:pPr>
      <w:r>
        <w:rPr>
          <w:color w:val="000000"/>
        </w:rPr>
        <w:t xml:space="preserve">Cadets </w:t>
      </w:r>
      <w:r w:rsidRPr="00F15733">
        <w:rPr>
          <w:color w:val="000000"/>
        </w:rPr>
        <w:t>who</w:t>
      </w:r>
      <w:r w:rsidR="000927F3" w:rsidRPr="00F15733">
        <w:rPr>
          <w:color w:val="000000"/>
        </w:rPr>
        <w:t xml:space="preserve"> live outside the area a</w:t>
      </w:r>
      <w:r w:rsidR="00675878">
        <w:rPr>
          <w:color w:val="000000"/>
        </w:rPr>
        <w:t>nd are staying at a local motel; t</w:t>
      </w:r>
      <w:r w:rsidR="00FB3ED1" w:rsidRPr="00675878">
        <w:rPr>
          <w:color w:val="000000"/>
        </w:rPr>
        <w:t>he C</w:t>
      </w:r>
      <w:r w:rsidR="000927F3" w:rsidRPr="00675878">
        <w:rPr>
          <w:color w:val="000000"/>
        </w:rPr>
        <w:t>adet may not want to leave the firearm unsecure in a motel room.</w:t>
      </w:r>
    </w:p>
    <w:p w14:paraId="10A461D4" w14:textId="77777777" w:rsidR="00675878" w:rsidRDefault="000927F3" w:rsidP="00277B23">
      <w:pPr>
        <w:pStyle w:val="BodyTextFlush"/>
        <w:widowControl w:val="0"/>
        <w:numPr>
          <w:ilvl w:val="3"/>
          <w:numId w:val="30"/>
        </w:numPr>
        <w:spacing w:after="120"/>
      </w:pPr>
      <w:r w:rsidRPr="00F15733">
        <w:rPr>
          <w:color w:val="000000"/>
        </w:rPr>
        <w:t>Cadets will notify the Coordinator of the reason for the exception.</w:t>
      </w:r>
    </w:p>
    <w:p w14:paraId="6ABDC00C" w14:textId="183A538F" w:rsidR="000927F3" w:rsidRPr="00F15733" w:rsidRDefault="000927F3" w:rsidP="00277B23">
      <w:pPr>
        <w:pStyle w:val="BodyTextFlush"/>
        <w:widowControl w:val="0"/>
        <w:numPr>
          <w:ilvl w:val="3"/>
          <w:numId w:val="30"/>
        </w:numPr>
        <w:spacing w:after="120"/>
      </w:pPr>
      <w:r w:rsidRPr="00F15733">
        <w:t>If granted</w:t>
      </w:r>
      <w:r w:rsidR="00B37BC3" w:rsidRPr="00F15733">
        <w:t>,</w:t>
      </w:r>
      <w:r w:rsidRPr="00F15733">
        <w:t xml:space="preserve"> the Cadet will be allowed to bring the firearm to the campus.</w:t>
      </w:r>
    </w:p>
    <w:p w14:paraId="1E7F3107" w14:textId="1EAE313F" w:rsidR="000927F3" w:rsidRPr="0020302D" w:rsidRDefault="000927F3" w:rsidP="00277B23">
      <w:pPr>
        <w:pStyle w:val="BodyTextFlush"/>
        <w:widowControl w:val="0"/>
        <w:numPr>
          <w:ilvl w:val="5"/>
          <w:numId w:val="30"/>
        </w:numPr>
        <w:spacing w:after="120"/>
      </w:pPr>
      <w:r w:rsidRPr="00F15733">
        <w:t>The</w:t>
      </w:r>
      <w:r w:rsidRPr="0020302D">
        <w:t xml:space="preserve"> firearm will be turned over to the Coordinator or RTO at the start of class.</w:t>
      </w:r>
    </w:p>
    <w:p w14:paraId="29236D56" w14:textId="77777777" w:rsidR="000927F3" w:rsidRPr="0020302D" w:rsidRDefault="000927F3" w:rsidP="00277B23">
      <w:pPr>
        <w:pStyle w:val="BodyTextFlush"/>
        <w:widowControl w:val="0"/>
        <w:numPr>
          <w:ilvl w:val="5"/>
          <w:numId w:val="30"/>
        </w:numPr>
        <w:spacing w:after="120"/>
      </w:pPr>
      <w:r w:rsidRPr="0020302D">
        <w:t>The firearm will be locked in the gun safe by the RTO/Coordinator.</w:t>
      </w:r>
    </w:p>
    <w:p w14:paraId="316D450D" w14:textId="77777777" w:rsidR="000927F3" w:rsidRPr="0020302D" w:rsidRDefault="000927F3" w:rsidP="00277B23">
      <w:pPr>
        <w:pStyle w:val="BodyTextFlush"/>
        <w:widowControl w:val="0"/>
        <w:numPr>
          <w:ilvl w:val="5"/>
          <w:numId w:val="30"/>
        </w:numPr>
        <w:spacing w:after="120"/>
      </w:pPr>
      <w:r w:rsidRPr="0020302D">
        <w:t>The firearm will be returned to the Cadet at the end of class.</w:t>
      </w:r>
    </w:p>
    <w:p w14:paraId="400F2463" w14:textId="77777777" w:rsidR="000927F3" w:rsidRDefault="000927F3" w:rsidP="00277B23">
      <w:pPr>
        <w:pStyle w:val="BodyTextFlush"/>
        <w:widowControl w:val="0"/>
        <w:numPr>
          <w:ilvl w:val="5"/>
          <w:numId w:val="30"/>
        </w:numPr>
        <w:spacing w:after="120"/>
      </w:pPr>
      <w:r w:rsidRPr="0020302D">
        <w:t>The Cadet will leave the campus with the firearm.</w:t>
      </w:r>
    </w:p>
    <w:p w14:paraId="1CBCAE93" w14:textId="77777777" w:rsidR="000927F3" w:rsidRPr="0020302D" w:rsidRDefault="000927F3" w:rsidP="00277B23">
      <w:pPr>
        <w:pStyle w:val="BodyTextFlush"/>
        <w:widowControl w:val="0"/>
        <w:numPr>
          <w:ilvl w:val="1"/>
          <w:numId w:val="30"/>
        </w:numPr>
        <w:spacing w:after="120"/>
      </w:pPr>
      <w:r w:rsidRPr="0020302D">
        <w:rPr>
          <w:b/>
          <w:bCs/>
        </w:rPr>
        <w:t>GENERAL SAFETY POLICY</w:t>
      </w:r>
    </w:p>
    <w:p w14:paraId="3B482EA9" w14:textId="77777777" w:rsidR="000927F3" w:rsidRPr="0020302D" w:rsidRDefault="000927F3" w:rsidP="00277B23">
      <w:pPr>
        <w:pStyle w:val="BodyTextFlush"/>
        <w:widowControl w:val="0"/>
        <w:numPr>
          <w:ilvl w:val="2"/>
          <w:numId w:val="30"/>
        </w:numPr>
        <w:spacing w:after="120"/>
      </w:pPr>
      <w:r w:rsidRPr="0020302D">
        <w:rPr>
          <w:b/>
        </w:rPr>
        <w:t>Basic Firearm Safety</w:t>
      </w:r>
    </w:p>
    <w:p w14:paraId="6221D8A2" w14:textId="77777777" w:rsidR="000927F3" w:rsidRPr="0020302D" w:rsidRDefault="000927F3" w:rsidP="00277B23">
      <w:pPr>
        <w:pStyle w:val="BodyTextFlush"/>
        <w:widowControl w:val="0"/>
        <w:numPr>
          <w:ilvl w:val="3"/>
          <w:numId w:val="30"/>
        </w:numPr>
        <w:spacing w:after="120"/>
      </w:pPr>
      <w:r w:rsidRPr="0020302D">
        <w:t>Consider all guns to be loaded at all times.</w:t>
      </w:r>
    </w:p>
    <w:p w14:paraId="517BAFCC" w14:textId="77777777" w:rsidR="000927F3" w:rsidRPr="0020302D" w:rsidRDefault="000927F3" w:rsidP="00277B23">
      <w:pPr>
        <w:pStyle w:val="BodyTextFlush"/>
        <w:widowControl w:val="0"/>
        <w:numPr>
          <w:ilvl w:val="3"/>
          <w:numId w:val="30"/>
        </w:numPr>
        <w:spacing w:after="120"/>
      </w:pPr>
      <w:r w:rsidRPr="0020302D">
        <w:t>Keep the muzzle pointed away from anything you do not intend to shoot.  Keep firearm pointed in the safest possible direction.</w:t>
      </w:r>
    </w:p>
    <w:p w14:paraId="4F13089D" w14:textId="77777777" w:rsidR="000927F3" w:rsidRPr="0020302D" w:rsidRDefault="000927F3" w:rsidP="00277B23">
      <w:pPr>
        <w:pStyle w:val="BodyTextFlush"/>
        <w:widowControl w:val="0"/>
        <w:numPr>
          <w:ilvl w:val="3"/>
          <w:numId w:val="30"/>
        </w:numPr>
        <w:spacing w:after="120"/>
      </w:pPr>
      <w:r w:rsidRPr="0020302D">
        <w:t>Keep fingers out of the trigger guard and finger off the trigger until on target, ready to shoot.</w:t>
      </w:r>
    </w:p>
    <w:p w14:paraId="3DBACB2A" w14:textId="11641A58" w:rsidR="000927F3" w:rsidRPr="0020302D" w:rsidRDefault="000927F3" w:rsidP="00277B23">
      <w:pPr>
        <w:numPr>
          <w:ilvl w:val="3"/>
          <w:numId w:val="30"/>
        </w:numPr>
        <w:spacing w:after="120"/>
      </w:pPr>
      <w:r w:rsidRPr="0020302D">
        <w:t xml:space="preserve">Be sure of the target and </w:t>
      </w:r>
      <w:r w:rsidR="00CC39BC" w:rsidRPr="0020302D">
        <w:t>what is</w:t>
      </w:r>
      <w:r w:rsidRPr="0020302D">
        <w:t xml:space="preserve"> beyond it.</w:t>
      </w:r>
    </w:p>
    <w:p w14:paraId="20B931EB" w14:textId="77777777" w:rsidR="000927F3" w:rsidRPr="0020302D" w:rsidRDefault="000927F3" w:rsidP="00277B23">
      <w:pPr>
        <w:numPr>
          <w:ilvl w:val="2"/>
          <w:numId w:val="30"/>
        </w:numPr>
        <w:spacing w:after="120"/>
      </w:pPr>
      <w:r w:rsidRPr="0020302D">
        <w:rPr>
          <w:b/>
        </w:rPr>
        <w:t>Initial Safety Check</w:t>
      </w:r>
    </w:p>
    <w:p w14:paraId="0CF29F7C" w14:textId="77777777" w:rsidR="000927F3" w:rsidRPr="0020302D" w:rsidRDefault="000927F3" w:rsidP="00277B23">
      <w:pPr>
        <w:numPr>
          <w:ilvl w:val="3"/>
          <w:numId w:val="30"/>
        </w:numPr>
        <w:spacing w:after="120"/>
      </w:pPr>
      <w:r w:rsidRPr="0020302D">
        <w:t>All firearms shall be carried unloaded u</w:t>
      </w:r>
      <w:r w:rsidR="00AF6A68">
        <w:t>ntil directed otherwise by the Firearms I</w:t>
      </w:r>
      <w:r w:rsidRPr="0020302D">
        <w:t>nstructor.</w:t>
      </w:r>
    </w:p>
    <w:p w14:paraId="543D39C0" w14:textId="77777777" w:rsidR="000927F3" w:rsidRPr="00F15733" w:rsidRDefault="000927F3" w:rsidP="00277B23">
      <w:pPr>
        <w:numPr>
          <w:ilvl w:val="3"/>
          <w:numId w:val="30"/>
        </w:numPr>
        <w:spacing w:after="120"/>
      </w:pPr>
      <w:r w:rsidRPr="0020302D">
        <w:lastRenderedPageBreak/>
        <w:t xml:space="preserve">The firearm action shall be open anytime a firearm is transferred to another person.  A visual and physical check of the firearm shall be done to make certain it </w:t>
      </w:r>
      <w:r w:rsidRPr="00F15733">
        <w:t>is unloaded.</w:t>
      </w:r>
    </w:p>
    <w:p w14:paraId="696B2364" w14:textId="77777777" w:rsidR="000927F3" w:rsidRPr="00F15733" w:rsidRDefault="000927F3" w:rsidP="00277B23">
      <w:pPr>
        <w:numPr>
          <w:ilvl w:val="2"/>
          <w:numId w:val="30"/>
        </w:numPr>
        <w:spacing w:after="120"/>
      </w:pPr>
      <w:r w:rsidRPr="00F15733">
        <w:rPr>
          <w:b/>
        </w:rPr>
        <w:t>Course Safety</w:t>
      </w:r>
    </w:p>
    <w:p w14:paraId="38E0C12D" w14:textId="2CF1E1B5" w:rsidR="000927F3" w:rsidRPr="00F15733" w:rsidRDefault="000927F3" w:rsidP="00277B23">
      <w:pPr>
        <w:numPr>
          <w:ilvl w:val="3"/>
          <w:numId w:val="30"/>
        </w:numPr>
        <w:spacing w:after="120"/>
      </w:pPr>
      <w:r w:rsidRPr="00F15733">
        <w:t>When not actively participating in an exercise</w:t>
      </w:r>
      <w:r w:rsidR="00675878">
        <w:t>, a</w:t>
      </w:r>
      <w:r w:rsidRPr="00F15733">
        <w:t>ll handguns will be holstered and secured.</w:t>
      </w:r>
    </w:p>
    <w:p w14:paraId="04F0A051" w14:textId="77777777" w:rsidR="000927F3" w:rsidRPr="00F15733" w:rsidRDefault="000927F3" w:rsidP="00277B23">
      <w:pPr>
        <w:numPr>
          <w:ilvl w:val="3"/>
          <w:numId w:val="30"/>
        </w:numPr>
        <w:spacing w:after="120"/>
      </w:pPr>
      <w:r w:rsidRPr="00F15733">
        <w:t xml:space="preserve">No talking on the firing line except by </w:t>
      </w:r>
      <w:r w:rsidR="00AF6A68" w:rsidRPr="00F15733">
        <w:t>Firearms Instructors</w:t>
      </w:r>
      <w:r w:rsidRPr="00F15733">
        <w:t>.</w:t>
      </w:r>
    </w:p>
    <w:p w14:paraId="57E3D5B6" w14:textId="77777777" w:rsidR="000927F3" w:rsidRPr="00F15733" w:rsidRDefault="000927F3" w:rsidP="00277B23">
      <w:pPr>
        <w:numPr>
          <w:ilvl w:val="3"/>
          <w:numId w:val="30"/>
        </w:numPr>
        <w:spacing w:after="120"/>
      </w:pPr>
      <w:r w:rsidRPr="00F15733">
        <w:t xml:space="preserve">Never go in front of the firing line or bend over to pick up dropped items without first receiving clearance from the </w:t>
      </w:r>
      <w:r w:rsidR="00AF6A68" w:rsidRPr="00F15733">
        <w:t>Firearms Instructor</w:t>
      </w:r>
      <w:r w:rsidRPr="00F15733">
        <w:t>.</w:t>
      </w:r>
    </w:p>
    <w:p w14:paraId="0FB185C3" w14:textId="10121B6A" w:rsidR="000927F3" w:rsidRPr="00F15733" w:rsidRDefault="000927F3" w:rsidP="00277B23">
      <w:pPr>
        <w:numPr>
          <w:ilvl w:val="3"/>
          <w:numId w:val="30"/>
        </w:numPr>
        <w:spacing w:after="120"/>
      </w:pPr>
      <w:r w:rsidRPr="00F15733">
        <w:t>Nev</w:t>
      </w:r>
      <w:r w:rsidR="003D2F94" w:rsidRPr="00F15733">
        <w:t>er anticipate a command from a Firearms I</w:t>
      </w:r>
      <w:r w:rsidRPr="00F15733">
        <w:t xml:space="preserve">nstructor.  Stay focused and pay strict attention to the </w:t>
      </w:r>
      <w:r w:rsidR="00AF6A68" w:rsidRPr="00F15733">
        <w:t>Firearms Instructor</w:t>
      </w:r>
      <w:r w:rsidRPr="00F15733">
        <w:t>.</w:t>
      </w:r>
    </w:p>
    <w:p w14:paraId="3AB48827" w14:textId="77777777" w:rsidR="000927F3" w:rsidRPr="00F15733" w:rsidRDefault="000927F3" w:rsidP="00277B23">
      <w:pPr>
        <w:numPr>
          <w:ilvl w:val="3"/>
          <w:numId w:val="30"/>
        </w:numPr>
        <w:spacing w:after="120"/>
      </w:pPr>
      <w:r w:rsidRPr="00F15733">
        <w:t>Persons not actively participating in an exercise shall stand by in a designated area for non-participants.</w:t>
      </w:r>
    </w:p>
    <w:p w14:paraId="49120227" w14:textId="45EB4485" w:rsidR="000927F3" w:rsidRPr="00F15733" w:rsidRDefault="000927F3" w:rsidP="00277B23">
      <w:pPr>
        <w:numPr>
          <w:ilvl w:val="3"/>
          <w:numId w:val="30"/>
        </w:numPr>
        <w:spacing w:after="120"/>
      </w:pPr>
      <w:r w:rsidRPr="00F15733">
        <w:t xml:space="preserve">The loading and unloading of firearms will only be performed on the firing line.  Under </w:t>
      </w:r>
      <w:r w:rsidR="00347281">
        <w:t>no circumstances will any Cade</w:t>
      </w:r>
      <w:r w:rsidRPr="00F15733">
        <w:t>t behind the firing line have a firearm that is not holstered.</w:t>
      </w:r>
    </w:p>
    <w:p w14:paraId="2619BC63" w14:textId="0607988B" w:rsidR="000927F3" w:rsidRPr="00F15733" w:rsidRDefault="000927F3" w:rsidP="00277B23">
      <w:pPr>
        <w:numPr>
          <w:ilvl w:val="3"/>
          <w:numId w:val="30"/>
        </w:numPr>
        <w:spacing w:after="120"/>
      </w:pPr>
      <w:r w:rsidRPr="00F15733">
        <w:t>Un</w:t>
      </w:r>
      <w:r w:rsidR="00347281">
        <w:t>der no circumstances are Cadet</w:t>
      </w:r>
      <w:r w:rsidRPr="00F15733">
        <w:t xml:space="preserve">s authorized to </w:t>
      </w:r>
      <w:r w:rsidR="002D00BA" w:rsidRPr="00F15733">
        <w:t>possess</w:t>
      </w:r>
      <w:r w:rsidR="003D2F94" w:rsidRPr="00F15733">
        <w:t xml:space="preserve"> an A</w:t>
      </w:r>
      <w:r w:rsidRPr="00F15733">
        <w:t xml:space="preserve">cademy owned weapon off campus or away from the firing </w:t>
      </w:r>
      <w:r w:rsidR="00AF6A68" w:rsidRPr="00F15733">
        <w:t>range unless authorized by the Academy D</w:t>
      </w:r>
      <w:r w:rsidRPr="00F15733">
        <w:t>irector.</w:t>
      </w:r>
    </w:p>
    <w:p w14:paraId="4FE65027" w14:textId="77777777" w:rsidR="000927F3" w:rsidRPr="00F15733" w:rsidRDefault="000927F3" w:rsidP="00277B23">
      <w:pPr>
        <w:numPr>
          <w:ilvl w:val="3"/>
          <w:numId w:val="30"/>
        </w:numPr>
        <w:spacing w:after="120"/>
      </w:pPr>
      <w:r w:rsidRPr="00F15733">
        <w:t>All shooting participants will be instructed to wash their hands and faces thoroughly after shooting to remove any lead particles or other debris deposited as a result of the weapon’s discharge.</w:t>
      </w:r>
    </w:p>
    <w:p w14:paraId="696D65E8" w14:textId="77777777" w:rsidR="000927F3" w:rsidRPr="0020302D" w:rsidRDefault="000927F3" w:rsidP="00277B23">
      <w:pPr>
        <w:numPr>
          <w:ilvl w:val="2"/>
          <w:numId w:val="30"/>
        </w:numPr>
        <w:spacing w:after="120"/>
      </w:pPr>
      <w:r w:rsidRPr="0020302D">
        <w:rPr>
          <w:b/>
        </w:rPr>
        <w:t>Required Safety Equipment</w:t>
      </w:r>
    </w:p>
    <w:p w14:paraId="76EC9D5A" w14:textId="756CE93B" w:rsidR="000927F3" w:rsidRPr="00F15733" w:rsidRDefault="000927F3" w:rsidP="00277B23">
      <w:pPr>
        <w:numPr>
          <w:ilvl w:val="3"/>
          <w:numId w:val="30"/>
        </w:numPr>
        <w:spacing w:after="120"/>
      </w:pPr>
      <w:r w:rsidRPr="0020302D">
        <w:t xml:space="preserve">All participants, including </w:t>
      </w:r>
      <w:r w:rsidR="00AF6A68" w:rsidRPr="00F15733">
        <w:t>Firearms Instructor</w:t>
      </w:r>
      <w:r w:rsidR="003D2F94" w:rsidRPr="00F15733">
        <w:t>s</w:t>
      </w:r>
      <w:r w:rsidRPr="00F15733">
        <w:t>, shall utilize the following equipment while at the range:</w:t>
      </w:r>
    </w:p>
    <w:p w14:paraId="5496225F" w14:textId="39C002C5" w:rsidR="000927F3" w:rsidRPr="00F15733" w:rsidRDefault="000927F3" w:rsidP="00277B23">
      <w:pPr>
        <w:pStyle w:val="ListParagraph"/>
        <w:numPr>
          <w:ilvl w:val="4"/>
          <w:numId w:val="30"/>
        </w:numPr>
        <w:spacing w:after="120"/>
      </w:pPr>
      <w:r w:rsidRPr="00F15733">
        <w:t>Ear Protection</w:t>
      </w:r>
    </w:p>
    <w:p w14:paraId="20A8B573" w14:textId="77777777" w:rsidR="000927F3" w:rsidRPr="00F15733" w:rsidRDefault="000927F3" w:rsidP="00277B23">
      <w:pPr>
        <w:numPr>
          <w:ilvl w:val="4"/>
          <w:numId w:val="30"/>
        </w:numPr>
        <w:spacing w:after="120"/>
      </w:pPr>
      <w:r w:rsidRPr="00F15733">
        <w:t>Eye Protection</w:t>
      </w:r>
    </w:p>
    <w:p w14:paraId="77A11DC0" w14:textId="77777777" w:rsidR="000927F3" w:rsidRPr="00F15733" w:rsidRDefault="000927F3" w:rsidP="00277B23">
      <w:pPr>
        <w:numPr>
          <w:ilvl w:val="4"/>
          <w:numId w:val="30"/>
        </w:numPr>
        <w:spacing w:after="120"/>
      </w:pPr>
      <w:r w:rsidRPr="00F15733">
        <w:t>Baseball Cap</w:t>
      </w:r>
    </w:p>
    <w:p w14:paraId="4B3B3286" w14:textId="77777777" w:rsidR="000927F3" w:rsidRPr="00F15733" w:rsidRDefault="000927F3" w:rsidP="00277B23">
      <w:pPr>
        <w:numPr>
          <w:ilvl w:val="4"/>
          <w:numId w:val="30"/>
        </w:numPr>
        <w:spacing w:after="120"/>
      </w:pPr>
      <w:r w:rsidRPr="00F15733">
        <w:t>Body Armor</w:t>
      </w:r>
    </w:p>
    <w:p w14:paraId="0878950C" w14:textId="38154BF2" w:rsidR="000927F3" w:rsidRPr="0020302D" w:rsidRDefault="000927F3" w:rsidP="00277B23">
      <w:pPr>
        <w:numPr>
          <w:ilvl w:val="3"/>
          <w:numId w:val="30"/>
        </w:numPr>
        <w:spacing w:after="120"/>
      </w:pPr>
      <w:r w:rsidRPr="00F15733">
        <w:t>Firearm Instructors wear distinctive</w:t>
      </w:r>
      <w:r w:rsidR="00FE0338" w:rsidRPr="00F15733">
        <w:t xml:space="preserve"> clothing identifying them as “S</w:t>
      </w:r>
      <w:r w:rsidRPr="00F15733">
        <w:t>taff” to h</w:t>
      </w:r>
      <w:r w:rsidRPr="0020302D">
        <w:t>elp you locate them rapidly.</w:t>
      </w:r>
    </w:p>
    <w:p w14:paraId="346A8B44" w14:textId="77777777" w:rsidR="000927F3" w:rsidRPr="0020302D" w:rsidRDefault="000927F3" w:rsidP="00277B23">
      <w:pPr>
        <w:numPr>
          <w:ilvl w:val="1"/>
          <w:numId w:val="30"/>
        </w:numPr>
        <w:spacing w:after="120"/>
      </w:pPr>
      <w:r w:rsidRPr="0020302D">
        <w:rPr>
          <w:b/>
          <w:bCs/>
        </w:rPr>
        <w:t>COURSE SPECIFIC SAFETY POLICY</w:t>
      </w:r>
    </w:p>
    <w:p w14:paraId="44580591" w14:textId="77777777" w:rsidR="000927F3" w:rsidRPr="0020302D" w:rsidRDefault="000927F3" w:rsidP="00277B23">
      <w:pPr>
        <w:numPr>
          <w:ilvl w:val="2"/>
          <w:numId w:val="30"/>
        </w:numPr>
        <w:spacing w:after="120"/>
        <w:rPr>
          <w:b/>
        </w:rPr>
      </w:pPr>
      <w:r w:rsidRPr="0020302D">
        <w:rPr>
          <w:b/>
        </w:rPr>
        <w:t>Equipment</w:t>
      </w:r>
    </w:p>
    <w:p w14:paraId="678AE91A" w14:textId="77777777" w:rsidR="000927F3" w:rsidRPr="0020302D" w:rsidRDefault="000927F3" w:rsidP="00277B23">
      <w:pPr>
        <w:numPr>
          <w:ilvl w:val="3"/>
          <w:numId w:val="30"/>
        </w:numPr>
        <w:spacing w:after="120"/>
      </w:pPr>
      <w:r w:rsidRPr="0020302D">
        <w:t>Medical first aid kit</w:t>
      </w:r>
    </w:p>
    <w:p w14:paraId="0F7F16B2" w14:textId="77777777" w:rsidR="000927F3" w:rsidRPr="0020302D" w:rsidRDefault="000927F3" w:rsidP="00277B23">
      <w:pPr>
        <w:numPr>
          <w:ilvl w:val="4"/>
          <w:numId w:val="30"/>
        </w:numPr>
        <w:spacing w:after="120"/>
      </w:pPr>
      <w:r w:rsidRPr="0020302D">
        <w:t>Jump bag supplied by the instructor with first aid supplies</w:t>
      </w:r>
    </w:p>
    <w:p w14:paraId="22365C5C" w14:textId="0EE0E26E" w:rsidR="000927F3" w:rsidRPr="0020302D" w:rsidRDefault="000927F3" w:rsidP="00277B23">
      <w:pPr>
        <w:numPr>
          <w:ilvl w:val="4"/>
          <w:numId w:val="30"/>
        </w:numPr>
        <w:spacing w:after="120"/>
      </w:pPr>
      <w:r w:rsidRPr="0020302D">
        <w:t>Site mounted first aid kit</w:t>
      </w:r>
      <w:r w:rsidR="00675878">
        <w:t>; l</w:t>
      </w:r>
      <w:r w:rsidRPr="0020302D">
        <w:t xml:space="preserve">ocated in </w:t>
      </w:r>
      <w:r w:rsidR="00C14F7F" w:rsidRPr="0020302D">
        <w:t>Conex</w:t>
      </w:r>
      <w:r w:rsidRPr="0020302D">
        <w:t xml:space="preserve"> storage container</w:t>
      </w:r>
    </w:p>
    <w:p w14:paraId="61347CB3" w14:textId="593B1C32" w:rsidR="000927F3" w:rsidRPr="0020302D" w:rsidRDefault="00675878" w:rsidP="00277B23">
      <w:pPr>
        <w:numPr>
          <w:ilvl w:val="3"/>
          <w:numId w:val="30"/>
        </w:numPr>
        <w:spacing w:after="120"/>
      </w:pPr>
      <w:r>
        <w:t>Cell phones</w:t>
      </w:r>
    </w:p>
    <w:p w14:paraId="1CC32A5F" w14:textId="77777777" w:rsidR="00C15700" w:rsidRDefault="000927F3" w:rsidP="00277B23">
      <w:pPr>
        <w:pStyle w:val="ListParagraph"/>
        <w:numPr>
          <w:ilvl w:val="4"/>
          <w:numId w:val="30"/>
        </w:numPr>
        <w:spacing w:after="120"/>
      </w:pPr>
      <w:r w:rsidRPr="0020302D">
        <w:lastRenderedPageBreak/>
        <w:t xml:space="preserve">Instructor has one in </w:t>
      </w:r>
      <w:r>
        <w:t xml:space="preserve">his/her </w:t>
      </w:r>
      <w:r w:rsidRPr="0020302D">
        <w:t>possession</w:t>
      </w:r>
    </w:p>
    <w:p w14:paraId="7DB5B673" w14:textId="2016DED8" w:rsidR="000927F3" w:rsidRPr="0020302D" w:rsidRDefault="00347281" w:rsidP="00277B23">
      <w:pPr>
        <w:pStyle w:val="ListParagraph"/>
        <w:numPr>
          <w:ilvl w:val="4"/>
          <w:numId w:val="30"/>
        </w:numPr>
        <w:spacing w:after="120"/>
      </w:pPr>
      <w:r>
        <w:t>Cadet</w:t>
      </w:r>
      <w:r w:rsidR="000927F3" w:rsidRPr="0020302D">
        <w:t xml:space="preserve">s that have one in their </w:t>
      </w:r>
      <w:r w:rsidR="000927F3">
        <w:t>vehicle</w:t>
      </w:r>
    </w:p>
    <w:p w14:paraId="4B1436D5" w14:textId="77777777" w:rsidR="000927F3" w:rsidRPr="0020302D" w:rsidRDefault="000927F3" w:rsidP="00277B23">
      <w:pPr>
        <w:numPr>
          <w:ilvl w:val="3"/>
          <w:numId w:val="30"/>
        </w:numPr>
        <w:spacing w:after="120"/>
      </w:pPr>
      <w:r w:rsidRPr="0020302D">
        <w:t>Water</w:t>
      </w:r>
    </w:p>
    <w:p w14:paraId="27707243" w14:textId="31FDBF33" w:rsidR="000927F3" w:rsidRPr="0020302D" w:rsidRDefault="000927F3" w:rsidP="00277B23">
      <w:pPr>
        <w:numPr>
          <w:ilvl w:val="4"/>
          <w:numId w:val="30"/>
        </w:numPr>
        <w:spacing w:after="120"/>
      </w:pPr>
      <w:r w:rsidRPr="0020302D">
        <w:t>Each range has running, potable water for personal cleaning and for hydration</w:t>
      </w:r>
      <w:r w:rsidR="00704ABA">
        <w:t>.</w:t>
      </w:r>
    </w:p>
    <w:p w14:paraId="783FCA14" w14:textId="55029AF4" w:rsidR="000927F3" w:rsidRPr="0020302D" w:rsidRDefault="00347281" w:rsidP="00277B23">
      <w:pPr>
        <w:numPr>
          <w:ilvl w:val="4"/>
          <w:numId w:val="30"/>
        </w:numPr>
        <w:spacing w:after="120"/>
      </w:pPr>
      <w:r>
        <w:t>Cadet</w:t>
      </w:r>
      <w:r w:rsidR="000927F3" w:rsidRPr="0020302D">
        <w:t>s/Participants shall have a container of water for frequent hydration</w:t>
      </w:r>
      <w:r w:rsidR="00704ABA">
        <w:t>.</w:t>
      </w:r>
    </w:p>
    <w:p w14:paraId="42118592" w14:textId="5DB50B63" w:rsidR="000927F3" w:rsidRPr="00675878" w:rsidRDefault="000927F3" w:rsidP="00277B23">
      <w:pPr>
        <w:numPr>
          <w:ilvl w:val="2"/>
          <w:numId w:val="30"/>
        </w:numPr>
        <w:spacing w:after="120"/>
        <w:rPr>
          <w:b/>
        </w:rPr>
      </w:pPr>
      <w:r w:rsidRPr="0020302D">
        <w:rPr>
          <w:b/>
        </w:rPr>
        <w:t>Responsibilities</w:t>
      </w:r>
      <w:r w:rsidR="00675878">
        <w:rPr>
          <w:b/>
        </w:rPr>
        <w:t xml:space="preserve"> of </w:t>
      </w:r>
      <w:r w:rsidR="00347281">
        <w:rPr>
          <w:b/>
        </w:rPr>
        <w:t>Cadet</w:t>
      </w:r>
      <w:r w:rsidRPr="00675878">
        <w:rPr>
          <w:b/>
        </w:rPr>
        <w:t>s/Participants</w:t>
      </w:r>
    </w:p>
    <w:p w14:paraId="2A7DEB9B" w14:textId="605A56A9" w:rsidR="00C15700" w:rsidRDefault="00347281" w:rsidP="00277B23">
      <w:pPr>
        <w:pStyle w:val="ListParagraph"/>
        <w:numPr>
          <w:ilvl w:val="3"/>
          <w:numId w:val="30"/>
        </w:numPr>
        <w:spacing w:after="120"/>
      </w:pPr>
      <w:r>
        <w:t>Cadet</w:t>
      </w:r>
      <w:r w:rsidR="000927F3" w:rsidRPr="0020302D">
        <w:t>s/Participants are required to complete an emergency contact information form.</w:t>
      </w:r>
    </w:p>
    <w:p w14:paraId="775074C9" w14:textId="263CF944" w:rsidR="00C15700" w:rsidRDefault="00347281" w:rsidP="00277B23">
      <w:pPr>
        <w:pStyle w:val="ListParagraph"/>
        <w:numPr>
          <w:ilvl w:val="3"/>
          <w:numId w:val="30"/>
        </w:numPr>
        <w:spacing w:after="120"/>
      </w:pPr>
      <w:r>
        <w:t>Cadet</w:t>
      </w:r>
      <w:r w:rsidR="000927F3" w:rsidRPr="0020302D">
        <w:t xml:space="preserve">s/Participants shall immediately notify the </w:t>
      </w:r>
      <w:r w:rsidR="00AF6A68">
        <w:t>Firearms I</w:t>
      </w:r>
      <w:r w:rsidR="00AF6A68" w:rsidRPr="0020302D">
        <w:t xml:space="preserve">nstructor </w:t>
      </w:r>
      <w:r w:rsidR="000927F3" w:rsidRPr="0020302D">
        <w:t xml:space="preserve">of any known pre-existing medical </w:t>
      </w:r>
      <w:r w:rsidR="00060112" w:rsidRPr="00F15733">
        <w:t>condition</w:t>
      </w:r>
      <w:r w:rsidR="00CC39BC" w:rsidRPr="00F15733">
        <w:t xml:space="preserve"> which is likely to be aggravated during training,</w:t>
      </w:r>
      <w:r w:rsidR="000927F3" w:rsidRPr="00F15733">
        <w:t xml:space="preserve"> or will </w:t>
      </w:r>
      <w:r w:rsidR="00F15733">
        <w:t>a</w:t>
      </w:r>
      <w:r w:rsidR="000927F3" w:rsidRPr="00F15733">
        <w:t>ffect performance during training.</w:t>
      </w:r>
    </w:p>
    <w:p w14:paraId="0E3D6AE5" w14:textId="2EF97A04" w:rsidR="00C15700" w:rsidRDefault="00347281" w:rsidP="00277B23">
      <w:pPr>
        <w:pStyle w:val="ListParagraph"/>
        <w:numPr>
          <w:ilvl w:val="3"/>
          <w:numId w:val="30"/>
        </w:numPr>
        <w:spacing w:after="120"/>
      </w:pPr>
      <w:r>
        <w:t>Cadet</w:t>
      </w:r>
      <w:r w:rsidR="000927F3" w:rsidRPr="00F15733">
        <w:t xml:space="preserve">s/Participants shall immediately notify the </w:t>
      </w:r>
      <w:r w:rsidR="00AF6A68" w:rsidRPr="00F15733">
        <w:t xml:space="preserve">Firearms Instructor </w:t>
      </w:r>
      <w:r w:rsidR="000927F3" w:rsidRPr="00F15733">
        <w:t>of any injury sustained during training.</w:t>
      </w:r>
    </w:p>
    <w:p w14:paraId="32856ABD" w14:textId="2D3649C4" w:rsidR="000927F3" w:rsidRPr="0020302D" w:rsidRDefault="00347281" w:rsidP="00277B23">
      <w:pPr>
        <w:pStyle w:val="ListParagraph"/>
        <w:numPr>
          <w:ilvl w:val="3"/>
          <w:numId w:val="30"/>
        </w:numPr>
        <w:spacing w:after="120"/>
      </w:pPr>
      <w:r>
        <w:t>Cade</w:t>
      </w:r>
      <w:r w:rsidR="000927F3" w:rsidRPr="0020302D">
        <w:t>ts/Participants are responsible for adhering to all safety requirements of individual courses.</w:t>
      </w:r>
    </w:p>
    <w:p w14:paraId="5BA2DDD6" w14:textId="11608873" w:rsidR="00C15700" w:rsidRDefault="00347281" w:rsidP="00277B23">
      <w:pPr>
        <w:pStyle w:val="ListParagraph"/>
        <w:numPr>
          <w:ilvl w:val="5"/>
          <w:numId w:val="30"/>
        </w:numPr>
        <w:spacing w:after="120"/>
      </w:pPr>
      <w:r>
        <w:t>Cadet</w:t>
      </w:r>
      <w:r w:rsidR="000927F3" w:rsidRPr="0020302D">
        <w:t>s/Participants will be immediately removed from instruction for:</w:t>
      </w:r>
    </w:p>
    <w:p w14:paraId="799500C7" w14:textId="77777777" w:rsidR="00C15700" w:rsidRDefault="000927F3" w:rsidP="00277B23">
      <w:pPr>
        <w:pStyle w:val="ListParagraph"/>
        <w:numPr>
          <w:ilvl w:val="5"/>
          <w:numId w:val="30"/>
        </w:numPr>
        <w:spacing w:after="120"/>
      </w:pPr>
      <w:r w:rsidRPr="0020302D">
        <w:t>Unsafe weapon handling</w:t>
      </w:r>
    </w:p>
    <w:p w14:paraId="13CE7064" w14:textId="77777777" w:rsidR="00C15700" w:rsidRDefault="000927F3" w:rsidP="00277B23">
      <w:pPr>
        <w:pStyle w:val="ListParagraph"/>
        <w:numPr>
          <w:ilvl w:val="5"/>
          <w:numId w:val="30"/>
        </w:numPr>
        <w:spacing w:after="120"/>
      </w:pPr>
      <w:r w:rsidRPr="0020302D">
        <w:t>Accidental discharge</w:t>
      </w:r>
    </w:p>
    <w:p w14:paraId="3715C99D" w14:textId="5431C138" w:rsidR="000927F3" w:rsidRPr="0020302D" w:rsidRDefault="000927F3" w:rsidP="00277B23">
      <w:pPr>
        <w:pStyle w:val="ListParagraph"/>
        <w:numPr>
          <w:ilvl w:val="5"/>
          <w:numId w:val="30"/>
        </w:numPr>
        <w:spacing w:after="120"/>
      </w:pPr>
      <w:r w:rsidRPr="0020302D">
        <w:t>Repeated failure to follow instructional commands</w:t>
      </w:r>
    </w:p>
    <w:p w14:paraId="3BD13619" w14:textId="0F60BEF6" w:rsidR="000927F3" w:rsidRPr="00F15733" w:rsidRDefault="00347281" w:rsidP="00277B23">
      <w:pPr>
        <w:pStyle w:val="ListParagraph"/>
        <w:numPr>
          <w:ilvl w:val="3"/>
          <w:numId w:val="30"/>
        </w:numPr>
        <w:spacing w:after="120"/>
      </w:pPr>
      <w:r>
        <w:t>Cadet</w:t>
      </w:r>
      <w:r w:rsidR="000927F3" w:rsidRPr="0020302D">
        <w:t>s/Participants are responsible</w:t>
      </w:r>
      <w:r w:rsidR="00060112">
        <w:t xml:space="preserve"> for identifying and notifying </w:t>
      </w:r>
      <w:r w:rsidR="00060112" w:rsidRPr="00F15733">
        <w:t>Firearm I</w:t>
      </w:r>
      <w:r w:rsidR="000927F3" w:rsidRPr="00F15733">
        <w:t xml:space="preserve">nstructor(s) of any unsafe </w:t>
      </w:r>
      <w:r w:rsidR="00060112" w:rsidRPr="00F15733">
        <w:t>conditions</w:t>
      </w:r>
      <w:r w:rsidR="00704ABA">
        <w:t>.</w:t>
      </w:r>
    </w:p>
    <w:p w14:paraId="21ABBDE5" w14:textId="77777777" w:rsidR="000927F3" w:rsidRPr="00F15733" w:rsidRDefault="000927F3" w:rsidP="00277B23">
      <w:pPr>
        <w:pStyle w:val="BodyTextFlush"/>
        <w:widowControl w:val="0"/>
        <w:numPr>
          <w:ilvl w:val="1"/>
          <w:numId w:val="30"/>
        </w:numPr>
        <w:spacing w:after="120"/>
      </w:pPr>
      <w:r w:rsidRPr="00F15733">
        <w:t>POSSESSION FOR ACADEMY TRAINING</w:t>
      </w:r>
    </w:p>
    <w:p w14:paraId="786574A3" w14:textId="77777777" w:rsidR="000927F3" w:rsidRPr="00F15733" w:rsidRDefault="000927F3" w:rsidP="00277B23">
      <w:pPr>
        <w:pStyle w:val="BodyTextFlush"/>
        <w:widowControl w:val="0"/>
        <w:numPr>
          <w:ilvl w:val="2"/>
          <w:numId w:val="30"/>
        </w:numPr>
        <w:spacing w:after="120"/>
      </w:pPr>
      <w:r w:rsidRPr="00F15733">
        <w:t xml:space="preserve">Firearms will only be allowed at the range.  </w:t>
      </w:r>
    </w:p>
    <w:p w14:paraId="2A72046D" w14:textId="77777777" w:rsidR="00C15700" w:rsidRDefault="000927F3" w:rsidP="00277B23">
      <w:pPr>
        <w:pStyle w:val="BodyTextFlush"/>
        <w:widowControl w:val="0"/>
        <w:numPr>
          <w:ilvl w:val="2"/>
          <w:numId w:val="30"/>
        </w:numPr>
        <w:spacing w:after="120"/>
      </w:pPr>
      <w:r w:rsidRPr="00F15733">
        <w:t>When Cadets are traveling to and from the Range, the firearm will not be worn on their person.  The firearm will be transported unloaded in the trunk or in an appropriately locked box if carried in the passenger compartment of the vehicle.</w:t>
      </w:r>
    </w:p>
    <w:p w14:paraId="47FFDF24" w14:textId="39772277" w:rsidR="000927F3" w:rsidRPr="00F15733" w:rsidRDefault="000927F3" w:rsidP="00277B23">
      <w:pPr>
        <w:pStyle w:val="BodyTextFlush"/>
        <w:widowControl w:val="0"/>
        <w:numPr>
          <w:ilvl w:val="2"/>
          <w:numId w:val="30"/>
        </w:numPr>
        <w:spacing w:after="120"/>
      </w:pPr>
      <w:r w:rsidRPr="00F15733">
        <w:t>When Cadets are traveling to and from the Academy, for any purpose, they will not wear their duty gear (Sam Browne belt).  The belt (duty gear) will not be worn until the Cadet arrives at the training facility (i.e., campus, range).</w:t>
      </w:r>
    </w:p>
    <w:p w14:paraId="48268C33" w14:textId="5C61430E" w:rsidR="000927F3" w:rsidRPr="0020302D" w:rsidRDefault="00060112" w:rsidP="00277B23">
      <w:pPr>
        <w:pStyle w:val="BodyTextFlush"/>
        <w:widowControl w:val="0"/>
        <w:numPr>
          <w:ilvl w:val="2"/>
          <w:numId w:val="30"/>
        </w:numPr>
        <w:spacing w:after="120"/>
      </w:pPr>
      <w:r w:rsidRPr="00F15733">
        <w:t>Other than at the range, no C</w:t>
      </w:r>
      <w:r w:rsidR="000927F3" w:rsidRPr="00F15733">
        <w:t>adet will</w:t>
      </w:r>
      <w:r w:rsidR="000927F3" w:rsidRPr="0020302D">
        <w:t xml:space="preserve"> have live ammunition on his/her person.</w:t>
      </w:r>
    </w:p>
    <w:p w14:paraId="1A9F7936" w14:textId="77777777" w:rsidR="000927F3" w:rsidRPr="0020302D" w:rsidRDefault="000927F3" w:rsidP="00277B23">
      <w:pPr>
        <w:pStyle w:val="BodyTextFlush"/>
        <w:widowControl w:val="0"/>
        <w:numPr>
          <w:ilvl w:val="1"/>
          <w:numId w:val="30"/>
        </w:numPr>
        <w:spacing w:after="120"/>
      </w:pPr>
      <w:r w:rsidRPr="0020302D">
        <w:t>PERSONAL FIREARMS</w:t>
      </w:r>
    </w:p>
    <w:p w14:paraId="6A80BAE1" w14:textId="2515825B" w:rsidR="000927F3" w:rsidRPr="00F15733" w:rsidRDefault="000927F3" w:rsidP="00277B23">
      <w:pPr>
        <w:pStyle w:val="BodyTextFlush"/>
        <w:widowControl w:val="0"/>
        <w:numPr>
          <w:ilvl w:val="2"/>
          <w:numId w:val="30"/>
        </w:numPr>
        <w:spacing w:after="120"/>
      </w:pPr>
      <w:r w:rsidRPr="0020302D">
        <w:t xml:space="preserve">Cadets will be allowed to use their personal firearms during </w:t>
      </w:r>
      <w:r w:rsidR="00060112" w:rsidRPr="00F15733">
        <w:t>A</w:t>
      </w:r>
      <w:r w:rsidRPr="00F15733">
        <w:t>cademy training.</w:t>
      </w:r>
    </w:p>
    <w:p w14:paraId="06407D46" w14:textId="77777777" w:rsidR="000927F3" w:rsidRPr="00F15733" w:rsidRDefault="000927F3" w:rsidP="00277B23">
      <w:pPr>
        <w:pStyle w:val="BodyTextFlush"/>
        <w:widowControl w:val="0"/>
        <w:numPr>
          <w:ilvl w:val="3"/>
          <w:numId w:val="30"/>
        </w:numPr>
        <w:spacing w:after="120"/>
      </w:pPr>
      <w:r w:rsidRPr="00F15733">
        <w:t>The firearm must be a reputable brand.</w:t>
      </w:r>
    </w:p>
    <w:p w14:paraId="469A7391" w14:textId="77777777" w:rsidR="000927F3" w:rsidRPr="00F15733" w:rsidRDefault="000927F3" w:rsidP="00277B23">
      <w:pPr>
        <w:pStyle w:val="BodyTextFlush"/>
        <w:widowControl w:val="0"/>
        <w:numPr>
          <w:ilvl w:val="3"/>
          <w:numId w:val="30"/>
        </w:numPr>
        <w:spacing w:after="120"/>
      </w:pPr>
      <w:r w:rsidRPr="00F15733">
        <w:t>The firearm must be in good working order.</w:t>
      </w:r>
    </w:p>
    <w:p w14:paraId="09503FE6" w14:textId="77777777" w:rsidR="000927F3" w:rsidRPr="00F15733" w:rsidRDefault="000927F3" w:rsidP="00277B23">
      <w:pPr>
        <w:pStyle w:val="BodyTextFlush"/>
        <w:widowControl w:val="0"/>
        <w:numPr>
          <w:ilvl w:val="3"/>
          <w:numId w:val="30"/>
        </w:numPr>
        <w:spacing w:after="120"/>
      </w:pPr>
      <w:r w:rsidRPr="00F15733">
        <w:t>The f</w:t>
      </w:r>
      <w:r w:rsidR="00AF6A68" w:rsidRPr="00F15733">
        <w:t>irearm must be approved by the Range M</w:t>
      </w:r>
      <w:r w:rsidRPr="00F15733">
        <w:t>aster.</w:t>
      </w:r>
    </w:p>
    <w:p w14:paraId="5C612C59" w14:textId="10C1C893" w:rsidR="000927F3" w:rsidRPr="00F15733" w:rsidRDefault="00AF6A68" w:rsidP="00277B23">
      <w:pPr>
        <w:pStyle w:val="BodyTextFlush"/>
        <w:widowControl w:val="0"/>
        <w:numPr>
          <w:ilvl w:val="2"/>
          <w:numId w:val="30"/>
        </w:numPr>
        <w:spacing w:after="120"/>
      </w:pPr>
      <w:r w:rsidRPr="00F15733">
        <w:lastRenderedPageBreak/>
        <w:t>The Range M</w:t>
      </w:r>
      <w:r w:rsidR="000927F3" w:rsidRPr="00F15733">
        <w:t xml:space="preserve">aster has the final say on whether a firearm may or </w:t>
      </w:r>
      <w:r w:rsidR="002D00BA" w:rsidRPr="00F15733">
        <w:t>may not</w:t>
      </w:r>
      <w:r w:rsidR="00060112" w:rsidRPr="00F15733">
        <w:t xml:space="preserve"> be used on the A</w:t>
      </w:r>
      <w:r w:rsidR="000927F3" w:rsidRPr="00F15733">
        <w:t>cademy range.</w:t>
      </w:r>
    </w:p>
    <w:p w14:paraId="2567B661" w14:textId="77777777" w:rsidR="000927F3" w:rsidRPr="00F15733" w:rsidRDefault="000927F3" w:rsidP="00277B23">
      <w:pPr>
        <w:pStyle w:val="BodyTextFlush"/>
        <w:widowControl w:val="0"/>
        <w:numPr>
          <w:ilvl w:val="1"/>
          <w:numId w:val="30"/>
        </w:numPr>
        <w:spacing w:after="120"/>
      </w:pPr>
      <w:r w:rsidRPr="00F15733">
        <w:t>PROP 215</w:t>
      </w:r>
    </w:p>
    <w:p w14:paraId="44BE230E" w14:textId="77777777" w:rsidR="000927F3" w:rsidRPr="00F15733" w:rsidRDefault="000927F3" w:rsidP="000927F3">
      <w:pPr>
        <w:pStyle w:val="BodyTextFlush"/>
        <w:widowControl w:val="0"/>
        <w:spacing w:after="120"/>
        <w:ind w:left="1440"/>
      </w:pPr>
      <w:r w:rsidRPr="00F15733">
        <w:t>Federal law does not allow any person with a Prop 215 card (medical marijuana) to possess a firearm.</w:t>
      </w:r>
    </w:p>
    <w:p w14:paraId="4E6BE951" w14:textId="53C1AAFD" w:rsidR="000927F3" w:rsidRPr="00F15733" w:rsidRDefault="000927F3" w:rsidP="00B26571">
      <w:pPr>
        <w:pStyle w:val="BodyTextFlush"/>
        <w:widowControl w:val="0"/>
        <w:numPr>
          <w:ilvl w:val="2"/>
          <w:numId w:val="24"/>
        </w:numPr>
        <w:spacing w:after="120"/>
      </w:pPr>
      <w:r w:rsidRPr="00F15733">
        <w:t>Cadets with a Prop 215 card will not be a</w:t>
      </w:r>
      <w:r w:rsidR="00060112" w:rsidRPr="00F15733">
        <w:t>llowed to use a firearm at the A</w:t>
      </w:r>
      <w:r w:rsidRPr="00F15733">
        <w:t>cademy range(s)</w:t>
      </w:r>
      <w:r w:rsidR="00060112" w:rsidRPr="00F15733">
        <w:t>.</w:t>
      </w:r>
    </w:p>
    <w:p w14:paraId="42EDDFE1" w14:textId="77777777" w:rsidR="000927F3" w:rsidRPr="00F15733" w:rsidRDefault="000927F3" w:rsidP="00B26571">
      <w:pPr>
        <w:pStyle w:val="BodyTextFlush"/>
        <w:widowControl w:val="0"/>
        <w:numPr>
          <w:ilvl w:val="2"/>
          <w:numId w:val="24"/>
        </w:numPr>
        <w:spacing w:after="120"/>
      </w:pPr>
      <w:r w:rsidRPr="00F15733">
        <w:t>Cadets with a Prop 215 card will immediately notify the Academy Coordinator.</w:t>
      </w:r>
    </w:p>
    <w:p w14:paraId="3EA0B1C5" w14:textId="438D0692" w:rsidR="000927F3" w:rsidRPr="0020302D" w:rsidRDefault="000927F3" w:rsidP="00277B23">
      <w:pPr>
        <w:pStyle w:val="BodyTextFlush"/>
        <w:widowControl w:val="0"/>
        <w:numPr>
          <w:ilvl w:val="1"/>
          <w:numId w:val="30"/>
        </w:numPr>
        <w:spacing w:after="120"/>
      </w:pPr>
      <w:r w:rsidRPr="0020302D">
        <w:t>TRAINING FIREARMS</w:t>
      </w:r>
    </w:p>
    <w:p w14:paraId="23BC239D" w14:textId="6CA962C3" w:rsidR="000927F3" w:rsidRPr="0020302D" w:rsidRDefault="0056220E" w:rsidP="00277B23">
      <w:pPr>
        <w:pStyle w:val="BodyTextFlush"/>
        <w:widowControl w:val="0"/>
        <w:numPr>
          <w:ilvl w:val="2"/>
          <w:numId w:val="30"/>
        </w:numPr>
        <w:spacing w:after="120"/>
      </w:pPr>
      <w:r>
        <w:t>All C</w:t>
      </w:r>
      <w:r w:rsidR="000927F3" w:rsidRPr="0020302D">
        <w:t>adets will be issued a training firearm.</w:t>
      </w:r>
    </w:p>
    <w:p w14:paraId="0F45391B" w14:textId="77777777" w:rsidR="000927F3" w:rsidRPr="0020302D" w:rsidRDefault="000927F3" w:rsidP="00277B23">
      <w:pPr>
        <w:pStyle w:val="BodyTextFlush"/>
        <w:widowControl w:val="0"/>
        <w:numPr>
          <w:ilvl w:val="2"/>
          <w:numId w:val="30"/>
        </w:numPr>
        <w:spacing w:after="120"/>
      </w:pPr>
      <w:r w:rsidRPr="0020302D">
        <w:t>Cadets are to treat the training firearm as if it was a real firearm.</w:t>
      </w:r>
    </w:p>
    <w:p w14:paraId="11FBCF4F" w14:textId="7CA24386" w:rsidR="000927F3" w:rsidRPr="0020302D" w:rsidRDefault="000927F3" w:rsidP="00277B23">
      <w:pPr>
        <w:pStyle w:val="BodyTextFlush"/>
        <w:widowControl w:val="0"/>
        <w:numPr>
          <w:ilvl w:val="2"/>
          <w:numId w:val="30"/>
        </w:numPr>
        <w:spacing w:after="120"/>
      </w:pPr>
      <w:r w:rsidRPr="0020302D">
        <w:t xml:space="preserve">While on </w:t>
      </w:r>
      <w:r w:rsidR="00CC39BC" w:rsidRPr="0020302D">
        <w:t>campus,</w:t>
      </w:r>
      <w:r w:rsidRPr="0020302D">
        <w:t xml:space="preserve"> Cadets will only carry a training firearm that is provided by the Academy.  </w:t>
      </w:r>
      <w:r w:rsidRPr="0020302D">
        <w:rPr>
          <w:b/>
        </w:rPr>
        <w:t>NO EXCEPTIONS</w:t>
      </w:r>
    </w:p>
    <w:p w14:paraId="6FA05151" w14:textId="77777777" w:rsidR="000927F3" w:rsidRPr="0020302D" w:rsidRDefault="000927F3" w:rsidP="00277B23">
      <w:pPr>
        <w:pStyle w:val="BodyTextFlush"/>
        <w:widowControl w:val="0"/>
        <w:numPr>
          <w:ilvl w:val="3"/>
          <w:numId w:val="30"/>
        </w:numPr>
        <w:spacing w:after="120"/>
      </w:pPr>
      <w:r w:rsidRPr="0020302D">
        <w:t xml:space="preserve">The training firearm will remain in its holster at all times.  </w:t>
      </w:r>
    </w:p>
    <w:p w14:paraId="21A18FE4" w14:textId="77777777" w:rsidR="000927F3" w:rsidRPr="0020302D" w:rsidRDefault="000927F3" w:rsidP="00277B23">
      <w:pPr>
        <w:pStyle w:val="BodyTextFlush"/>
        <w:widowControl w:val="0"/>
        <w:numPr>
          <w:ilvl w:val="3"/>
          <w:numId w:val="30"/>
        </w:numPr>
        <w:spacing w:after="120"/>
      </w:pPr>
      <w:r w:rsidRPr="0020302D">
        <w:t>It will not be removed by the Cadet unless ordered to do so by Academy Staff (i.e., weapons inspection) or instructor (i.e., training).</w:t>
      </w:r>
    </w:p>
    <w:p w14:paraId="2D44B8D6" w14:textId="6C3F1275" w:rsidR="00862480" w:rsidRDefault="000927F3" w:rsidP="00277B23">
      <w:pPr>
        <w:pStyle w:val="BodyTextFlush"/>
        <w:widowControl w:val="0"/>
        <w:numPr>
          <w:ilvl w:val="3"/>
          <w:numId w:val="30"/>
        </w:numPr>
        <w:spacing w:after="120"/>
      </w:pPr>
      <w:r w:rsidRPr="0020302D">
        <w:t>If the weapon is removed from the holster (outside</w:t>
      </w:r>
      <w:r w:rsidR="00060112">
        <w:t xml:space="preserve"> of training or a lawful order)</w:t>
      </w:r>
      <w:r w:rsidR="00060112" w:rsidRPr="00F15733">
        <w:t>,</w:t>
      </w:r>
      <w:r w:rsidRPr="0020302D">
        <w:t xml:space="preserve"> notification must be made to an RTO or the Coordinator.</w:t>
      </w:r>
    </w:p>
    <w:p w14:paraId="275BE056" w14:textId="77777777" w:rsidR="00862480" w:rsidRDefault="00862480" w:rsidP="00862480">
      <w:pPr>
        <w:pStyle w:val="BodyTextFlush"/>
        <w:widowControl w:val="0"/>
        <w:spacing w:after="120"/>
        <w:ind w:left="2280"/>
      </w:pPr>
    </w:p>
    <w:p w14:paraId="7A09D196" w14:textId="44F26486" w:rsidR="00E73F58" w:rsidRDefault="00E73F58" w:rsidP="00862480">
      <w:pPr>
        <w:pStyle w:val="BodyTextFlush"/>
        <w:widowControl w:val="0"/>
        <w:spacing w:after="120"/>
        <w:ind w:left="2280"/>
      </w:pPr>
    </w:p>
    <w:p w14:paraId="220750FB" w14:textId="12314301" w:rsidR="00704ABA" w:rsidRDefault="00704ABA" w:rsidP="00862480">
      <w:pPr>
        <w:pStyle w:val="BodyTextFlush"/>
        <w:widowControl w:val="0"/>
        <w:spacing w:after="120"/>
        <w:ind w:left="2280"/>
      </w:pPr>
    </w:p>
    <w:p w14:paraId="06E433FD" w14:textId="504C198A" w:rsidR="00704ABA" w:rsidRDefault="00704ABA" w:rsidP="00862480">
      <w:pPr>
        <w:pStyle w:val="BodyTextFlush"/>
        <w:widowControl w:val="0"/>
        <w:spacing w:after="120"/>
        <w:ind w:left="2280"/>
      </w:pPr>
    </w:p>
    <w:p w14:paraId="127C94E2" w14:textId="7E1ED6C1" w:rsidR="00C15700" w:rsidRDefault="00C15700" w:rsidP="00862480">
      <w:pPr>
        <w:pStyle w:val="BodyTextFlush"/>
        <w:widowControl w:val="0"/>
        <w:spacing w:after="120"/>
        <w:ind w:left="2280"/>
      </w:pPr>
    </w:p>
    <w:p w14:paraId="002197F6" w14:textId="1A0C26AF" w:rsidR="00C15700" w:rsidRDefault="00C15700" w:rsidP="00862480">
      <w:pPr>
        <w:pStyle w:val="BodyTextFlush"/>
        <w:widowControl w:val="0"/>
        <w:spacing w:after="120"/>
        <w:ind w:left="2280"/>
      </w:pPr>
    </w:p>
    <w:p w14:paraId="5F34CEC1" w14:textId="08BFD2B4" w:rsidR="00C15700" w:rsidRDefault="00C15700" w:rsidP="00862480">
      <w:pPr>
        <w:pStyle w:val="BodyTextFlush"/>
        <w:widowControl w:val="0"/>
        <w:spacing w:after="120"/>
        <w:ind w:left="2280"/>
      </w:pPr>
    </w:p>
    <w:p w14:paraId="4202F12C" w14:textId="39FC4A60" w:rsidR="00C15700" w:rsidRDefault="00C15700" w:rsidP="00862480">
      <w:pPr>
        <w:pStyle w:val="BodyTextFlush"/>
        <w:widowControl w:val="0"/>
        <w:spacing w:after="120"/>
        <w:ind w:left="2280"/>
      </w:pPr>
    </w:p>
    <w:p w14:paraId="1EBE1460" w14:textId="6F8DFD47" w:rsidR="00C15700" w:rsidRDefault="00C15700" w:rsidP="00862480">
      <w:pPr>
        <w:pStyle w:val="BodyTextFlush"/>
        <w:widowControl w:val="0"/>
        <w:spacing w:after="120"/>
        <w:ind w:left="2280"/>
      </w:pPr>
    </w:p>
    <w:p w14:paraId="353A8CB2" w14:textId="6120F49B" w:rsidR="00C15700" w:rsidRDefault="00C15700" w:rsidP="00862480">
      <w:pPr>
        <w:pStyle w:val="BodyTextFlush"/>
        <w:widowControl w:val="0"/>
        <w:spacing w:after="120"/>
        <w:ind w:left="2280"/>
      </w:pPr>
    </w:p>
    <w:p w14:paraId="4854D9CA" w14:textId="1192C9B7" w:rsidR="00C15700" w:rsidRDefault="00C15700" w:rsidP="00862480">
      <w:pPr>
        <w:pStyle w:val="BodyTextFlush"/>
        <w:widowControl w:val="0"/>
        <w:spacing w:after="120"/>
        <w:ind w:left="2280"/>
      </w:pPr>
    </w:p>
    <w:p w14:paraId="4751228F" w14:textId="277A659B" w:rsidR="00C15700" w:rsidRDefault="00C15700" w:rsidP="00862480">
      <w:pPr>
        <w:pStyle w:val="BodyTextFlush"/>
        <w:widowControl w:val="0"/>
        <w:spacing w:after="120"/>
        <w:ind w:left="2280"/>
      </w:pPr>
    </w:p>
    <w:p w14:paraId="1D98B0C5" w14:textId="28313026" w:rsidR="00C15700" w:rsidRDefault="00C15700" w:rsidP="00862480">
      <w:pPr>
        <w:pStyle w:val="BodyTextFlush"/>
        <w:widowControl w:val="0"/>
        <w:spacing w:after="120"/>
        <w:ind w:left="2280"/>
      </w:pPr>
    </w:p>
    <w:p w14:paraId="0210FAC0" w14:textId="1250192B" w:rsidR="00C15700" w:rsidRDefault="00C15700" w:rsidP="00862480">
      <w:pPr>
        <w:pStyle w:val="BodyTextFlush"/>
        <w:widowControl w:val="0"/>
        <w:spacing w:after="120"/>
        <w:ind w:left="2280"/>
      </w:pPr>
    </w:p>
    <w:p w14:paraId="25E244D0" w14:textId="24142750" w:rsidR="00E26731" w:rsidRDefault="00E26731" w:rsidP="00862480">
      <w:pPr>
        <w:pStyle w:val="BodyTextFlush"/>
        <w:widowControl w:val="0"/>
        <w:spacing w:after="120"/>
        <w:ind w:left="2280"/>
      </w:pPr>
    </w:p>
    <w:p w14:paraId="3434ECFF" w14:textId="4BB66074" w:rsidR="00E26731" w:rsidRDefault="00E26731" w:rsidP="00862480">
      <w:pPr>
        <w:pStyle w:val="BodyTextFlush"/>
        <w:widowControl w:val="0"/>
        <w:spacing w:after="120"/>
        <w:ind w:left="2280"/>
      </w:pPr>
    </w:p>
    <w:p w14:paraId="2E9F20A0" w14:textId="321875A5" w:rsidR="00E26731" w:rsidRDefault="00E26731" w:rsidP="00862480">
      <w:pPr>
        <w:pStyle w:val="BodyTextFlush"/>
        <w:widowControl w:val="0"/>
        <w:spacing w:after="120"/>
        <w:ind w:left="2280"/>
      </w:pPr>
    </w:p>
    <w:p w14:paraId="6F6611A2" w14:textId="43E9B572" w:rsidR="00E26731" w:rsidRDefault="00E26731" w:rsidP="00862480">
      <w:pPr>
        <w:pStyle w:val="BodyTextFlush"/>
        <w:widowControl w:val="0"/>
        <w:spacing w:after="120"/>
        <w:ind w:left="2280"/>
      </w:pPr>
    </w:p>
    <w:p w14:paraId="77E2B678" w14:textId="14D8B671" w:rsidR="00E26731" w:rsidRDefault="00E26731" w:rsidP="00862480">
      <w:pPr>
        <w:pStyle w:val="BodyTextFlush"/>
        <w:widowControl w:val="0"/>
        <w:spacing w:after="120"/>
        <w:ind w:left="2280"/>
      </w:pPr>
    </w:p>
    <w:p w14:paraId="58DBD0A3" w14:textId="59015A50" w:rsidR="00E26731" w:rsidRDefault="00E26731" w:rsidP="00862480">
      <w:pPr>
        <w:pStyle w:val="BodyTextFlush"/>
        <w:widowControl w:val="0"/>
        <w:spacing w:after="120"/>
        <w:ind w:left="2280"/>
      </w:pPr>
    </w:p>
    <w:p w14:paraId="23F28468" w14:textId="4CE6074F" w:rsidR="00E26731" w:rsidRDefault="00E26731" w:rsidP="00862480">
      <w:pPr>
        <w:pStyle w:val="BodyTextFlush"/>
        <w:widowControl w:val="0"/>
        <w:spacing w:after="120"/>
        <w:ind w:left="2280"/>
      </w:pPr>
    </w:p>
    <w:p w14:paraId="2FB33AA4" w14:textId="77777777" w:rsidR="00E26731" w:rsidRDefault="00E26731" w:rsidP="00862480">
      <w:pPr>
        <w:pStyle w:val="BodyTextFlush"/>
        <w:widowControl w:val="0"/>
        <w:spacing w:after="120"/>
        <w:ind w:left="2280"/>
      </w:pPr>
    </w:p>
    <w:p w14:paraId="4FEF85B6" w14:textId="4A4E90F4" w:rsidR="00C15700" w:rsidRDefault="00C15700" w:rsidP="00862480">
      <w:pPr>
        <w:pStyle w:val="BodyTextFlush"/>
        <w:widowControl w:val="0"/>
        <w:spacing w:after="120"/>
        <w:ind w:left="2280"/>
      </w:pPr>
    </w:p>
    <w:p w14:paraId="31F292E4" w14:textId="3F2C75D7" w:rsidR="00C15700" w:rsidRDefault="00C15700" w:rsidP="00862480">
      <w:pPr>
        <w:pStyle w:val="BodyTextFlush"/>
        <w:widowControl w:val="0"/>
        <w:spacing w:after="120"/>
        <w:ind w:left="2280"/>
      </w:pPr>
    </w:p>
    <w:p w14:paraId="02E7C540" w14:textId="6DE4B1E2" w:rsidR="00467615" w:rsidRPr="00017419" w:rsidRDefault="00E24F29" w:rsidP="00277B23">
      <w:pPr>
        <w:pStyle w:val="BodyTextFlush"/>
        <w:widowControl w:val="0"/>
        <w:numPr>
          <w:ilvl w:val="0"/>
          <w:numId w:val="36"/>
        </w:numPr>
        <w:spacing w:after="120"/>
        <w:rPr>
          <w:b/>
        </w:rPr>
      </w:pPr>
      <w:r w:rsidRPr="008637AB">
        <w:rPr>
          <w:b/>
        </w:rPr>
        <w:t>FOR</w:t>
      </w:r>
      <w:r w:rsidR="00C00155" w:rsidRPr="008637AB">
        <w:rPr>
          <w:b/>
        </w:rPr>
        <w:t>M</w:t>
      </w:r>
      <w:r w:rsidRPr="008637AB">
        <w:rPr>
          <w:b/>
        </w:rPr>
        <w:t>ATIONS AND MARCHING</w:t>
      </w:r>
    </w:p>
    <w:p w14:paraId="4587C692" w14:textId="72408020" w:rsidR="00467615" w:rsidRPr="0020302D" w:rsidRDefault="00017419" w:rsidP="00277B23">
      <w:pPr>
        <w:pStyle w:val="BodyTextFlush"/>
        <w:widowControl w:val="0"/>
        <w:numPr>
          <w:ilvl w:val="0"/>
          <w:numId w:val="61"/>
        </w:numPr>
      </w:pPr>
      <w:r>
        <w:t xml:space="preserve">Cadets </w:t>
      </w:r>
      <w:r w:rsidR="00467615" w:rsidRPr="0020302D">
        <w:t>will be required to be in formation prior to each class and before being released on breaks. (See below</w:t>
      </w:r>
      <w:r w:rsidR="004432BF">
        <w:t>.</w:t>
      </w:r>
      <w:r w:rsidR="00467615" w:rsidRPr="0020302D">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542"/>
        <w:gridCol w:w="542"/>
        <w:gridCol w:w="542"/>
        <w:gridCol w:w="542"/>
        <w:gridCol w:w="543"/>
        <w:gridCol w:w="543"/>
        <w:gridCol w:w="623"/>
        <w:gridCol w:w="544"/>
        <w:gridCol w:w="544"/>
        <w:gridCol w:w="544"/>
        <w:gridCol w:w="544"/>
        <w:gridCol w:w="544"/>
        <w:gridCol w:w="48"/>
        <w:gridCol w:w="544"/>
        <w:gridCol w:w="544"/>
        <w:gridCol w:w="49"/>
        <w:gridCol w:w="581"/>
      </w:tblGrid>
      <w:tr w:rsidR="00467615" w:rsidRPr="0020302D" w14:paraId="451BB303" w14:textId="77777777" w:rsidTr="001C7E90">
        <w:trPr>
          <w:gridAfter w:val="17"/>
          <w:wAfter w:w="8363" w:type="dxa"/>
        </w:trPr>
        <w:tc>
          <w:tcPr>
            <w:tcW w:w="543" w:type="dxa"/>
            <w:tcBorders>
              <w:top w:val="nil"/>
              <w:left w:val="nil"/>
              <w:bottom w:val="nil"/>
              <w:right w:val="nil"/>
            </w:tcBorders>
            <w:shd w:val="clear" w:color="auto" w:fill="auto"/>
          </w:tcPr>
          <w:p w14:paraId="3D78AEB7" w14:textId="26DF813C" w:rsidR="00467615" w:rsidRPr="00830C9A" w:rsidRDefault="00467615" w:rsidP="001C7E90">
            <w:pPr>
              <w:rPr>
                <w:rFonts w:cs="Helvetica"/>
                <w:color w:val="000000"/>
                <w:sz w:val="16"/>
                <w:szCs w:val="16"/>
              </w:rPr>
            </w:pPr>
          </w:p>
        </w:tc>
      </w:tr>
      <w:tr w:rsidR="00467615" w:rsidRPr="0020302D" w14:paraId="57C73AE4" w14:textId="77777777" w:rsidTr="00EB5B66">
        <w:trPr>
          <w:gridAfter w:val="1"/>
          <w:wAfter w:w="581" w:type="dxa"/>
        </w:trPr>
        <w:tc>
          <w:tcPr>
            <w:tcW w:w="543" w:type="dxa"/>
            <w:tcBorders>
              <w:top w:val="nil"/>
              <w:left w:val="nil"/>
              <w:bottom w:val="nil"/>
              <w:right w:val="nil"/>
            </w:tcBorders>
            <w:shd w:val="clear" w:color="auto" w:fill="auto"/>
          </w:tcPr>
          <w:p w14:paraId="5AD720DD" w14:textId="5F6C8664" w:rsidR="00467615" w:rsidRPr="00C803D6" w:rsidRDefault="00467615" w:rsidP="001C7E90">
            <w:pPr>
              <w:rPr>
                <w:rFonts w:cs="Helvetica"/>
                <w:color w:val="000000"/>
                <w:sz w:val="16"/>
                <w:szCs w:val="16"/>
              </w:rPr>
            </w:pPr>
          </w:p>
        </w:tc>
        <w:tc>
          <w:tcPr>
            <w:tcW w:w="542" w:type="dxa"/>
            <w:tcBorders>
              <w:top w:val="nil"/>
              <w:left w:val="nil"/>
              <w:bottom w:val="nil"/>
              <w:right w:val="nil"/>
            </w:tcBorders>
            <w:shd w:val="clear" w:color="auto" w:fill="auto"/>
          </w:tcPr>
          <w:p w14:paraId="0D423BF4" w14:textId="77777777" w:rsidR="00467615" w:rsidRPr="0020302D" w:rsidRDefault="00467615" w:rsidP="001C7E90">
            <w:pPr>
              <w:rPr>
                <w:rFonts w:cs="Helvetica"/>
                <w:color w:val="000000"/>
              </w:rPr>
            </w:pPr>
          </w:p>
        </w:tc>
        <w:tc>
          <w:tcPr>
            <w:tcW w:w="542" w:type="dxa"/>
            <w:tcBorders>
              <w:top w:val="nil"/>
              <w:left w:val="nil"/>
              <w:bottom w:val="nil"/>
              <w:right w:val="nil"/>
            </w:tcBorders>
            <w:shd w:val="clear" w:color="auto" w:fill="auto"/>
          </w:tcPr>
          <w:p w14:paraId="2BB9B301" w14:textId="77777777" w:rsidR="00467615" w:rsidRPr="0020302D" w:rsidRDefault="00467615" w:rsidP="001C7E90">
            <w:pPr>
              <w:rPr>
                <w:rFonts w:cs="Helvetica"/>
                <w:color w:val="000000"/>
              </w:rPr>
            </w:pPr>
          </w:p>
        </w:tc>
        <w:tc>
          <w:tcPr>
            <w:tcW w:w="542" w:type="dxa"/>
            <w:tcBorders>
              <w:top w:val="nil"/>
              <w:left w:val="nil"/>
              <w:bottom w:val="nil"/>
              <w:right w:val="nil"/>
            </w:tcBorders>
            <w:shd w:val="clear" w:color="auto" w:fill="auto"/>
          </w:tcPr>
          <w:p w14:paraId="6DD358CC" w14:textId="77777777" w:rsidR="00467615" w:rsidRPr="0020302D" w:rsidRDefault="00467615" w:rsidP="001C7E90">
            <w:pPr>
              <w:rPr>
                <w:rFonts w:cs="Helvetica"/>
                <w:color w:val="000000"/>
              </w:rPr>
            </w:pPr>
          </w:p>
        </w:tc>
        <w:tc>
          <w:tcPr>
            <w:tcW w:w="542" w:type="dxa"/>
            <w:tcBorders>
              <w:top w:val="nil"/>
              <w:left w:val="nil"/>
              <w:bottom w:val="nil"/>
              <w:right w:val="nil"/>
            </w:tcBorders>
            <w:shd w:val="clear" w:color="auto" w:fill="auto"/>
          </w:tcPr>
          <w:p w14:paraId="2299C56F" w14:textId="77777777" w:rsidR="00467615" w:rsidRPr="0020302D" w:rsidRDefault="00467615" w:rsidP="001C7E90">
            <w:pPr>
              <w:rPr>
                <w:rFonts w:cs="Helvetica"/>
                <w:color w:val="000000"/>
              </w:rPr>
            </w:pPr>
          </w:p>
        </w:tc>
        <w:tc>
          <w:tcPr>
            <w:tcW w:w="543" w:type="dxa"/>
            <w:tcBorders>
              <w:top w:val="nil"/>
              <w:left w:val="nil"/>
              <w:bottom w:val="nil"/>
              <w:right w:val="nil"/>
            </w:tcBorders>
            <w:shd w:val="clear" w:color="auto" w:fill="auto"/>
          </w:tcPr>
          <w:p w14:paraId="48F93F2D" w14:textId="77777777" w:rsidR="00467615" w:rsidRPr="0020302D" w:rsidRDefault="00467615" w:rsidP="001C7E90">
            <w:pPr>
              <w:rPr>
                <w:rFonts w:cs="Helvetica"/>
                <w:color w:val="000000"/>
              </w:rPr>
            </w:pPr>
          </w:p>
        </w:tc>
        <w:tc>
          <w:tcPr>
            <w:tcW w:w="543" w:type="dxa"/>
            <w:tcBorders>
              <w:top w:val="nil"/>
              <w:left w:val="nil"/>
              <w:bottom w:val="nil"/>
              <w:right w:val="nil"/>
            </w:tcBorders>
            <w:shd w:val="clear" w:color="auto" w:fill="auto"/>
          </w:tcPr>
          <w:p w14:paraId="32403043" w14:textId="77777777" w:rsidR="00467615" w:rsidRPr="0020302D" w:rsidRDefault="00467615" w:rsidP="001C7E90">
            <w:pPr>
              <w:rPr>
                <w:rFonts w:cs="Helvetica"/>
                <w:color w:val="000000"/>
              </w:rPr>
            </w:pPr>
          </w:p>
        </w:tc>
        <w:tc>
          <w:tcPr>
            <w:tcW w:w="623" w:type="dxa"/>
            <w:tcBorders>
              <w:top w:val="nil"/>
              <w:left w:val="nil"/>
              <w:bottom w:val="nil"/>
              <w:right w:val="nil"/>
            </w:tcBorders>
            <w:shd w:val="clear" w:color="auto" w:fill="auto"/>
          </w:tcPr>
          <w:p w14:paraId="1811F5AB"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00781068"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63163D3D"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60937BF3"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212FF4FD" w14:textId="77777777" w:rsidR="00467615" w:rsidRPr="0020302D" w:rsidRDefault="00467615" w:rsidP="001C7E90">
            <w:pPr>
              <w:rPr>
                <w:rFonts w:cs="Helvetica"/>
                <w:color w:val="000000"/>
              </w:rPr>
            </w:pPr>
          </w:p>
        </w:tc>
        <w:tc>
          <w:tcPr>
            <w:tcW w:w="592" w:type="dxa"/>
            <w:gridSpan w:val="2"/>
            <w:tcBorders>
              <w:top w:val="nil"/>
              <w:left w:val="nil"/>
              <w:bottom w:val="nil"/>
              <w:right w:val="nil"/>
            </w:tcBorders>
            <w:shd w:val="clear" w:color="auto" w:fill="auto"/>
          </w:tcPr>
          <w:p w14:paraId="31A55683"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1951576B" w14:textId="77777777" w:rsidR="00467615" w:rsidRPr="0020302D" w:rsidRDefault="00467615" w:rsidP="001C7E90">
            <w:pPr>
              <w:rPr>
                <w:rFonts w:cs="Helvetica"/>
                <w:color w:val="000000"/>
              </w:rPr>
            </w:pPr>
          </w:p>
        </w:tc>
        <w:tc>
          <w:tcPr>
            <w:tcW w:w="593" w:type="dxa"/>
            <w:gridSpan w:val="2"/>
            <w:tcBorders>
              <w:top w:val="nil"/>
              <w:left w:val="nil"/>
              <w:bottom w:val="nil"/>
              <w:right w:val="nil"/>
            </w:tcBorders>
            <w:shd w:val="clear" w:color="auto" w:fill="auto"/>
          </w:tcPr>
          <w:p w14:paraId="65B05938" w14:textId="77777777" w:rsidR="00467615" w:rsidRPr="0020302D" w:rsidRDefault="00467615" w:rsidP="001C7E90">
            <w:pPr>
              <w:rPr>
                <w:rFonts w:cs="Helvetica"/>
                <w:color w:val="000000"/>
              </w:rPr>
            </w:pPr>
          </w:p>
        </w:tc>
      </w:tr>
      <w:tr w:rsidR="00467615" w:rsidRPr="0020302D" w14:paraId="393D5587" w14:textId="77777777" w:rsidTr="00EB5B66">
        <w:tc>
          <w:tcPr>
            <w:tcW w:w="543" w:type="dxa"/>
            <w:tcBorders>
              <w:top w:val="nil"/>
              <w:left w:val="nil"/>
              <w:bottom w:val="nil"/>
              <w:right w:val="nil"/>
            </w:tcBorders>
            <w:shd w:val="clear" w:color="auto" w:fill="auto"/>
          </w:tcPr>
          <w:p w14:paraId="0CF03A11" w14:textId="77777777" w:rsidR="00467615" w:rsidRPr="0020302D" w:rsidRDefault="00467615" w:rsidP="001C7E90">
            <w:pPr>
              <w:rPr>
                <w:rFonts w:cs="Helvetica"/>
                <w:color w:val="000000"/>
              </w:rPr>
            </w:pPr>
          </w:p>
        </w:tc>
        <w:tc>
          <w:tcPr>
            <w:tcW w:w="542" w:type="dxa"/>
            <w:tcBorders>
              <w:top w:val="nil"/>
              <w:left w:val="nil"/>
              <w:bottom w:val="nil"/>
              <w:right w:val="nil"/>
            </w:tcBorders>
            <w:shd w:val="clear" w:color="auto" w:fill="auto"/>
          </w:tcPr>
          <w:p w14:paraId="0CB5058F" w14:textId="77777777" w:rsidR="00467615" w:rsidRPr="0020302D" w:rsidRDefault="00467615" w:rsidP="001C7E90">
            <w:pPr>
              <w:rPr>
                <w:rFonts w:cs="Helvetica"/>
                <w:color w:val="000000"/>
              </w:rPr>
            </w:pPr>
          </w:p>
        </w:tc>
        <w:tc>
          <w:tcPr>
            <w:tcW w:w="542" w:type="dxa"/>
            <w:tcBorders>
              <w:top w:val="nil"/>
              <w:left w:val="nil"/>
              <w:bottom w:val="nil"/>
              <w:right w:val="nil"/>
            </w:tcBorders>
            <w:shd w:val="clear" w:color="auto" w:fill="auto"/>
          </w:tcPr>
          <w:p w14:paraId="6F978ADB" w14:textId="77777777" w:rsidR="00467615" w:rsidRPr="0020302D" w:rsidRDefault="00467615" w:rsidP="001C7E90">
            <w:pPr>
              <w:rPr>
                <w:rFonts w:cs="Helvetica"/>
                <w:color w:val="000000"/>
              </w:rPr>
            </w:pPr>
          </w:p>
        </w:tc>
        <w:tc>
          <w:tcPr>
            <w:tcW w:w="542" w:type="dxa"/>
            <w:tcBorders>
              <w:top w:val="nil"/>
              <w:left w:val="nil"/>
              <w:bottom w:val="nil"/>
              <w:right w:val="nil"/>
            </w:tcBorders>
            <w:shd w:val="clear" w:color="auto" w:fill="auto"/>
          </w:tcPr>
          <w:p w14:paraId="4F21D209" w14:textId="77777777" w:rsidR="00467615" w:rsidRPr="0020302D" w:rsidRDefault="00467615" w:rsidP="001C7E90">
            <w:pPr>
              <w:rPr>
                <w:rFonts w:cs="Helvetica"/>
                <w:color w:val="000000"/>
              </w:rPr>
            </w:pPr>
          </w:p>
        </w:tc>
        <w:tc>
          <w:tcPr>
            <w:tcW w:w="542" w:type="dxa"/>
            <w:tcBorders>
              <w:top w:val="nil"/>
              <w:left w:val="nil"/>
              <w:bottom w:val="nil"/>
              <w:right w:val="nil"/>
            </w:tcBorders>
            <w:shd w:val="clear" w:color="auto" w:fill="auto"/>
          </w:tcPr>
          <w:p w14:paraId="0CF5368A" w14:textId="77777777" w:rsidR="00467615" w:rsidRPr="0020302D" w:rsidRDefault="00467615" w:rsidP="001C7E90">
            <w:pPr>
              <w:rPr>
                <w:rFonts w:cs="Helvetica"/>
                <w:color w:val="000000"/>
              </w:rPr>
            </w:pPr>
          </w:p>
        </w:tc>
        <w:tc>
          <w:tcPr>
            <w:tcW w:w="543" w:type="dxa"/>
            <w:tcBorders>
              <w:top w:val="nil"/>
              <w:left w:val="nil"/>
              <w:bottom w:val="nil"/>
              <w:right w:val="nil"/>
            </w:tcBorders>
            <w:shd w:val="clear" w:color="auto" w:fill="auto"/>
          </w:tcPr>
          <w:p w14:paraId="4A4E314B" w14:textId="77777777" w:rsidR="00467615" w:rsidRPr="0020302D" w:rsidRDefault="00467615" w:rsidP="001C7E90">
            <w:pPr>
              <w:rPr>
                <w:rFonts w:cs="Helvetica"/>
                <w:color w:val="000000"/>
              </w:rPr>
            </w:pPr>
          </w:p>
        </w:tc>
        <w:tc>
          <w:tcPr>
            <w:tcW w:w="543" w:type="dxa"/>
            <w:tcBorders>
              <w:top w:val="nil"/>
              <w:left w:val="nil"/>
              <w:bottom w:val="nil"/>
              <w:right w:val="single" w:sz="4" w:space="0" w:color="auto"/>
            </w:tcBorders>
            <w:shd w:val="clear" w:color="auto" w:fill="auto"/>
          </w:tcPr>
          <w:p w14:paraId="2519FA4E" w14:textId="77777777" w:rsidR="00467615" w:rsidRPr="0020302D" w:rsidRDefault="00467615" w:rsidP="001C7E90">
            <w:pPr>
              <w:rPr>
                <w:rFonts w:cs="Helvetica"/>
                <w:color w:val="000000"/>
              </w:rPr>
            </w:pP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4C30E4C7" w14:textId="77777777" w:rsidR="00467615" w:rsidRPr="0020302D" w:rsidRDefault="0091473D" w:rsidP="0091473D">
            <w:pPr>
              <w:jc w:val="center"/>
              <w:rPr>
                <w:rFonts w:cs="Helvetica"/>
                <w:color w:val="000000"/>
              </w:rPr>
            </w:pPr>
            <w:r>
              <w:rPr>
                <w:rFonts w:cs="Helvetica"/>
                <w:color w:val="000000"/>
              </w:rPr>
              <w:t>CS</w:t>
            </w:r>
          </w:p>
        </w:tc>
        <w:tc>
          <w:tcPr>
            <w:tcW w:w="544" w:type="dxa"/>
            <w:tcBorders>
              <w:top w:val="nil"/>
              <w:left w:val="single" w:sz="4" w:space="0" w:color="auto"/>
              <w:bottom w:val="nil"/>
              <w:right w:val="nil"/>
            </w:tcBorders>
            <w:shd w:val="clear" w:color="auto" w:fill="auto"/>
          </w:tcPr>
          <w:p w14:paraId="000A2E01"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4A8B8255"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2BF86458"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20A3FECE"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30DAF596" w14:textId="77777777" w:rsidR="00467615" w:rsidRPr="0020302D" w:rsidRDefault="00467615" w:rsidP="001C7E90">
            <w:pPr>
              <w:rPr>
                <w:rFonts w:cs="Helvetica"/>
                <w:color w:val="000000"/>
              </w:rPr>
            </w:pPr>
          </w:p>
        </w:tc>
        <w:tc>
          <w:tcPr>
            <w:tcW w:w="592" w:type="dxa"/>
            <w:gridSpan w:val="2"/>
            <w:tcBorders>
              <w:top w:val="nil"/>
              <w:left w:val="nil"/>
              <w:bottom w:val="nil"/>
              <w:right w:val="nil"/>
            </w:tcBorders>
            <w:shd w:val="clear" w:color="auto" w:fill="auto"/>
          </w:tcPr>
          <w:p w14:paraId="453EC6F3" w14:textId="77777777" w:rsidR="00467615" w:rsidRPr="0020302D" w:rsidRDefault="00467615" w:rsidP="001C7E90">
            <w:pPr>
              <w:rPr>
                <w:rFonts w:cs="Helvetica"/>
                <w:color w:val="000000"/>
              </w:rPr>
            </w:pPr>
          </w:p>
        </w:tc>
        <w:tc>
          <w:tcPr>
            <w:tcW w:w="544" w:type="dxa"/>
            <w:tcBorders>
              <w:top w:val="nil"/>
              <w:left w:val="nil"/>
              <w:bottom w:val="nil"/>
              <w:right w:val="nil"/>
            </w:tcBorders>
            <w:shd w:val="clear" w:color="auto" w:fill="auto"/>
          </w:tcPr>
          <w:p w14:paraId="5517B2A3" w14:textId="77777777" w:rsidR="00467615" w:rsidRPr="0020302D" w:rsidRDefault="00467615" w:rsidP="001C7E90">
            <w:pPr>
              <w:rPr>
                <w:rFonts w:cs="Helvetica"/>
                <w:color w:val="000000"/>
              </w:rPr>
            </w:pPr>
          </w:p>
        </w:tc>
        <w:tc>
          <w:tcPr>
            <w:tcW w:w="630" w:type="dxa"/>
            <w:gridSpan w:val="2"/>
            <w:tcBorders>
              <w:top w:val="nil"/>
              <w:left w:val="nil"/>
              <w:bottom w:val="nil"/>
              <w:right w:val="nil"/>
            </w:tcBorders>
            <w:shd w:val="clear" w:color="auto" w:fill="auto"/>
          </w:tcPr>
          <w:p w14:paraId="256507DE" w14:textId="77777777" w:rsidR="00467615" w:rsidRPr="0020302D" w:rsidRDefault="00467615" w:rsidP="001C7E90">
            <w:pPr>
              <w:rPr>
                <w:rFonts w:cs="Helvetica"/>
                <w:color w:val="000000"/>
              </w:rPr>
            </w:pPr>
          </w:p>
        </w:tc>
      </w:tr>
      <w:tr w:rsidR="00467615" w:rsidRPr="0020302D" w14:paraId="48C7CE8E" w14:textId="77777777" w:rsidTr="00EB5B66">
        <w:tc>
          <w:tcPr>
            <w:tcW w:w="8906" w:type="dxa"/>
            <w:gridSpan w:val="18"/>
            <w:tcBorders>
              <w:top w:val="nil"/>
              <w:left w:val="nil"/>
              <w:bottom w:val="nil"/>
              <w:right w:val="nil"/>
            </w:tcBorders>
            <w:shd w:val="clear" w:color="auto" w:fill="auto"/>
          </w:tcPr>
          <w:p w14:paraId="6ED338AC" w14:textId="77777777" w:rsidR="00467615" w:rsidRPr="0020302D" w:rsidRDefault="00467615" w:rsidP="001C7E90">
            <w:pPr>
              <w:rPr>
                <w:rFonts w:cs="Helvetica"/>
                <w:color w:val="000000"/>
              </w:rPr>
            </w:pPr>
          </w:p>
        </w:tc>
      </w:tr>
      <w:tr w:rsidR="00467615" w:rsidRPr="0020302D" w14:paraId="2E791F08" w14:textId="77777777" w:rsidTr="00EB5B66">
        <w:tc>
          <w:tcPr>
            <w:tcW w:w="543" w:type="dxa"/>
            <w:tcBorders>
              <w:top w:val="nil"/>
              <w:left w:val="nil"/>
              <w:bottom w:val="nil"/>
              <w:right w:val="single" w:sz="4" w:space="0" w:color="auto"/>
            </w:tcBorders>
            <w:shd w:val="clear" w:color="auto" w:fill="auto"/>
          </w:tcPr>
          <w:p w14:paraId="4F1EF065"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79AE035F"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56EACA41"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2BD223E2"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79F4A0B3" w14:textId="77777777" w:rsidR="00467615" w:rsidRPr="0020302D" w:rsidRDefault="00467615" w:rsidP="001C7E90">
            <w:pPr>
              <w:rPr>
                <w:rFonts w:cs="Helvetica"/>
                <w:color w:val="000000"/>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0C608182" w14:textId="77777777" w:rsidR="00467615" w:rsidRPr="0020302D" w:rsidRDefault="00467615" w:rsidP="001C7E90">
            <w:pPr>
              <w:rPr>
                <w:rFonts w:cs="Helvetica"/>
                <w:color w:val="000000"/>
              </w:rPr>
            </w:pPr>
          </w:p>
        </w:tc>
        <w:tc>
          <w:tcPr>
            <w:tcW w:w="543" w:type="dxa"/>
            <w:tcBorders>
              <w:top w:val="nil"/>
              <w:left w:val="single" w:sz="4" w:space="0" w:color="auto"/>
              <w:bottom w:val="nil"/>
              <w:right w:val="single" w:sz="4" w:space="0" w:color="auto"/>
            </w:tcBorders>
            <w:shd w:val="clear" w:color="auto" w:fill="auto"/>
          </w:tcPr>
          <w:p w14:paraId="0BAA2DF2" w14:textId="77777777" w:rsidR="00467615" w:rsidRPr="0020302D" w:rsidRDefault="00467615" w:rsidP="001C7E90">
            <w:pPr>
              <w:rPr>
                <w:rFonts w:cs="Helvetica"/>
                <w:color w:val="000000"/>
              </w:rPr>
            </w:pP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0ECD28B3"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2EE59211"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0F0CD55E"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00719AE7"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7C349BCA"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13F3616B" w14:textId="77777777" w:rsidR="00467615" w:rsidRPr="0020302D" w:rsidRDefault="00467615" w:rsidP="001C7E90">
            <w:pPr>
              <w:rPr>
                <w:rFonts w:cs="Helvetica"/>
                <w:color w:val="000000"/>
              </w:rPr>
            </w:pPr>
          </w:p>
        </w:tc>
        <w:tc>
          <w:tcPr>
            <w:tcW w:w="592" w:type="dxa"/>
            <w:gridSpan w:val="2"/>
            <w:tcBorders>
              <w:top w:val="single" w:sz="4" w:space="0" w:color="auto"/>
              <w:left w:val="single" w:sz="4" w:space="0" w:color="auto"/>
              <w:bottom w:val="single" w:sz="4" w:space="0" w:color="auto"/>
              <w:right w:val="single" w:sz="4" w:space="0" w:color="auto"/>
            </w:tcBorders>
            <w:shd w:val="clear" w:color="auto" w:fill="auto"/>
          </w:tcPr>
          <w:p w14:paraId="41AB871D" w14:textId="77777777" w:rsidR="00467615" w:rsidRPr="0020302D" w:rsidRDefault="00467615" w:rsidP="001C7E90">
            <w:pPr>
              <w:rPr>
                <w:rFonts w:cs="Helvetica"/>
                <w:color w:val="000000"/>
              </w:rPr>
            </w:pPr>
            <w:r w:rsidRPr="0020302D">
              <w:rPr>
                <w:rFonts w:cs="Helvetica"/>
                <w:color w:val="000000"/>
              </w:rPr>
              <w:t>SL1</w:t>
            </w:r>
          </w:p>
        </w:tc>
        <w:tc>
          <w:tcPr>
            <w:tcW w:w="544" w:type="dxa"/>
            <w:tcBorders>
              <w:top w:val="nil"/>
              <w:left w:val="single" w:sz="4" w:space="0" w:color="auto"/>
              <w:bottom w:val="nil"/>
              <w:right w:val="single" w:sz="4" w:space="0" w:color="auto"/>
            </w:tcBorders>
            <w:shd w:val="clear" w:color="auto" w:fill="auto"/>
          </w:tcPr>
          <w:p w14:paraId="5F0A3BEA" w14:textId="77777777" w:rsidR="00467615" w:rsidRPr="0020302D" w:rsidRDefault="00467615" w:rsidP="001C7E90">
            <w:pPr>
              <w:rPr>
                <w:rFonts w:cs="Helvetica"/>
                <w:color w:val="00000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cPr>
          <w:p w14:paraId="75F78B2E" w14:textId="622442C1" w:rsidR="00467615" w:rsidRPr="0091473D" w:rsidRDefault="0091473D" w:rsidP="001C7E90">
            <w:pPr>
              <w:rPr>
                <w:rFonts w:cs="Helvetica"/>
                <w:color w:val="000000"/>
                <w:sz w:val="12"/>
                <w:szCs w:val="12"/>
              </w:rPr>
            </w:pPr>
            <w:r w:rsidRPr="0091473D">
              <w:rPr>
                <w:rFonts w:cs="Helvetica"/>
                <w:color w:val="000000"/>
                <w:sz w:val="12"/>
                <w:szCs w:val="12"/>
              </w:rPr>
              <w:t>GUIDON</w:t>
            </w:r>
            <w:r w:rsidR="00830C9A">
              <w:rPr>
                <w:rFonts w:cs="Helvetica"/>
                <w:color w:val="000000"/>
                <w:sz w:val="12"/>
                <w:szCs w:val="12"/>
              </w:rPr>
              <w:t xml:space="preserve"> – Mod I</w:t>
            </w:r>
          </w:p>
        </w:tc>
      </w:tr>
      <w:tr w:rsidR="00467615" w:rsidRPr="0020302D" w14:paraId="38D2C103" w14:textId="77777777" w:rsidTr="00EB5B66">
        <w:tc>
          <w:tcPr>
            <w:tcW w:w="8906" w:type="dxa"/>
            <w:gridSpan w:val="18"/>
            <w:tcBorders>
              <w:top w:val="nil"/>
              <w:left w:val="nil"/>
              <w:bottom w:val="nil"/>
              <w:right w:val="nil"/>
            </w:tcBorders>
            <w:shd w:val="clear" w:color="auto" w:fill="auto"/>
          </w:tcPr>
          <w:p w14:paraId="55842827" w14:textId="1F95FFB2" w:rsidR="00C803D6" w:rsidRPr="0020302D" w:rsidRDefault="00C803D6" w:rsidP="001C7E90">
            <w:pPr>
              <w:rPr>
                <w:rFonts w:cs="Helvetica"/>
                <w:color w:val="000000"/>
              </w:rPr>
            </w:pPr>
          </w:p>
        </w:tc>
      </w:tr>
      <w:tr w:rsidR="00467615" w:rsidRPr="0020302D" w14:paraId="6E56DCAD" w14:textId="77777777" w:rsidTr="00EB5B66">
        <w:tc>
          <w:tcPr>
            <w:tcW w:w="543" w:type="dxa"/>
            <w:tcBorders>
              <w:top w:val="nil"/>
              <w:left w:val="nil"/>
              <w:bottom w:val="nil"/>
              <w:right w:val="single" w:sz="4" w:space="0" w:color="auto"/>
            </w:tcBorders>
            <w:shd w:val="clear" w:color="auto" w:fill="auto"/>
          </w:tcPr>
          <w:p w14:paraId="4AD2045A"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1088EF92"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682841A5"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5F88CE39"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6DC92ACB" w14:textId="77777777" w:rsidR="00467615" w:rsidRPr="0020302D" w:rsidRDefault="00467615" w:rsidP="001C7E90">
            <w:pPr>
              <w:rPr>
                <w:rFonts w:cs="Helvetica"/>
                <w:color w:val="000000"/>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580E4319" w14:textId="77777777" w:rsidR="00467615" w:rsidRPr="0020302D" w:rsidRDefault="00467615" w:rsidP="001C7E90">
            <w:pPr>
              <w:rPr>
                <w:rFonts w:cs="Helvetica"/>
                <w:color w:val="000000"/>
              </w:rPr>
            </w:pPr>
          </w:p>
        </w:tc>
        <w:tc>
          <w:tcPr>
            <w:tcW w:w="543" w:type="dxa"/>
            <w:tcBorders>
              <w:top w:val="nil"/>
              <w:left w:val="single" w:sz="4" w:space="0" w:color="auto"/>
              <w:bottom w:val="nil"/>
              <w:right w:val="single" w:sz="4" w:space="0" w:color="auto"/>
            </w:tcBorders>
            <w:shd w:val="clear" w:color="auto" w:fill="auto"/>
          </w:tcPr>
          <w:p w14:paraId="1D00DAD5" w14:textId="77777777" w:rsidR="00467615" w:rsidRPr="0020302D" w:rsidRDefault="00467615" w:rsidP="001C7E90">
            <w:pPr>
              <w:rPr>
                <w:rFonts w:cs="Helvetica"/>
                <w:color w:val="000000"/>
              </w:rPr>
            </w:pP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119C3175"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67370014"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3B394974"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0DFE8A9A"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3B2E7415"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5868266E" w14:textId="77777777" w:rsidR="00467615" w:rsidRPr="0020302D" w:rsidRDefault="00467615" w:rsidP="001C7E90">
            <w:pPr>
              <w:rPr>
                <w:rFonts w:cs="Helvetica"/>
                <w:color w:val="000000"/>
              </w:rPr>
            </w:pPr>
          </w:p>
        </w:tc>
        <w:tc>
          <w:tcPr>
            <w:tcW w:w="592" w:type="dxa"/>
            <w:gridSpan w:val="2"/>
            <w:tcBorders>
              <w:top w:val="single" w:sz="4" w:space="0" w:color="auto"/>
              <w:left w:val="single" w:sz="4" w:space="0" w:color="auto"/>
              <w:bottom w:val="single" w:sz="4" w:space="0" w:color="auto"/>
              <w:right w:val="single" w:sz="4" w:space="0" w:color="auto"/>
            </w:tcBorders>
            <w:shd w:val="clear" w:color="auto" w:fill="auto"/>
          </w:tcPr>
          <w:p w14:paraId="42D21DD6" w14:textId="77777777" w:rsidR="00467615" w:rsidRPr="0020302D" w:rsidRDefault="00467615" w:rsidP="001C7E90">
            <w:pPr>
              <w:rPr>
                <w:rFonts w:cs="Helvetica"/>
                <w:color w:val="000000"/>
              </w:rPr>
            </w:pPr>
            <w:r w:rsidRPr="0020302D">
              <w:rPr>
                <w:rFonts w:cs="Helvetica"/>
                <w:color w:val="000000"/>
              </w:rPr>
              <w:t>SL2</w:t>
            </w:r>
          </w:p>
        </w:tc>
        <w:tc>
          <w:tcPr>
            <w:tcW w:w="544" w:type="dxa"/>
            <w:tcBorders>
              <w:top w:val="nil"/>
              <w:left w:val="single" w:sz="4" w:space="0" w:color="auto"/>
              <w:bottom w:val="nil"/>
              <w:right w:val="nil"/>
            </w:tcBorders>
            <w:shd w:val="clear" w:color="auto" w:fill="auto"/>
          </w:tcPr>
          <w:p w14:paraId="6AD83862" w14:textId="77777777" w:rsidR="00467615" w:rsidRPr="0020302D" w:rsidRDefault="00467615" w:rsidP="001C7E90">
            <w:pPr>
              <w:rPr>
                <w:rFonts w:cs="Helvetica"/>
                <w:color w:val="000000"/>
              </w:rPr>
            </w:pPr>
          </w:p>
        </w:tc>
        <w:tc>
          <w:tcPr>
            <w:tcW w:w="630" w:type="dxa"/>
            <w:gridSpan w:val="2"/>
            <w:tcBorders>
              <w:top w:val="nil"/>
              <w:left w:val="nil"/>
              <w:bottom w:val="nil"/>
              <w:right w:val="nil"/>
            </w:tcBorders>
            <w:shd w:val="clear" w:color="auto" w:fill="auto"/>
          </w:tcPr>
          <w:p w14:paraId="169168D3" w14:textId="77777777" w:rsidR="00467615" w:rsidRPr="0020302D" w:rsidRDefault="00467615" w:rsidP="001C7E90">
            <w:pPr>
              <w:rPr>
                <w:rFonts w:cs="Helvetica"/>
                <w:color w:val="000000"/>
              </w:rPr>
            </w:pPr>
          </w:p>
        </w:tc>
      </w:tr>
      <w:tr w:rsidR="00467615" w:rsidRPr="0020302D" w14:paraId="3F8F5227" w14:textId="77777777" w:rsidTr="00EB5B66">
        <w:tc>
          <w:tcPr>
            <w:tcW w:w="8906" w:type="dxa"/>
            <w:gridSpan w:val="18"/>
            <w:tcBorders>
              <w:top w:val="nil"/>
              <w:left w:val="nil"/>
              <w:bottom w:val="nil"/>
              <w:right w:val="nil"/>
            </w:tcBorders>
            <w:shd w:val="clear" w:color="auto" w:fill="auto"/>
          </w:tcPr>
          <w:p w14:paraId="36056FCF" w14:textId="77777777" w:rsidR="00467615" w:rsidRPr="0020302D" w:rsidRDefault="00467615" w:rsidP="001C7E90">
            <w:pPr>
              <w:rPr>
                <w:rFonts w:cs="Helvetica"/>
                <w:color w:val="000000"/>
              </w:rPr>
            </w:pPr>
          </w:p>
        </w:tc>
      </w:tr>
      <w:tr w:rsidR="00467615" w:rsidRPr="0020302D" w14:paraId="60E2E1AC" w14:textId="77777777" w:rsidTr="00EB5B66">
        <w:tc>
          <w:tcPr>
            <w:tcW w:w="543" w:type="dxa"/>
            <w:tcBorders>
              <w:top w:val="nil"/>
              <w:left w:val="nil"/>
              <w:bottom w:val="nil"/>
              <w:right w:val="single" w:sz="4" w:space="0" w:color="auto"/>
            </w:tcBorders>
            <w:shd w:val="clear" w:color="auto" w:fill="auto"/>
          </w:tcPr>
          <w:p w14:paraId="75A2EA27"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42C15087"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014B0898"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3B810898"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7634683C" w14:textId="77777777" w:rsidR="00467615" w:rsidRPr="0020302D" w:rsidRDefault="00467615" w:rsidP="001C7E90">
            <w:pPr>
              <w:rPr>
                <w:rFonts w:cs="Helvetica"/>
                <w:color w:val="000000"/>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3D240F69" w14:textId="77777777" w:rsidR="00467615" w:rsidRPr="0020302D" w:rsidRDefault="00467615" w:rsidP="001C7E90">
            <w:pPr>
              <w:rPr>
                <w:rFonts w:cs="Helvetica"/>
                <w:color w:val="000000"/>
              </w:rPr>
            </w:pPr>
          </w:p>
        </w:tc>
        <w:tc>
          <w:tcPr>
            <w:tcW w:w="543" w:type="dxa"/>
            <w:tcBorders>
              <w:top w:val="nil"/>
              <w:left w:val="single" w:sz="4" w:space="0" w:color="auto"/>
              <w:bottom w:val="nil"/>
              <w:right w:val="single" w:sz="4" w:space="0" w:color="auto"/>
            </w:tcBorders>
            <w:shd w:val="clear" w:color="auto" w:fill="auto"/>
          </w:tcPr>
          <w:p w14:paraId="7F989319" w14:textId="77777777" w:rsidR="00467615" w:rsidRPr="0020302D" w:rsidRDefault="00467615" w:rsidP="001C7E90">
            <w:pPr>
              <w:rPr>
                <w:rFonts w:cs="Helvetica"/>
                <w:color w:val="000000"/>
              </w:rPr>
            </w:pP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4E56E68A"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180502ED"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5EF877B0"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51D0B9AB"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4F473BC4"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1C44F1A0" w14:textId="77777777" w:rsidR="00467615" w:rsidRPr="0020302D" w:rsidRDefault="00467615" w:rsidP="001C7E90">
            <w:pPr>
              <w:rPr>
                <w:rFonts w:cs="Helvetica"/>
                <w:color w:val="000000"/>
              </w:rPr>
            </w:pPr>
          </w:p>
        </w:tc>
        <w:tc>
          <w:tcPr>
            <w:tcW w:w="592" w:type="dxa"/>
            <w:gridSpan w:val="2"/>
            <w:tcBorders>
              <w:top w:val="single" w:sz="4" w:space="0" w:color="auto"/>
              <w:left w:val="single" w:sz="4" w:space="0" w:color="auto"/>
              <w:bottom w:val="single" w:sz="4" w:space="0" w:color="auto"/>
              <w:right w:val="single" w:sz="4" w:space="0" w:color="auto"/>
            </w:tcBorders>
            <w:shd w:val="clear" w:color="auto" w:fill="auto"/>
          </w:tcPr>
          <w:p w14:paraId="4FE0DFB6" w14:textId="77777777" w:rsidR="00467615" w:rsidRPr="0020302D" w:rsidRDefault="00467615" w:rsidP="001C7E90">
            <w:pPr>
              <w:rPr>
                <w:rFonts w:cs="Helvetica"/>
                <w:color w:val="000000"/>
              </w:rPr>
            </w:pPr>
            <w:r w:rsidRPr="0020302D">
              <w:rPr>
                <w:rFonts w:cs="Helvetica"/>
                <w:color w:val="000000"/>
              </w:rPr>
              <w:t>SL3</w:t>
            </w:r>
          </w:p>
        </w:tc>
        <w:tc>
          <w:tcPr>
            <w:tcW w:w="544" w:type="dxa"/>
            <w:tcBorders>
              <w:top w:val="nil"/>
              <w:left w:val="single" w:sz="4" w:space="0" w:color="auto"/>
              <w:bottom w:val="nil"/>
              <w:right w:val="nil"/>
            </w:tcBorders>
            <w:shd w:val="clear" w:color="auto" w:fill="auto"/>
          </w:tcPr>
          <w:p w14:paraId="5A70F1E0" w14:textId="77777777" w:rsidR="00467615" w:rsidRPr="0020302D" w:rsidRDefault="00467615" w:rsidP="001C7E90">
            <w:pPr>
              <w:rPr>
                <w:rFonts w:cs="Helvetica"/>
                <w:color w:val="000000"/>
              </w:rPr>
            </w:pPr>
          </w:p>
        </w:tc>
        <w:tc>
          <w:tcPr>
            <w:tcW w:w="630" w:type="dxa"/>
            <w:gridSpan w:val="2"/>
            <w:tcBorders>
              <w:top w:val="nil"/>
              <w:left w:val="nil"/>
              <w:bottom w:val="nil"/>
              <w:right w:val="nil"/>
            </w:tcBorders>
            <w:shd w:val="clear" w:color="auto" w:fill="auto"/>
          </w:tcPr>
          <w:p w14:paraId="24013452" w14:textId="77777777" w:rsidR="00467615" w:rsidRPr="0020302D" w:rsidRDefault="00467615" w:rsidP="001C7E90">
            <w:pPr>
              <w:rPr>
                <w:rFonts w:cs="Helvetica"/>
                <w:color w:val="000000"/>
              </w:rPr>
            </w:pPr>
          </w:p>
        </w:tc>
      </w:tr>
      <w:tr w:rsidR="00467615" w:rsidRPr="0020302D" w14:paraId="1DF02F76" w14:textId="77777777" w:rsidTr="00EB5B66">
        <w:tc>
          <w:tcPr>
            <w:tcW w:w="8906" w:type="dxa"/>
            <w:gridSpan w:val="18"/>
            <w:tcBorders>
              <w:top w:val="nil"/>
              <w:left w:val="nil"/>
              <w:bottom w:val="nil"/>
              <w:right w:val="nil"/>
            </w:tcBorders>
            <w:shd w:val="clear" w:color="auto" w:fill="auto"/>
          </w:tcPr>
          <w:p w14:paraId="66F6AEBF" w14:textId="77777777" w:rsidR="00467615" w:rsidRPr="0020302D" w:rsidRDefault="00467615" w:rsidP="001C7E90">
            <w:pPr>
              <w:rPr>
                <w:rFonts w:cs="Helvetica"/>
                <w:color w:val="000000"/>
              </w:rPr>
            </w:pPr>
          </w:p>
        </w:tc>
      </w:tr>
      <w:tr w:rsidR="00467615" w:rsidRPr="0020302D" w14:paraId="1A253526" w14:textId="77777777" w:rsidTr="00830C9A">
        <w:tc>
          <w:tcPr>
            <w:tcW w:w="543" w:type="dxa"/>
            <w:tcBorders>
              <w:top w:val="nil"/>
              <w:left w:val="nil"/>
              <w:bottom w:val="nil"/>
              <w:right w:val="single" w:sz="4" w:space="0" w:color="auto"/>
            </w:tcBorders>
            <w:shd w:val="clear" w:color="auto" w:fill="auto"/>
          </w:tcPr>
          <w:p w14:paraId="69219F75"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53C3E0C8"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5CF3C5DE" w14:textId="77777777" w:rsidR="00467615" w:rsidRPr="0020302D" w:rsidRDefault="00467615" w:rsidP="001C7E90">
            <w:pPr>
              <w:rPr>
                <w:rFonts w:cs="Helvetica"/>
                <w:color w:val="000000"/>
              </w:rPr>
            </w:pPr>
          </w:p>
        </w:tc>
        <w:tc>
          <w:tcPr>
            <w:tcW w:w="542" w:type="dxa"/>
            <w:tcBorders>
              <w:top w:val="single" w:sz="4" w:space="0" w:color="auto"/>
              <w:left w:val="single" w:sz="4" w:space="0" w:color="auto"/>
              <w:bottom w:val="single" w:sz="4" w:space="0" w:color="auto"/>
              <w:right w:val="single" w:sz="4" w:space="0" w:color="auto"/>
            </w:tcBorders>
            <w:shd w:val="clear" w:color="auto" w:fill="auto"/>
          </w:tcPr>
          <w:p w14:paraId="7AC4500C" w14:textId="77777777" w:rsidR="00467615" w:rsidRPr="0020302D" w:rsidRDefault="00467615" w:rsidP="001C7E90">
            <w:pPr>
              <w:rPr>
                <w:rFonts w:cs="Helvetica"/>
                <w:color w:val="000000"/>
              </w:rPr>
            </w:pPr>
          </w:p>
        </w:tc>
        <w:tc>
          <w:tcPr>
            <w:tcW w:w="542" w:type="dxa"/>
            <w:tcBorders>
              <w:top w:val="nil"/>
              <w:left w:val="single" w:sz="4" w:space="0" w:color="auto"/>
              <w:bottom w:val="nil"/>
              <w:right w:val="single" w:sz="4" w:space="0" w:color="auto"/>
            </w:tcBorders>
            <w:shd w:val="clear" w:color="auto" w:fill="auto"/>
          </w:tcPr>
          <w:p w14:paraId="24732DDD" w14:textId="77777777" w:rsidR="00467615" w:rsidRPr="0020302D" w:rsidRDefault="00467615" w:rsidP="001C7E90">
            <w:pPr>
              <w:rPr>
                <w:rFonts w:cs="Helvetica"/>
                <w:color w:val="000000"/>
              </w:rPr>
            </w:pPr>
          </w:p>
        </w:tc>
        <w:tc>
          <w:tcPr>
            <w:tcW w:w="543" w:type="dxa"/>
            <w:tcBorders>
              <w:top w:val="single" w:sz="4" w:space="0" w:color="auto"/>
              <w:left w:val="single" w:sz="4" w:space="0" w:color="auto"/>
              <w:bottom w:val="single" w:sz="4" w:space="0" w:color="auto"/>
              <w:right w:val="single" w:sz="4" w:space="0" w:color="auto"/>
            </w:tcBorders>
            <w:shd w:val="clear" w:color="auto" w:fill="auto"/>
          </w:tcPr>
          <w:p w14:paraId="5393DF3E" w14:textId="77777777" w:rsidR="00467615" w:rsidRPr="0020302D" w:rsidRDefault="00467615" w:rsidP="001C7E90">
            <w:pPr>
              <w:rPr>
                <w:rFonts w:cs="Helvetica"/>
                <w:color w:val="000000"/>
              </w:rPr>
            </w:pPr>
          </w:p>
        </w:tc>
        <w:tc>
          <w:tcPr>
            <w:tcW w:w="543" w:type="dxa"/>
            <w:tcBorders>
              <w:top w:val="nil"/>
              <w:left w:val="single" w:sz="4" w:space="0" w:color="auto"/>
              <w:bottom w:val="nil"/>
              <w:right w:val="single" w:sz="4" w:space="0" w:color="auto"/>
            </w:tcBorders>
            <w:shd w:val="clear" w:color="auto" w:fill="auto"/>
          </w:tcPr>
          <w:p w14:paraId="20E70777" w14:textId="77777777" w:rsidR="00467615" w:rsidRPr="0020302D" w:rsidRDefault="00467615" w:rsidP="001C7E90">
            <w:pPr>
              <w:rPr>
                <w:rFonts w:cs="Helvetica"/>
                <w:color w:val="000000"/>
              </w:rPr>
            </w:pPr>
          </w:p>
        </w:tc>
        <w:tc>
          <w:tcPr>
            <w:tcW w:w="623" w:type="dxa"/>
            <w:tcBorders>
              <w:top w:val="single" w:sz="4" w:space="0" w:color="auto"/>
              <w:left w:val="single" w:sz="4" w:space="0" w:color="auto"/>
              <w:bottom w:val="single" w:sz="4" w:space="0" w:color="auto"/>
              <w:right w:val="single" w:sz="4" w:space="0" w:color="auto"/>
            </w:tcBorders>
            <w:shd w:val="clear" w:color="auto" w:fill="auto"/>
          </w:tcPr>
          <w:p w14:paraId="53DE6148"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28097478"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39627DF4"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291B2908" w14:textId="77777777" w:rsidR="00467615" w:rsidRPr="0020302D" w:rsidRDefault="00467615" w:rsidP="001C7E90">
            <w:pPr>
              <w:rPr>
                <w:rFonts w:cs="Helvetica"/>
                <w:color w:val="000000"/>
              </w:rPr>
            </w:pPr>
          </w:p>
        </w:tc>
        <w:tc>
          <w:tcPr>
            <w:tcW w:w="544" w:type="dxa"/>
            <w:tcBorders>
              <w:top w:val="single" w:sz="4" w:space="0" w:color="auto"/>
              <w:left w:val="single" w:sz="4" w:space="0" w:color="auto"/>
              <w:bottom w:val="single" w:sz="4" w:space="0" w:color="auto"/>
              <w:right w:val="single" w:sz="4" w:space="0" w:color="auto"/>
            </w:tcBorders>
            <w:shd w:val="clear" w:color="auto" w:fill="auto"/>
          </w:tcPr>
          <w:p w14:paraId="2B1A1E4A" w14:textId="77777777" w:rsidR="00467615" w:rsidRPr="0020302D" w:rsidRDefault="00467615" w:rsidP="001C7E90">
            <w:pPr>
              <w:rPr>
                <w:rFonts w:cs="Helvetica"/>
                <w:color w:val="000000"/>
              </w:rPr>
            </w:pPr>
          </w:p>
        </w:tc>
        <w:tc>
          <w:tcPr>
            <w:tcW w:w="544" w:type="dxa"/>
            <w:tcBorders>
              <w:top w:val="nil"/>
              <w:left w:val="single" w:sz="4" w:space="0" w:color="auto"/>
              <w:bottom w:val="nil"/>
              <w:right w:val="single" w:sz="4" w:space="0" w:color="auto"/>
            </w:tcBorders>
            <w:shd w:val="clear" w:color="auto" w:fill="auto"/>
          </w:tcPr>
          <w:p w14:paraId="1F7AE9C3" w14:textId="77777777" w:rsidR="00467615" w:rsidRPr="0020302D" w:rsidRDefault="00467615" w:rsidP="001C7E90">
            <w:pPr>
              <w:rPr>
                <w:rFonts w:cs="Helvetica"/>
                <w:color w:val="000000"/>
              </w:rPr>
            </w:pPr>
          </w:p>
        </w:tc>
        <w:tc>
          <w:tcPr>
            <w:tcW w:w="592" w:type="dxa"/>
            <w:gridSpan w:val="2"/>
            <w:tcBorders>
              <w:top w:val="single" w:sz="4" w:space="0" w:color="auto"/>
              <w:left w:val="single" w:sz="4" w:space="0" w:color="auto"/>
              <w:bottom w:val="single" w:sz="4" w:space="0" w:color="auto"/>
              <w:right w:val="single" w:sz="4" w:space="0" w:color="auto"/>
            </w:tcBorders>
            <w:shd w:val="clear" w:color="auto" w:fill="auto"/>
          </w:tcPr>
          <w:p w14:paraId="3FF21B5F" w14:textId="77777777" w:rsidR="00467615" w:rsidRPr="0020302D" w:rsidRDefault="00467615" w:rsidP="001C7E90">
            <w:pPr>
              <w:rPr>
                <w:rFonts w:cs="Helvetica"/>
                <w:color w:val="000000"/>
              </w:rPr>
            </w:pPr>
            <w:r w:rsidRPr="0020302D">
              <w:rPr>
                <w:rFonts w:cs="Helvetica"/>
                <w:color w:val="000000"/>
              </w:rPr>
              <w:t>SL4</w:t>
            </w:r>
          </w:p>
        </w:tc>
        <w:tc>
          <w:tcPr>
            <w:tcW w:w="544" w:type="dxa"/>
            <w:tcBorders>
              <w:top w:val="nil"/>
              <w:left w:val="single" w:sz="4" w:space="0" w:color="auto"/>
              <w:bottom w:val="nil"/>
              <w:right w:val="nil"/>
            </w:tcBorders>
            <w:shd w:val="clear" w:color="auto" w:fill="auto"/>
          </w:tcPr>
          <w:p w14:paraId="57EFDF56" w14:textId="77777777" w:rsidR="00467615" w:rsidRPr="0020302D" w:rsidRDefault="00467615" w:rsidP="001C7E90">
            <w:pPr>
              <w:rPr>
                <w:rFonts w:cs="Helvetica"/>
                <w:color w:val="000000"/>
              </w:rPr>
            </w:pPr>
          </w:p>
        </w:tc>
        <w:tc>
          <w:tcPr>
            <w:tcW w:w="630" w:type="dxa"/>
            <w:gridSpan w:val="2"/>
            <w:tcBorders>
              <w:top w:val="nil"/>
              <w:left w:val="nil"/>
              <w:bottom w:val="single" w:sz="4" w:space="0" w:color="auto"/>
              <w:right w:val="nil"/>
            </w:tcBorders>
            <w:shd w:val="clear" w:color="auto" w:fill="auto"/>
          </w:tcPr>
          <w:p w14:paraId="5FE13DFF" w14:textId="14EC9111" w:rsidR="00467615" w:rsidRPr="0020302D" w:rsidRDefault="00830C9A" w:rsidP="001C7E90">
            <w:pPr>
              <w:rPr>
                <w:rFonts w:cs="Helvetica"/>
                <w:color w:val="000000"/>
              </w:rPr>
            </w:pPr>
            <w:r>
              <w:rPr>
                <w:rFonts w:cs="Helvetica"/>
                <w:color w:val="000000"/>
              </w:rPr>
              <w:t>CC</w:t>
            </w:r>
          </w:p>
        </w:tc>
      </w:tr>
    </w:tbl>
    <w:p w14:paraId="256A1D01" w14:textId="77777777" w:rsidR="00467615" w:rsidRPr="0020302D" w:rsidRDefault="00467615" w:rsidP="00467615"/>
    <w:p w14:paraId="4CE3D059" w14:textId="1D4CC013" w:rsidR="00467615" w:rsidRPr="0020302D" w:rsidRDefault="00467615" w:rsidP="00277B23">
      <w:pPr>
        <w:pStyle w:val="BodyTextFlush"/>
        <w:widowControl w:val="0"/>
        <w:numPr>
          <w:ilvl w:val="3"/>
          <w:numId w:val="30"/>
        </w:numPr>
      </w:pPr>
      <w:r w:rsidRPr="0020302D">
        <w:t>Prior to the start of each day of instructions the class will follow the below describe “Roll Call” procedure</w:t>
      </w:r>
      <w:r w:rsidR="00827B2E">
        <w:t>.</w:t>
      </w:r>
    </w:p>
    <w:p w14:paraId="6793E2A3" w14:textId="33028EFD" w:rsidR="00EB5B66" w:rsidRPr="00C803D6" w:rsidRDefault="00467615" w:rsidP="00C803D6">
      <w:pPr>
        <w:numPr>
          <w:ilvl w:val="0"/>
          <w:numId w:val="20"/>
        </w:numPr>
        <w:shd w:val="clear" w:color="auto" w:fill="FFFFFF"/>
        <w:spacing w:after="200" w:line="276" w:lineRule="auto"/>
        <w:contextualSpacing/>
        <w:rPr>
          <w:rFonts w:cs="Helvetica"/>
          <w:color w:val="000000"/>
        </w:rPr>
      </w:pPr>
      <w:r w:rsidRPr="0020302D">
        <w:rPr>
          <w:rFonts w:cs="Helvetica"/>
          <w:color w:val="000000"/>
        </w:rPr>
        <w:t xml:space="preserve">The </w:t>
      </w:r>
      <w:r w:rsidR="005B5842" w:rsidRPr="0020302D">
        <w:rPr>
          <w:rFonts w:cs="Helvetica"/>
          <w:color w:val="000000"/>
        </w:rPr>
        <w:t>Class</w:t>
      </w:r>
      <w:r w:rsidR="00C803D6">
        <w:rPr>
          <w:rFonts w:cs="Helvetica"/>
          <w:color w:val="000000"/>
        </w:rPr>
        <w:t xml:space="preserve"> Corporal</w:t>
      </w:r>
      <w:r w:rsidRPr="0020302D">
        <w:rPr>
          <w:rFonts w:cs="Helvetica"/>
          <w:color w:val="000000"/>
        </w:rPr>
        <w:t xml:space="preserve"> will be formed up in the front of the formation.</w:t>
      </w:r>
    </w:p>
    <w:p w14:paraId="5CD7DABA" w14:textId="77777777" w:rsidR="00467615" w:rsidRPr="0020302D" w:rsidRDefault="00467615" w:rsidP="00467615">
      <w:pPr>
        <w:shd w:val="clear" w:color="auto" w:fill="FFFFFF"/>
        <w:spacing w:after="200"/>
        <w:ind w:left="720"/>
        <w:rPr>
          <w:rFonts w:cs="Helvetica"/>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6"/>
        <w:gridCol w:w="546"/>
        <w:gridCol w:w="546"/>
        <w:gridCol w:w="546"/>
        <w:gridCol w:w="546"/>
        <w:gridCol w:w="546"/>
        <w:gridCol w:w="578"/>
        <w:gridCol w:w="547"/>
        <w:gridCol w:w="547"/>
        <w:gridCol w:w="547"/>
        <w:gridCol w:w="547"/>
        <w:gridCol w:w="547"/>
        <w:gridCol w:w="592"/>
        <w:gridCol w:w="547"/>
        <w:gridCol w:w="581"/>
      </w:tblGrid>
      <w:tr w:rsidR="00467615" w:rsidRPr="0020302D" w14:paraId="67ED2959" w14:textId="77777777" w:rsidTr="001C7E90">
        <w:tc>
          <w:tcPr>
            <w:tcW w:w="547" w:type="dxa"/>
            <w:tcBorders>
              <w:top w:val="nil"/>
              <w:left w:val="nil"/>
              <w:bottom w:val="nil"/>
              <w:right w:val="nil"/>
            </w:tcBorders>
            <w:shd w:val="clear" w:color="auto" w:fill="auto"/>
          </w:tcPr>
          <w:p w14:paraId="554D60C5"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6945AE20"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578F1EA1"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14F46896"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6EE9D9E4"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33DE5966" w14:textId="77777777" w:rsidR="00467615" w:rsidRPr="0020302D" w:rsidRDefault="00467615" w:rsidP="00467615">
            <w:pPr>
              <w:rPr>
                <w:rFonts w:eastAsia="Calibri" w:cs="Helvetica"/>
                <w:color w:val="000000"/>
              </w:rPr>
            </w:pPr>
          </w:p>
        </w:tc>
        <w:tc>
          <w:tcPr>
            <w:tcW w:w="546" w:type="dxa"/>
            <w:tcBorders>
              <w:top w:val="nil"/>
              <w:left w:val="nil"/>
              <w:bottom w:val="nil"/>
              <w:right w:val="single" w:sz="4" w:space="0" w:color="auto"/>
            </w:tcBorders>
            <w:shd w:val="clear" w:color="auto" w:fill="auto"/>
          </w:tcPr>
          <w:p w14:paraId="3255CFE8"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0F552065" w14:textId="14C698C9" w:rsidR="00467615" w:rsidRPr="0020302D" w:rsidRDefault="005B5842" w:rsidP="00467615">
            <w:pPr>
              <w:rPr>
                <w:rFonts w:eastAsia="Calibri" w:cs="Helvetica"/>
                <w:color w:val="000000"/>
              </w:rPr>
            </w:pPr>
            <w:r w:rsidRPr="0020302D">
              <w:rPr>
                <w:rFonts w:eastAsia="Calibri" w:cs="Helvetica"/>
                <w:color w:val="000000"/>
              </w:rPr>
              <w:t>C</w:t>
            </w:r>
            <w:r w:rsidR="00C803D6">
              <w:rPr>
                <w:rFonts w:eastAsia="Calibri" w:cs="Helvetica"/>
                <w:color w:val="000000"/>
              </w:rPr>
              <w:t>C</w:t>
            </w:r>
          </w:p>
        </w:tc>
        <w:tc>
          <w:tcPr>
            <w:tcW w:w="547" w:type="dxa"/>
            <w:tcBorders>
              <w:top w:val="nil"/>
              <w:left w:val="single" w:sz="4" w:space="0" w:color="auto"/>
              <w:bottom w:val="nil"/>
              <w:right w:val="nil"/>
            </w:tcBorders>
            <w:shd w:val="clear" w:color="auto" w:fill="auto"/>
          </w:tcPr>
          <w:p w14:paraId="44551249"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6FFFA1B6"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2EDB65BA"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5A7A388F"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48E8487C" w14:textId="77777777" w:rsidR="00467615" w:rsidRPr="0020302D" w:rsidRDefault="00467615" w:rsidP="00467615">
            <w:pPr>
              <w:rPr>
                <w:rFonts w:eastAsia="Calibri" w:cs="Helvetica"/>
                <w:color w:val="000000"/>
              </w:rPr>
            </w:pPr>
          </w:p>
        </w:tc>
        <w:tc>
          <w:tcPr>
            <w:tcW w:w="592" w:type="dxa"/>
            <w:tcBorders>
              <w:top w:val="nil"/>
              <w:left w:val="nil"/>
              <w:bottom w:val="nil"/>
              <w:right w:val="nil"/>
            </w:tcBorders>
            <w:shd w:val="clear" w:color="auto" w:fill="auto"/>
          </w:tcPr>
          <w:p w14:paraId="7502D556"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77C07655"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7AF107C3" w14:textId="77777777" w:rsidR="00467615" w:rsidRPr="0020302D" w:rsidRDefault="00467615" w:rsidP="00467615">
            <w:pPr>
              <w:rPr>
                <w:rFonts w:eastAsia="Calibri" w:cs="Helvetica"/>
                <w:color w:val="000000"/>
              </w:rPr>
            </w:pPr>
          </w:p>
        </w:tc>
      </w:tr>
      <w:tr w:rsidR="00467615" w:rsidRPr="0020302D" w14:paraId="4A0C8439" w14:textId="77777777" w:rsidTr="001C7E90">
        <w:tc>
          <w:tcPr>
            <w:tcW w:w="8856" w:type="dxa"/>
            <w:gridSpan w:val="16"/>
            <w:tcBorders>
              <w:top w:val="nil"/>
              <w:left w:val="nil"/>
              <w:bottom w:val="nil"/>
              <w:right w:val="nil"/>
            </w:tcBorders>
            <w:shd w:val="clear" w:color="auto" w:fill="auto"/>
          </w:tcPr>
          <w:p w14:paraId="57F7EDF6" w14:textId="77777777" w:rsidR="00467615" w:rsidRPr="0020302D" w:rsidRDefault="00467615" w:rsidP="00467615">
            <w:pPr>
              <w:rPr>
                <w:rFonts w:eastAsia="Calibri" w:cs="Helvetica"/>
                <w:color w:val="000000"/>
              </w:rPr>
            </w:pPr>
          </w:p>
        </w:tc>
      </w:tr>
      <w:tr w:rsidR="00467615" w:rsidRPr="0020302D" w14:paraId="48209648" w14:textId="77777777" w:rsidTr="001C7E90">
        <w:tc>
          <w:tcPr>
            <w:tcW w:w="547" w:type="dxa"/>
            <w:tcBorders>
              <w:top w:val="nil"/>
              <w:left w:val="nil"/>
              <w:bottom w:val="nil"/>
              <w:right w:val="single" w:sz="4" w:space="0" w:color="auto"/>
            </w:tcBorders>
            <w:shd w:val="clear" w:color="auto" w:fill="auto"/>
          </w:tcPr>
          <w:p w14:paraId="0F0CE774"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67A1D18E"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2F2D6E7D"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6890CCE9"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2A123FEA"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1A919470"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5C33201B"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B7F6436"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7A10CCC1"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730E4B05"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AD0DE72"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73219B6"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63988BAB"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6CAF2107" w14:textId="77777777" w:rsidR="00467615" w:rsidRPr="0020302D" w:rsidRDefault="00467615" w:rsidP="00467615">
            <w:pPr>
              <w:rPr>
                <w:rFonts w:eastAsia="Calibri" w:cs="Helvetica"/>
                <w:color w:val="000000"/>
              </w:rPr>
            </w:pPr>
            <w:r w:rsidRPr="0020302D">
              <w:rPr>
                <w:rFonts w:eastAsia="Calibri" w:cs="Helvetica"/>
                <w:color w:val="000000"/>
              </w:rPr>
              <w:t>SL1</w:t>
            </w:r>
          </w:p>
        </w:tc>
        <w:tc>
          <w:tcPr>
            <w:tcW w:w="547" w:type="dxa"/>
            <w:tcBorders>
              <w:top w:val="nil"/>
              <w:left w:val="single" w:sz="4" w:space="0" w:color="auto"/>
              <w:bottom w:val="nil"/>
              <w:right w:val="nil"/>
            </w:tcBorders>
            <w:shd w:val="clear" w:color="auto" w:fill="auto"/>
          </w:tcPr>
          <w:p w14:paraId="6D1ABD9F"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1CA678A3" w14:textId="77777777" w:rsidR="00467615" w:rsidRPr="0020302D" w:rsidRDefault="00467615" w:rsidP="00467615">
            <w:pPr>
              <w:rPr>
                <w:rFonts w:eastAsia="Calibri" w:cs="Helvetica"/>
                <w:color w:val="000000"/>
              </w:rPr>
            </w:pPr>
          </w:p>
        </w:tc>
      </w:tr>
      <w:tr w:rsidR="00467615" w:rsidRPr="0020302D" w14:paraId="391F10AF" w14:textId="77777777" w:rsidTr="001C7E90">
        <w:tc>
          <w:tcPr>
            <w:tcW w:w="8856" w:type="dxa"/>
            <w:gridSpan w:val="16"/>
            <w:tcBorders>
              <w:top w:val="nil"/>
              <w:left w:val="nil"/>
              <w:bottom w:val="nil"/>
              <w:right w:val="nil"/>
            </w:tcBorders>
            <w:shd w:val="clear" w:color="auto" w:fill="auto"/>
          </w:tcPr>
          <w:p w14:paraId="16A17910" w14:textId="77777777" w:rsidR="00467615" w:rsidRPr="0020302D" w:rsidRDefault="00467615" w:rsidP="00467615">
            <w:pPr>
              <w:rPr>
                <w:rFonts w:eastAsia="Calibri" w:cs="Helvetica"/>
                <w:color w:val="000000"/>
              </w:rPr>
            </w:pPr>
          </w:p>
        </w:tc>
      </w:tr>
      <w:tr w:rsidR="00467615" w:rsidRPr="0020302D" w14:paraId="74C2F3F8" w14:textId="77777777" w:rsidTr="001C7E90">
        <w:tc>
          <w:tcPr>
            <w:tcW w:w="547" w:type="dxa"/>
            <w:tcBorders>
              <w:top w:val="nil"/>
              <w:left w:val="nil"/>
              <w:bottom w:val="nil"/>
              <w:right w:val="single" w:sz="4" w:space="0" w:color="auto"/>
            </w:tcBorders>
            <w:shd w:val="clear" w:color="auto" w:fill="auto"/>
          </w:tcPr>
          <w:p w14:paraId="1611FE03"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EC5605D"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63107680"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5C9CED4A"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2D6486B0"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B4DF2A7"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4F1BCED3"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4456B0F4"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03FFC070"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A97E4BC"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2DA9A6AB"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51F2C895"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3127CAA"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40B73652" w14:textId="77777777" w:rsidR="00467615" w:rsidRPr="0020302D" w:rsidRDefault="00467615" w:rsidP="00467615">
            <w:pPr>
              <w:rPr>
                <w:rFonts w:eastAsia="Calibri" w:cs="Helvetica"/>
                <w:color w:val="000000"/>
              </w:rPr>
            </w:pPr>
            <w:r w:rsidRPr="0020302D">
              <w:rPr>
                <w:rFonts w:eastAsia="Calibri" w:cs="Helvetica"/>
                <w:color w:val="000000"/>
              </w:rPr>
              <w:t>SL2</w:t>
            </w:r>
          </w:p>
        </w:tc>
        <w:tc>
          <w:tcPr>
            <w:tcW w:w="547" w:type="dxa"/>
            <w:tcBorders>
              <w:top w:val="nil"/>
              <w:left w:val="single" w:sz="4" w:space="0" w:color="auto"/>
              <w:bottom w:val="nil"/>
              <w:right w:val="nil"/>
            </w:tcBorders>
            <w:shd w:val="clear" w:color="auto" w:fill="auto"/>
          </w:tcPr>
          <w:p w14:paraId="7FDC6A31"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4DCAF346" w14:textId="77777777" w:rsidR="00467615" w:rsidRPr="0020302D" w:rsidRDefault="00467615" w:rsidP="00467615">
            <w:pPr>
              <w:rPr>
                <w:rFonts w:eastAsia="Calibri" w:cs="Helvetica"/>
                <w:color w:val="000000"/>
              </w:rPr>
            </w:pPr>
          </w:p>
        </w:tc>
      </w:tr>
      <w:tr w:rsidR="00467615" w:rsidRPr="0020302D" w14:paraId="004B57CB" w14:textId="77777777" w:rsidTr="001C7E90">
        <w:tc>
          <w:tcPr>
            <w:tcW w:w="8856" w:type="dxa"/>
            <w:gridSpan w:val="16"/>
            <w:tcBorders>
              <w:top w:val="nil"/>
              <w:left w:val="nil"/>
              <w:bottom w:val="nil"/>
              <w:right w:val="nil"/>
            </w:tcBorders>
            <w:shd w:val="clear" w:color="auto" w:fill="auto"/>
          </w:tcPr>
          <w:p w14:paraId="261FF248" w14:textId="77777777" w:rsidR="00467615" w:rsidRPr="0020302D" w:rsidRDefault="00467615" w:rsidP="00467615">
            <w:pPr>
              <w:rPr>
                <w:rFonts w:eastAsia="Calibri" w:cs="Helvetica"/>
                <w:color w:val="000000"/>
              </w:rPr>
            </w:pPr>
          </w:p>
        </w:tc>
      </w:tr>
      <w:tr w:rsidR="00467615" w:rsidRPr="0020302D" w14:paraId="00B4E137" w14:textId="77777777" w:rsidTr="001C7E90">
        <w:tc>
          <w:tcPr>
            <w:tcW w:w="547" w:type="dxa"/>
            <w:tcBorders>
              <w:top w:val="nil"/>
              <w:left w:val="nil"/>
              <w:bottom w:val="nil"/>
              <w:right w:val="single" w:sz="4" w:space="0" w:color="auto"/>
            </w:tcBorders>
            <w:shd w:val="clear" w:color="auto" w:fill="auto"/>
          </w:tcPr>
          <w:p w14:paraId="2D7CDEB7"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A62D425"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12B6B9C9"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85EF52F"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38450326"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1C46D55F"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798433D6"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28CD8800"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B42DA0E"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6DCB1787"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5BCD8ADC"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585C5CB3"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3EA165A6"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644F8EB3" w14:textId="77777777" w:rsidR="00467615" w:rsidRPr="0020302D" w:rsidRDefault="00467615" w:rsidP="00467615">
            <w:pPr>
              <w:rPr>
                <w:rFonts w:eastAsia="Calibri" w:cs="Helvetica"/>
                <w:color w:val="000000"/>
              </w:rPr>
            </w:pPr>
            <w:r w:rsidRPr="0020302D">
              <w:rPr>
                <w:rFonts w:eastAsia="Calibri" w:cs="Helvetica"/>
                <w:color w:val="000000"/>
              </w:rPr>
              <w:t>SL3</w:t>
            </w:r>
          </w:p>
        </w:tc>
        <w:tc>
          <w:tcPr>
            <w:tcW w:w="547" w:type="dxa"/>
            <w:tcBorders>
              <w:top w:val="nil"/>
              <w:left w:val="single" w:sz="4" w:space="0" w:color="auto"/>
              <w:bottom w:val="nil"/>
              <w:right w:val="nil"/>
            </w:tcBorders>
            <w:shd w:val="clear" w:color="auto" w:fill="auto"/>
          </w:tcPr>
          <w:p w14:paraId="55499040"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41E5EFF3" w14:textId="77777777" w:rsidR="00467615" w:rsidRPr="0020302D" w:rsidRDefault="00467615" w:rsidP="00467615">
            <w:pPr>
              <w:rPr>
                <w:rFonts w:eastAsia="Calibri" w:cs="Helvetica"/>
                <w:color w:val="000000"/>
              </w:rPr>
            </w:pPr>
          </w:p>
        </w:tc>
      </w:tr>
      <w:tr w:rsidR="00467615" w:rsidRPr="0020302D" w14:paraId="495B35EA" w14:textId="77777777" w:rsidTr="001C7E90">
        <w:tc>
          <w:tcPr>
            <w:tcW w:w="8856" w:type="dxa"/>
            <w:gridSpan w:val="16"/>
            <w:tcBorders>
              <w:top w:val="nil"/>
              <w:left w:val="nil"/>
              <w:bottom w:val="nil"/>
              <w:right w:val="nil"/>
            </w:tcBorders>
            <w:shd w:val="clear" w:color="auto" w:fill="auto"/>
          </w:tcPr>
          <w:p w14:paraId="2BFC70F3" w14:textId="77777777" w:rsidR="00467615" w:rsidRPr="0020302D" w:rsidRDefault="00467615" w:rsidP="00467615">
            <w:pPr>
              <w:rPr>
                <w:rFonts w:eastAsia="Calibri" w:cs="Helvetica"/>
                <w:color w:val="000000"/>
              </w:rPr>
            </w:pPr>
          </w:p>
        </w:tc>
      </w:tr>
      <w:tr w:rsidR="00467615" w:rsidRPr="0020302D" w14:paraId="0B04E444" w14:textId="77777777" w:rsidTr="001C7E90">
        <w:tc>
          <w:tcPr>
            <w:tcW w:w="547" w:type="dxa"/>
            <w:tcBorders>
              <w:top w:val="nil"/>
              <w:left w:val="nil"/>
              <w:bottom w:val="nil"/>
              <w:right w:val="single" w:sz="4" w:space="0" w:color="auto"/>
            </w:tcBorders>
            <w:shd w:val="clear" w:color="auto" w:fill="auto"/>
          </w:tcPr>
          <w:p w14:paraId="01C8E7CD"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6D42DA41"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5AF67116"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563AE37B"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58335FAB"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40E77F7A"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4C672616"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211B8270"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07BE61C8"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67AE364"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63BC2179"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1EE42DC1"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6CCF65D4"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7686865A" w14:textId="77777777" w:rsidR="00467615" w:rsidRPr="0020302D" w:rsidRDefault="00467615" w:rsidP="00467615">
            <w:pPr>
              <w:rPr>
                <w:rFonts w:eastAsia="Calibri" w:cs="Helvetica"/>
                <w:color w:val="000000"/>
              </w:rPr>
            </w:pPr>
            <w:r w:rsidRPr="0020302D">
              <w:rPr>
                <w:rFonts w:eastAsia="Calibri" w:cs="Helvetica"/>
                <w:color w:val="000000"/>
              </w:rPr>
              <w:t>SL4</w:t>
            </w:r>
          </w:p>
        </w:tc>
        <w:tc>
          <w:tcPr>
            <w:tcW w:w="547" w:type="dxa"/>
            <w:tcBorders>
              <w:top w:val="nil"/>
              <w:left w:val="single" w:sz="4" w:space="0" w:color="auto"/>
              <w:bottom w:val="nil"/>
              <w:right w:val="nil"/>
            </w:tcBorders>
            <w:shd w:val="clear" w:color="auto" w:fill="auto"/>
          </w:tcPr>
          <w:p w14:paraId="386A2F78" w14:textId="77777777" w:rsidR="00467615" w:rsidRPr="0020302D" w:rsidRDefault="00467615" w:rsidP="00467615">
            <w:pPr>
              <w:rPr>
                <w:rFonts w:eastAsia="Calibri" w:cs="Helvetica"/>
                <w:color w:val="000000"/>
              </w:rPr>
            </w:pPr>
          </w:p>
        </w:tc>
        <w:tc>
          <w:tcPr>
            <w:tcW w:w="581" w:type="dxa"/>
            <w:tcBorders>
              <w:top w:val="nil"/>
              <w:left w:val="nil"/>
              <w:bottom w:val="single" w:sz="4" w:space="0" w:color="auto"/>
              <w:right w:val="nil"/>
            </w:tcBorders>
            <w:shd w:val="clear" w:color="auto" w:fill="auto"/>
          </w:tcPr>
          <w:p w14:paraId="69249A58" w14:textId="77777777" w:rsidR="00467615" w:rsidRPr="0020302D" w:rsidRDefault="00467615" w:rsidP="00467615">
            <w:pPr>
              <w:rPr>
                <w:rFonts w:eastAsia="Calibri" w:cs="Helvetica"/>
                <w:color w:val="000000"/>
              </w:rPr>
            </w:pPr>
          </w:p>
        </w:tc>
      </w:tr>
      <w:tr w:rsidR="00467615" w:rsidRPr="0020302D" w14:paraId="7A601FD2" w14:textId="77777777" w:rsidTr="001C7E90">
        <w:tc>
          <w:tcPr>
            <w:tcW w:w="7728" w:type="dxa"/>
            <w:gridSpan w:val="14"/>
            <w:tcBorders>
              <w:top w:val="nil"/>
              <w:left w:val="nil"/>
              <w:bottom w:val="nil"/>
              <w:right w:val="nil"/>
            </w:tcBorders>
            <w:shd w:val="clear" w:color="auto" w:fill="auto"/>
          </w:tcPr>
          <w:p w14:paraId="035B443A" w14:textId="77777777" w:rsidR="00467615" w:rsidRPr="0020302D" w:rsidRDefault="00467615" w:rsidP="00467615">
            <w:pPr>
              <w:rPr>
                <w:rFonts w:eastAsia="Calibri" w:cs="Helvetica"/>
                <w:color w:val="000000"/>
              </w:rPr>
            </w:pPr>
          </w:p>
        </w:tc>
        <w:tc>
          <w:tcPr>
            <w:tcW w:w="547" w:type="dxa"/>
            <w:tcBorders>
              <w:top w:val="nil"/>
              <w:left w:val="nil"/>
              <w:bottom w:val="nil"/>
              <w:right w:val="single" w:sz="4" w:space="0" w:color="auto"/>
            </w:tcBorders>
            <w:shd w:val="clear" w:color="auto" w:fill="auto"/>
          </w:tcPr>
          <w:p w14:paraId="46666B2E" w14:textId="77777777" w:rsidR="00467615" w:rsidRPr="0020302D" w:rsidRDefault="00467615" w:rsidP="00467615">
            <w:pPr>
              <w:rPr>
                <w:rFonts w:eastAsia="Calibri" w:cs="Helvetica"/>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2ACB735A" w14:textId="10ED2CE7" w:rsidR="00467615" w:rsidRPr="0020302D" w:rsidRDefault="00C803D6" w:rsidP="00467615">
            <w:pPr>
              <w:rPr>
                <w:rFonts w:eastAsia="Calibri" w:cs="Helvetica"/>
                <w:color w:val="000000"/>
              </w:rPr>
            </w:pPr>
            <w:r>
              <w:rPr>
                <w:rFonts w:eastAsia="Calibri" w:cs="Helvetica"/>
                <w:color w:val="000000"/>
              </w:rPr>
              <w:t>CS</w:t>
            </w:r>
          </w:p>
        </w:tc>
      </w:tr>
    </w:tbl>
    <w:p w14:paraId="405617EB" w14:textId="77777777" w:rsidR="00467615" w:rsidRPr="0020302D" w:rsidRDefault="00467615" w:rsidP="00604D53">
      <w:pPr>
        <w:shd w:val="clear" w:color="auto" w:fill="FFFFFF"/>
        <w:spacing w:after="200"/>
        <w:rPr>
          <w:rFonts w:cs="Helvetica"/>
          <w:color w:val="000000"/>
        </w:rPr>
      </w:pPr>
    </w:p>
    <w:p w14:paraId="33E052D9" w14:textId="26B81619" w:rsidR="00467615" w:rsidRPr="00F15733" w:rsidRDefault="00467615" w:rsidP="00B26571">
      <w:pPr>
        <w:numPr>
          <w:ilvl w:val="0"/>
          <w:numId w:val="21"/>
        </w:numPr>
        <w:shd w:val="clear" w:color="auto" w:fill="FFFFFF"/>
        <w:spacing w:after="200" w:line="276" w:lineRule="auto"/>
        <w:contextualSpacing/>
        <w:rPr>
          <w:rFonts w:cs="Helvetica"/>
          <w:color w:val="000000"/>
        </w:rPr>
      </w:pPr>
      <w:r w:rsidRPr="0020302D">
        <w:rPr>
          <w:rFonts w:cs="Helvetica"/>
          <w:color w:val="000000"/>
        </w:rPr>
        <w:t xml:space="preserve">The </w:t>
      </w:r>
      <w:r w:rsidR="005B5842" w:rsidRPr="0020302D">
        <w:rPr>
          <w:rFonts w:cs="Helvetica"/>
          <w:color w:val="000000"/>
        </w:rPr>
        <w:t>Class</w:t>
      </w:r>
      <w:r w:rsidR="004432BF">
        <w:rPr>
          <w:rFonts w:cs="Helvetica"/>
          <w:color w:val="000000"/>
        </w:rPr>
        <w:t xml:space="preserve"> Corporal</w:t>
      </w:r>
      <w:r w:rsidRPr="0020302D">
        <w:rPr>
          <w:rFonts w:cs="Helvetica"/>
          <w:color w:val="000000"/>
        </w:rPr>
        <w:t xml:space="preserve"> will </w:t>
      </w:r>
      <w:r w:rsidRPr="00F15733">
        <w:rPr>
          <w:rFonts w:cs="Helvetica"/>
          <w:color w:val="000000"/>
        </w:rPr>
        <w:t>call out</w:t>
      </w:r>
      <w:r w:rsidR="00E011E6" w:rsidRPr="00F15733">
        <w:rPr>
          <w:rFonts w:cs="Helvetica"/>
          <w:color w:val="000000"/>
        </w:rPr>
        <w:t>,</w:t>
      </w:r>
      <w:r w:rsidRPr="00F15733">
        <w:rPr>
          <w:rFonts w:cs="Helvetica"/>
          <w:color w:val="000000"/>
        </w:rPr>
        <w:t xml:space="preserve"> “Roll call, Sound off”</w:t>
      </w:r>
      <w:r w:rsidR="006A328D" w:rsidRPr="00F15733">
        <w:rPr>
          <w:rFonts w:cs="Helvetica"/>
          <w:color w:val="000000"/>
        </w:rPr>
        <w:t>.</w:t>
      </w:r>
    </w:p>
    <w:p w14:paraId="52806AA7" w14:textId="117B5784" w:rsidR="00467615" w:rsidRPr="00F15733" w:rsidRDefault="004432BF" w:rsidP="00B26571">
      <w:pPr>
        <w:numPr>
          <w:ilvl w:val="0"/>
          <w:numId w:val="21"/>
        </w:numPr>
        <w:shd w:val="clear" w:color="auto" w:fill="FFFFFF"/>
        <w:spacing w:after="200" w:line="276" w:lineRule="auto"/>
        <w:contextualSpacing/>
        <w:rPr>
          <w:rFonts w:cs="Helvetica"/>
          <w:color w:val="000000"/>
        </w:rPr>
      </w:pPr>
      <w:r>
        <w:rPr>
          <w:rFonts w:cs="Helvetica"/>
          <w:color w:val="000000"/>
        </w:rPr>
        <w:t xml:space="preserve">The </w:t>
      </w:r>
      <w:r w:rsidR="00467615" w:rsidRPr="00F15733">
        <w:rPr>
          <w:rFonts w:cs="Helvetica"/>
          <w:color w:val="000000"/>
        </w:rPr>
        <w:t>Squad 1</w:t>
      </w:r>
      <w:r>
        <w:rPr>
          <w:rFonts w:cs="Helvetica"/>
          <w:color w:val="000000"/>
        </w:rPr>
        <w:t xml:space="preserve"> Squad Leader</w:t>
      </w:r>
      <w:r w:rsidR="00467615" w:rsidRPr="00F15733">
        <w:rPr>
          <w:rFonts w:cs="Helvetica"/>
          <w:color w:val="000000"/>
        </w:rPr>
        <w:t xml:space="preserve"> will sound off</w:t>
      </w:r>
      <w:r w:rsidR="006A328D" w:rsidRPr="00F15733">
        <w:rPr>
          <w:rFonts w:cs="Helvetica"/>
          <w:color w:val="000000"/>
        </w:rPr>
        <w:t>,</w:t>
      </w:r>
      <w:r w:rsidR="00F15733">
        <w:rPr>
          <w:rFonts w:cs="Helvetica"/>
          <w:color w:val="000000"/>
        </w:rPr>
        <w:t xml:space="preserve"> “Cadet </w:t>
      </w:r>
      <w:r w:rsidR="00467615" w:rsidRPr="00F15733">
        <w:rPr>
          <w:rFonts w:cs="Helvetica"/>
          <w:color w:val="000000"/>
        </w:rPr>
        <w:t>(</w:t>
      </w:r>
      <w:r w:rsidR="00C14F7F" w:rsidRPr="00F15733">
        <w:rPr>
          <w:rFonts w:cs="Helvetica"/>
          <w:color w:val="000000"/>
        </w:rPr>
        <w:t>insert last</w:t>
      </w:r>
      <w:r w:rsidR="00467615" w:rsidRPr="00F15733">
        <w:rPr>
          <w:rFonts w:cs="Helvetica"/>
          <w:color w:val="000000"/>
        </w:rPr>
        <w:t xml:space="preserve"> name), present sir</w:t>
      </w:r>
      <w:r w:rsidR="00AF6A68" w:rsidRPr="00F15733">
        <w:rPr>
          <w:rFonts w:cs="Helvetica"/>
          <w:color w:val="000000"/>
        </w:rPr>
        <w:t>/ma</w:t>
      </w:r>
      <w:r w:rsidR="006A328D" w:rsidRPr="00F15733">
        <w:rPr>
          <w:rFonts w:cs="Helvetica"/>
          <w:color w:val="000000"/>
        </w:rPr>
        <w:t>’a</w:t>
      </w:r>
      <w:r w:rsidR="00AF6A68" w:rsidRPr="00F15733">
        <w:rPr>
          <w:rFonts w:cs="Helvetica"/>
          <w:color w:val="000000"/>
        </w:rPr>
        <w:t>m</w:t>
      </w:r>
      <w:r w:rsidR="00467615" w:rsidRPr="00F15733">
        <w:rPr>
          <w:rFonts w:cs="Helvetica"/>
          <w:color w:val="000000"/>
        </w:rPr>
        <w:t>”</w:t>
      </w:r>
      <w:r w:rsidR="006A328D" w:rsidRPr="00F15733">
        <w:rPr>
          <w:rFonts w:cs="Helvetica"/>
          <w:color w:val="000000"/>
        </w:rPr>
        <w:t>.</w:t>
      </w:r>
    </w:p>
    <w:p w14:paraId="03D8F4C5" w14:textId="15AAE039" w:rsidR="00467615" w:rsidRPr="00F15733" w:rsidRDefault="00467615" w:rsidP="00B26571">
      <w:pPr>
        <w:numPr>
          <w:ilvl w:val="0"/>
          <w:numId w:val="21"/>
        </w:numPr>
        <w:shd w:val="clear" w:color="auto" w:fill="FFFFFF"/>
        <w:spacing w:after="200" w:line="276" w:lineRule="auto"/>
        <w:contextualSpacing/>
        <w:rPr>
          <w:rFonts w:cs="Helvetica"/>
          <w:color w:val="000000"/>
        </w:rPr>
      </w:pPr>
      <w:r w:rsidRPr="00F15733">
        <w:rPr>
          <w:rFonts w:cs="Helvetica"/>
          <w:color w:val="000000"/>
        </w:rPr>
        <w:lastRenderedPageBreak/>
        <w:t>T</w:t>
      </w:r>
      <w:r w:rsidR="006A328D" w:rsidRPr="00F15733">
        <w:rPr>
          <w:rFonts w:cs="Helvetica"/>
          <w:color w:val="000000"/>
        </w:rPr>
        <w:t>his will be echoed by the next C</w:t>
      </w:r>
      <w:r w:rsidRPr="00F15733">
        <w:rPr>
          <w:rFonts w:cs="Helvetica"/>
          <w:color w:val="000000"/>
        </w:rPr>
        <w:t xml:space="preserve">adet in line all the way through until all </w:t>
      </w:r>
      <w:r w:rsidR="006A328D" w:rsidRPr="00F15733">
        <w:rPr>
          <w:rFonts w:cs="Helvetica"/>
          <w:color w:val="000000"/>
        </w:rPr>
        <w:t>C</w:t>
      </w:r>
      <w:r w:rsidRPr="00F15733">
        <w:rPr>
          <w:rFonts w:cs="Helvetica"/>
          <w:color w:val="000000"/>
        </w:rPr>
        <w:t>adets</w:t>
      </w:r>
      <w:r w:rsidR="004432BF">
        <w:rPr>
          <w:rFonts w:cs="Helvetica"/>
          <w:color w:val="000000"/>
        </w:rPr>
        <w:t xml:space="preserve"> in Squad 1</w:t>
      </w:r>
      <w:r w:rsidRPr="00F15733">
        <w:rPr>
          <w:rFonts w:cs="Helvetica"/>
          <w:color w:val="000000"/>
        </w:rPr>
        <w:t xml:space="preserve"> have sounded off. </w:t>
      </w:r>
    </w:p>
    <w:p w14:paraId="568B996C" w14:textId="773893FD" w:rsidR="00467615" w:rsidRPr="00F15733" w:rsidRDefault="00AF6A68" w:rsidP="00B26571">
      <w:pPr>
        <w:numPr>
          <w:ilvl w:val="0"/>
          <w:numId w:val="21"/>
        </w:numPr>
        <w:shd w:val="clear" w:color="auto" w:fill="FFFFFF"/>
        <w:spacing w:after="200" w:line="276" w:lineRule="auto"/>
        <w:contextualSpacing/>
        <w:rPr>
          <w:rFonts w:cs="Helvetica"/>
          <w:color w:val="000000"/>
        </w:rPr>
      </w:pPr>
      <w:r w:rsidRPr="00F15733">
        <w:rPr>
          <w:rFonts w:cs="Helvetica"/>
          <w:color w:val="000000"/>
        </w:rPr>
        <w:t xml:space="preserve">After the </w:t>
      </w:r>
      <w:r w:rsidR="004432BF">
        <w:rPr>
          <w:rFonts w:cs="Helvetica"/>
          <w:color w:val="000000"/>
        </w:rPr>
        <w:t>last Cadet in Squad 1 sounds off; the Squad 2 Squad Leader</w:t>
      </w:r>
      <w:r w:rsidR="00467615" w:rsidRPr="00F15733">
        <w:rPr>
          <w:rFonts w:cs="Helvetica"/>
          <w:color w:val="000000"/>
        </w:rPr>
        <w:t xml:space="preserve"> will sound off </w:t>
      </w:r>
      <w:r w:rsidR="005A259E" w:rsidRPr="00F15733">
        <w:rPr>
          <w:rFonts w:cs="Helvetica"/>
          <w:color w:val="000000"/>
        </w:rPr>
        <w:t xml:space="preserve">in the same manner </w:t>
      </w:r>
      <w:r w:rsidR="004432BF">
        <w:rPr>
          <w:rFonts w:cs="Helvetica"/>
          <w:color w:val="000000"/>
        </w:rPr>
        <w:t>as S</w:t>
      </w:r>
      <w:r w:rsidR="00467615" w:rsidRPr="00F15733">
        <w:rPr>
          <w:rFonts w:cs="Helvetica"/>
          <w:color w:val="000000"/>
        </w:rPr>
        <w:t>quad 1</w:t>
      </w:r>
      <w:r w:rsidR="006A328D" w:rsidRPr="00F15733">
        <w:rPr>
          <w:rFonts w:cs="Helvetica"/>
          <w:color w:val="000000"/>
        </w:rPr>
        <w:t>.</w:t>
      </w:r>
    </w:p>
    <w:p w14:paraId="28323593" w14:textId="7C248F50" w:rsidR="00467615" w:rsidRPr="0020302D" w:rsidRDefault="006A328D" w:rsidP="00B26571">
      <w:pPr>
        <w:numPr>
          <w:ilvl w:val="0"/>
          <w:numId w:val="21"/>
        </w:numPr>
        <w:shd w:val="clear" w:color="auto" w:fill="FFFFFF"/>
        <w:spacing w:after="200" w:line="276" w:lineRule="auto"/>
        <w:contextualSpacing/>
        <w:rPr>
          <w:rFonts w:cs="Helvetica"/>
          <w:color w:val="000000"/>
        </w:rPr>
      </w:pPr>
      <w:r w:rsidRPr="00F15733">
        <w:rPr>
          <w:rFonts w:cs="Helvetica"/>
          <w:color w:val="000000"/>
        </w:rPr>
        <w:t xml:space="preserve">This </w:t>
      </w:r>
      <w:r w:rsidR="004432BF">
        <w:rPr>
          <w:rFonts w:cs="Helvetica"/>
          <w:color w:val="000000"/>
        </w:rPr>
        <w:t xml:space="preserve">pattern </w:t>
      </w:r>
      <w:r w:rsidRPr="00F15733">
        <w:rPr>
          <w:rFonts w:cs="Helvetica"/>
          <w:color w:val="000000"/>
        </w:rPr>
        <w:t>will continue until all C</w:t>
      </w:r>
      <w:r w:rsidR="00467615" w:rsidRPr="00F15733">
        <w:rPr>
          <w:rFonts w:cs="Helvetica"/>
          <w:color w:val="000000"/>
        </w:rPr>
        <w:t>adets in all squads have</w:t>
      </w:r>
      <w:r w:rsidR="00467615" w:rsidRPr="0020302D">
        <w:rPr>
          <w:rFonts w:cs="Helvetica"/>
          <w:color w:val="000000"/>
        </w:rPr>
        <w:t xml:space="preserve"> sounded off. </w:t>
      </w:r>
    </w:p>
    <w:p w14:paraId="623B8808" w14:textId="711897D1" w:rsidR="00467615" w:rsidRPr="0020302D" w:rsidRDefault="00467615" w:rsidP="00B26571">
      <w:pPr>
        <w:numPr>
          <w:ilvl w:val="0"/>
          <w:numId w:val="21"/>
        </w:numPr>
        <w:shd w:val="clear" w:color="auto" w:fill="FFFFFF"/>
        <w:spacing w:after="200" w:line="276" w:lineRule="auto"/>
        <w:contextualSpacing/>
        <w:rPr>
          <w:rFonts w:cs="Helvetica"/>
          <w:color w:val="000000"/>
        </w:rPr>
      </w:pPr>
      <w:r w:rsidRPr="0020302D">
        <w:rPr>
          <w:rFonts w:cs="Helvetica"/>
          <w:color w:val="000000"/>
        </w:rPr>
        <w:t xml:space="preserve">Once the entire class has sounded off, the </w:t>
      </w:r>
      <w:r w:rsidR="005B5842" w:rsidRPr="0020302D">
        <w:rPr>
          <w:rFonts w:cs="Helvetica"/>
          <w:color w:val="000000"/>
        </w:rPr>
        <w:t>Class</w:t>
      </w:r>
      <w:r w:rsidR="004432BF">
        <w:rPr>
          <w:rFonts w:cs="Helvetica"/>
          <w:color w:val="000000"/>
        </w:rPr>
        <w:t xml:space="preserve"> Corporal</w:t>
      </w:r>
      <w:r w:rsidRPr="0020302D">
        <w:rPr>
          <w:rFonts w:cs="Helvetica"/>
          <w:color w:val="000000"/>
        </w:rPr>
        <w:t xml:space="preserve"> will</w:t>
      </w:r>
      <w:r w:rsidR="00AF6A68">
        <w:rPr>
          <w:rFonts w:cs="Helvetica"/>
          <w:color w:val="000000"/>
        </w:rPr>
        <w:t xml:space="preserve"> sound the</w:t>
      </w:r>
      <w:r w:rsidRPr="0020302D">
        <w:rPr>
          <w:rFonts w:cs="Helvetica"/>
          <w:color w:val="000000"/>
        </w:rPr>
        <w:t xml:space="preserve"> command</w:t>
      </w:r>
      <w:r w:rsidR="004432BF">
        <w:rPr>
          <w:rFonts w:cs="Helvetica"/>
          <w:color w:val="000000"/>
        </w:rPr>
        <w:t>,</w:t>
      </w:r>
      <w:r w:rsidRPr="0020302D">
        <w:rPr>
          <w:rFonts w:cs="Helvetica"/>
          <w:color w:val="000000"/>
        </w:rPr>
        <w:t xml:space="preserve"> “Squad Leaders</w:t>
      </w:r>
      <w:r w:rsidR="00D32891">
        <w:rPr>
          <w:rFonts w:cs="Helvetica"/>
          <w:color w:val="000000"/>
        </w:rPr>
        <w:t>,</w:t>
      </w:r>
      <w:r w:rsidRPr="0020302D">
        <w:rPr>
          <w:rFonts w:cs="Helvetica"/>
          <w:color w:val="000000"/>
        </w:rPr>
        <w:t xml:space="preserve"> Report</w:t>
      </w:r>
      <w:r w:rsidR="00AF6A68">
        <w:rPr>
          <w:rFonts w:cs="Helvetica"/>
          <w:color w:val="000000"/>
        </w:rPr>
        <w:t>!</w:t>
      </w:r>
      <w:r w:rsidRPr="0020302D">
        <w:rPr>
          <w:rFonts w:cs="Helvetica"/>
          <w:color w:val="000000"/>
        </w:rPr>
        <w:t xml:space="preserve">”  </w:t>
      </w:r>
    </w:p>
    <w:p w14:paraId="6F084104" w14:textId="0AF5D69A" w:rsidR="00467615" w:rsidRPr="00F15733" w:rsidRDefault="00D32891" w:rsidP="00B26571">
      <w:pPr>
        <w:numPr>
          <w:ilvl w:val="0"/>
          <w:numId w:val="21"/>
        </w:numPr>
        <w:shd w:val="clear" w:color="auto" w:fill="FFFFFF"/>
        <w:spacing w:after="200" w:line="276" w:lineRule="auto"/>
        <w:contextualSpacing/>
        <w:rPr>
          <w:rFonts w:cs="Helvetica"/>
          <w:color w:val="000000"/>
        </w:rPr>
      </w:pPr>
      <w:r>
        <w:rPr>
          <w:rFonts w:cs="Helvetica"/>
          <w:color w:val="000000"/>
        </w:rPr>
        <w:t>Beginning with Squad 1,</w:t>
      </w:r>
      <w:r w:rsidR="00467615" w:rsidRPr="0020302D">
        <w:rPr>
          <w:rFonts w:cs="Helvetica"/>
          <w:color w:val="000000"/>
        </w:rPr>
        <w:t xml:space="preserve"> the Squad Leader will do a facing movement towards the </w:t>
      </w:r>
      <w:r w:rsidR="005B5842" w:rsidRPr="0020302D">
        <w:rPr>
          <w:rFonts w:cs="Helvetica"/>
          <w:color w:val="000000"/>
        </w:rPr>
        <w:t>Class</w:t>
      </w:r>
      <w:r>
        <w:rPr>
          <w:rFonts w:cs="Helvetica"/>
          <w:color w:val="000000"/>
        </w:rPr>
        <w:t xml:space="preserve"> Corporal</w:t>
      </w:r>
      <w:r w:rsidR="00467615" w:rsidRPr="0020302D">
        <w:rPr>
          <w:rFonts w:cs="Helvetica"/>
          <w:color w:val="000000"/>
        </w:rPr>
        <w:t xml:space="preserve">, salute the </w:t>
      </w:r>
      <w:r w:rsidR="005B5842" w:rsidRPr="0020302D">
        <w:rPr>
          <w:rFonts w:cs="Helvetica"/>
          <w:color w:val="000000"/>
        </w:rPr>
        <w:t>Class</w:t>
      </w:r>
      <w:r>
        <w:rPr>
          <w:rFonts w:cs="Helvetica"/>
          <w:color w:val="000000"/>
        </w:rPr>
        <w:t xml:space="preserve"> Corporal</w:t>
      </w:r>
      <w:r w:rsidR="00F15733">
        <w:rPr>
          <w:rFonts w:cs="Helvetica"/>
          <w:color w:val="000000"/>
        </w:rPr>
        <w:t xml:space="preserve"> and report</w:t>
      </w:r>
      <w:r w:rsidR="00467615" w:rsidRPr="0020302D">
        <w:rPr>
          <w:rFonts w:cs="Helvetica"/>
          <w:color w:val="000000"/>
        </w:rPr>
        <w:t xml:space="preserve">, “Squad (Insert number) all present and accounted </w:t>
      </w:r>
      <w:r w:rsidR="00467615" w:rsidRPr="00F15733">
        <w:rPr>
          <w:rFonts w:cs="Helvetica"/>
          <w:color w:val="000000"/>
        </w:rPr>
        <w:t>for sir</w:t>
      </w:r>
      <w:r w:rsidR="00AF6A68" w:rsidRPr="00F15733">
        <w:rPr>
          <w:rFonts w:cs="Helvetica"/>
          <w:color w:val="000000"/>
        </w:rPr>
        <w:t>/ma</w:t>
      </w:r>
      <w:r w:rsidR="006A328D" w:rsidRPr="00F15733">
        <w:rPr>
          <w:rFonts w:cs="Helvetica"/>
          <w:color w:val="000000"/>
        </w:rPr>
        <w:t>’a</w:t>
      </w:r>
      <w:r w:rsidR="00AF6A68" w:rsidRPr="00F15733">
        <w:rPr>
          <w:rFonts w:cs="Helvetica"/>
          <w:color w:val="000000"/>
        </w:rPr>
        <w:t>m</w:t>
      </w:r>
      <w:r w:rsidR="00467615" w:rsidRPr="00F15733">
        <w:rPr>
          <w:rFonts w:cs="Helvetica"/>
          <w:color w:val="000000"/>
        </w:rPr>
        <w:t>,” or</w:t>
      </w:r>
      <w:r>
        <w:rPr>
          <w:rFonts w:cs="Helvetica"/>
          <w:color w:val="000000"/>
        </w:rPr>
        <w:t>,</w:t>
      </w:r>
      <w:r w:rsidR="00467615" w:rsidRPr="00F15733">
        <w:rPr>
          <w:rFonts w:cs="Helvetica"/>
          <w:color w:val="000000"/>
        </w:rPr>
        <w:t xml:space="preserve"> if anyone is absent</w:t>
      </w:r>
      <w:r w:rsidR="006A328D" w:rsidRPr="00F15733">
        <w:rPr>
          <w:rFonts w:cs="Helvetica"/>
          <w:color w:val="000000"/>
        </w:rPr>
        <w:t>,</w:t>
      </w:r>
      <w:r w:rsidR="00467615" w:rsidRPr="00F15733">
        <w:rPr>
          <w:rFonts w:cs="Helvetica"/>
          <w:color w:val="000000"/>
        </w:rPr>
        <w:t xml:space="preserve"> “Cadet (Insert name) absent/unaccounted for sir</w:t>
      </w:r>
      <w:r w:rsidR="00AF6A68" w:rsidRPr="00F15733">
        <w:rPr>
          <w:rFonts w:cs="Helvetica"/>
          <w:color w:val="000000"/>
        </w:rPr>
        <w:t>/ma</w:t>
      </w:r>
      <w:r w:rsidR="006A328D" w:rsidRPr="00F15733">
        <w:rPr>
          <w:rFonts w:cs="Helvetica"/>
          <w:color w:val="000000"/>
        </w:rPr>
        <w:t>’a</w:t>
      </w:r>
      <w:r w:rsidR="00AF6A68" w:rsidRPr="00F15733">
        <w:rPr>
          <w:rFonts w:cs="Helvetica"/>
          <w:color w:val="000000"/>
        </w:rPr>
        <w:t>m</w:t>
      </w:r>
      <w:r w:rsidR="00467615" w:rsidRPr="00F15733">
        <w:rPr>
          <w:rFonts w:cs="Helvetica"/>
          <w:color w:val="000000"/>
        </w:rPr>
        <w:t xml:space="preserve">.” </w:t>
      </w:r>
    </w:p>
    <w:p w14:paraId="6DA339E1" w14:textId="5CC258D2" w:rsidR="00467615" w:rsidRPr="00F15733" w:rsidRDefault="00D32891" w:rsidP="00B26571">
      <w:pPr>
        <w:numPr>
          <w:ilvl w:val="0"/>
          <w:numId w:val="21"/>
        </w:numPr>
        <w:shd w:val="clear" w:color="auto" w:fill="FFFFFF"/>
        <w:spacing w:after="200" w:line="276" w:lineRule="auto"/>
        <w:contextualSpacing/>
        <w:rPr>
          <w:rFonts w:cs="Helvetica"/>
          <w:color w:val="000000"/>
        </w:rPr>
      </w:pPr>
      <w:r>
        <w:rPr>
          <w:rFonts w:cs="Helvetica"/>
          <w:color w:val="000000"/>
        </w:rPr>
        <w:t>Each additional Squad L</w:t>
      </w:r>
      <w:r w:rsidR="00467615" w:rsidRPr="00F15733">
        <w:rPr>
          <w:rFonts w:cs="Helvetica"/>
          <w:color w:val="000000"/>
        </w:rPr>
        <w:t>eader will follow the same protocol as</w:t>
      </w:r>
      <w:r>
        <w:rPr>
          <w:rFonts w:cs="Helvetica"/>
          <w:color w:val="000000"/>
        </w:rPr>
        <w:t xml:space="preserve"> outlined</w:t>
      </w:r>
      <w:r w:rsidR="00467615" w:rsidRPr="00F15733">
        <w:rPr>
          <w:rFonts w:cs="Helvetica"/>
          <w:color w:val="000000"/>
        </w:rPr>
        <w:t xml:space="preserve"> above until all Squad Leaders have reported.</w:t>
      </w:r>
    </w:p>
    <w:p w14:paraId="7ED1465E" w14:textId="4EB1E3C3" w:rsidR="00467615" w:rsidRDefault="00467615" w:rsidP="00EB5B66">
      <w:pPr>
        <w:numPr>
          <w:ilvl w:val="0"/>
          <w:numId w:val="21"/>
        </w:numPr>
        <w:shd w:val="clear" w:color="auto" w:fill="FFFFFF"/>
        <w:spacing w:after="200" w:line="276" w:lineRule="auto"/>
        <w:contextualSpacing/>
        <w:rPr>
          <w:rFonts w:cs="Helvetica"/>
          <w:color w:val="000000"/>
        </w:rPr>
      </w:pPr>
      <w:r w:rsidRPr="00F15733">
        <w:rPr>
          <w:rFonts w:cs="Helvetica"/>
          <w:color w:val="000000"/>
        </w:rPr>
        <w:t xml:space="preserve">Once all Squad Leaders have reported to the </w:t>
      </w:r>
      <w:r w:rsidR="005B5842" w:rsidRPr="00F15733">
        <w:rPr>
          <w:rFonts w:cs="Helvetica"/>
          <w:color w:val="000000"/>
        </w:rPr>
        <w:t>Class</w:t>
      </w:r>
      <w:r w:rsidR="00D32891">
        <w:rPr>
          <w:rFonts w:cs="Helvetica"/>
          <w:color w:val="000000"/>
        </w:rPr>
        <w:t xml:space="preserve"> Corporal</w:t>
      </w:r>
      <w:r w:rsidR="006A328D" w:rsidRPr="00F15733">
        <w:rPr>
          <w:rFonts w:cs="Helvetica"/>
          <w:color w:val="000000"/>
        </w:rPr>
        <w:t>, they</w:t>
      </w:r>
      <w:r w:rsidRPr="00F15733">
        <w:rPr>
          <w:rFonts w:cs="Helvetica"/>
          <w:color w:val="000000"/>
        </w:rPr>
        <w:t xml:space="preserve"> will do </w:t>
      </w:r>
      <w:r w:rsidR="006A328D" w:rsidRPr="00F15733">
        <w:rPr>
          <w:rFonts w:cs="Helvetica"/>
          <w:color w:val="000000"/>
        </w:rPr>
        <w:t xml:space="preserve">an </w:t>
      </w:r>
      <w:r w:rsidR="002D00BA" w:rsidRPr="00F15733">
        <w:rPr>
          <w:rFonts w:cs="Helvetica"/>
          <w:color w:val="000000"/>
        </w:rPr>
        <w:t>about</w:t>
      </w:r>
      <w:r w:rsidR="006A328D" w:rsidRPr="00F15733">
        <w:rPr>
          <w:rFonts w:cs="Helvetica"/>
          <w:color w:val="000000"/>
        </w:rPr>
        <w:t xml:space="preserve"> face</w:t>
      </w:r>
      <w:r w:rsidRPr="00F15733">
        <w:rPr>
          <w:rFonts w:cs="Helvetica"/>
          <w:color w:val="000000"/>
        </w:rPr>
        <w:t xml:space="preserve">. </w:t>
      </w:r>
    </w:p>
    <w:p w14:paraId="197B94B2" w14:textId="5988FD2C" w:rsidR="00D32891" w:rsidRPr="00F15733" w:rsidRDefault="00D32891" w:rsidP="00EB5B66">
      <w:pPr>
        <w:numPr>
          <w:ilvl w:val="0"/>
          <w:numId w:val="21"/>
        </w:numPr>
        <w:shd w:val="clear" w:color="auto" w:fill="FFFFFF"/>
        <w:spacing w:after="200" w:line="276" w:lineRule="auto"/>
        <w:contextualSpacing/>
        <w:rPr>
          <w:rFonts w:cs="Helvetica"/>
          <w:color w:val="000000"/>
        </w:rPr>
      </w:pPr>
      <w:r>
        <w:rPr>
          <w:rFonts w:cs="Helvetica"/>
          <w:color w:val="000000"/>
        </w:rPr>
        <w:t>The Class Sergeant will move to the front of the formation and receive the attendance report from the Class Corporal.</w:t>
      </w:r>
    </w:p>
    <w:p w14:paraId="36813447" w14:textId="6A82DC72" w:rsidR="00467615" w:rsidRDefault="00467615" w:rsidP="00B26571">
      <w:pPr>
        <w:numPr>
          <w:ilvl w:val="0"/>
          <w:numId w:val="21"/>
        </w:numPr>
        <w:shd w:val="clear" w:color="auto" w:fill="FFFFFF"/>
        <w:spacing w:after="200" w:line="276" w:lineRule="auto"/>
        <w:contextualSpacing/>
        <w:rPr>
          <w:rFonts w:cs="Helvetica"/>
          <w:color w:val="000000"/>
        </w:rPr>
      </w:pPr>
      <w:r w:rsidRPr="00F15733">
        <w:rPr>
          <w:rFonts w:cs="Helvetica"/>
          <w:color w:val="000000"/>
        </w:rPr>
        <w:t xml:space="preserve">The </w:t>
      </w:r>
      <w:r w:rsidR="005B5842" w:rsidRPr="00F15733">
        <w:rPr>
          <w:rFonts w:cs="Helvetica"/>
          <w:color w:val="000000"/>
        </w:rPr>
        <w:t>Class</w:t>
      </w:r>
      <w:r w:rsidR="00D32891">
        <w:rPr>
          <w:rFonts w:cs="Helvetica"/>
          <w:color w:val="000000"/>
        </w:rPr>
        <w:t xml:space="preserve"> Corporal</w:t>
      </w:r>
      <w:r w:rsidRPr="00F15733">
        <w:rPr>
          <w:rFonts w:cs="Helvetica"/>
          <w:color w:val="000000"/>
        </w:rPr>
        <w:t xml:space="preserve"> will salute and</w:t>
      </w:r>
      <w:r w:rsidR="007142C9" w:rsidRPr="00F15733">
        <w:rPr>
          <w:rFonts w:cs="Helvetica"/>
          <w:color w:val="000000"/>
        </w:rPr>
        <w:t> report</w:t>
      </w:r>
      <w:r w:rsidR="00AF6A68" w:rsidRPr="00F15733">
        <w:rPr>
          <w:rFonts w:cs="Helvetica"/>
          <w:color w:val="000000"/>
        </w:rPr>
        <w:t xml:space="preserve"> </w:t>
      </w:r>
      <w:r w:rsidR="00CC39BC" w:rsidRPr="00F15733">
        <w:rPr>
          <w:rFonts w:cs="Helvetica"/>
          <w:color w:val="000000"/>
        </w:rPr>
        <w:t>aloud,</w:t>
      </w:r>
      <w:r w:rsidR="006A328D" w:rsidRPr="00F15733">
        <w:rPr>
          <w:rFonts w:cs="Helvetica"/>
          <w:color w:val="000000"/>
        </w:rPr>
        <w:t xml:space="preserve"> “All C</w:t>
      </w:r>
      <w:r w:rsidR="00AF6A68" w:rsidRPr="00F15733">
        <w:rPr>
          <w:rFonts w:cs="Helvetica"/>
          <w:color w:val="000000"/>
        </w:rPr>
        <w:t>adet</w:t>
      </w:r>
      <w:r w:rsidRPr="00F15733">
        <w:rPr>
          <w:rFonts w:cs="Helvetica"/>
          <w:color w:val="000000"/>
        </w:rPr>
        <w:t>s present and accounted for sir</w:t>
      </w:r>
      <w:r w:rsidR="00AF6A68" w:rsidRPr="00F15733">
        <w:rPr>
          <w:rFonts w:cs="Helvetica"/>
          <w:color w:val="000000"/>
        </w:rPr>
        <w:t>/m</w:t>
      </w:r>
      <w:r w:rsidR="006A328D" w:rsidRPr="00F15733">
        <w:rPr>
          <w:rFonts w:cs="Helvetica"/>
          <w:color w:val="000000"/>
        </w:rPr>
        <w:t>a’</w:t>
      </w:r>
      <w:r w:rsidR="00AF6A68" w:rsidRPr="00F15733">
        <w:rPr>
          <w:rFonts w:cs="Helvetica"/>
          <w:color w:val="000000"/>
        </w:rPr>
        <w:t>am</w:t>
      </w:r>
      <w:r w:rsidRPr="00F15733">
        <w:rPr>
          <w:rFonts w:cs="Helvetica"/>
          <w:color w:val="000000"/>
        </w:rPr>
        <w:t>” or</w:t>
      </w:r>
      <w:r w:rsidR="003613C6">
        <w:rPr>
          <w:rFonts w:cs="Helvetica"/>
          <w:color w:val="000000"/>
        </w:rPr>
        <w:t>,</w:t>
      </w:r>
      <w:r w:rsidRPr="00F15733">
        <w:rPr>
          <w:rFonts w:cs="Helvetica"/>
          <w:color w:val="000000"/>
        </w:rPr>
        <w:t xml:space="preserve"> in case of absence, “Cadet (insert name) absent/unaccounted for sir</w:t>
      </w:r>
      <w:r w:rsidR="00AF6A68" w:rsidRPr="00F15733">
        <w:rPr>
          <w:rFonts w:cs="Helvetica"/>
          <w:color w:val="000000"/>
        </w:rPr>
        <w:t>/ma</w:t>
      </w:r>
      <w:r w:rsidR="006A328D" w:rsidRPr="00F15733">
        <w:rPr>
          <w:rFonts w:cs="Helvetica"/>
          <w:color w:val="000000"/>
        </w:rPr>
        <w:t>’a</w:t>
      </w:r>
      <w:r w:rsidR="00AF6A68" w:rsidRPr="00F15733">
        <w:rPr>
          <w:rFonts w:cs="Helvetica"/>
          <w:color w:val="000000"/>
        </w:rPr>
        <w:t>m</w:t>
      </w:r>
      <w:r w:rsidRPr="00F15733">
        <w:rPr>
          <w:rFonts w:cs="Helvetica"/>
          <w:color w:val="000000"/>
        </w:rPr>
        <w:t>.”</w:t>
      </w:r>
    </w:p>
    <w:p w14:paraId="3C16D0EA" w14:textId="7CCCA1E0" w:rsidR="003613C6" w:rsidRDefault="003613C6" w:rsidP="00B26571">
      <w:pPr>
        <w:numPr>
          <w:ilvl w:val="0"/>
          <w:numId w:val="21"/>
        </w:numPr>
        <w:shd w:val="clear" w:color="auto" w:fill="FFFFFF"/>
        <w:spacing w:after="200" w:line="276" w:lineRule="auto"/>
        <w:contextualSpacing/>
        <w:rPr>
          <w:rFonts w:cs="Helvetica"/>
          <w:color w:val="000000"/>
        </w:rPr>
      </w:pPr>
      <w:r>
        <w:rPr>
          <w:rFonts w:cs="Helvetica"/>
          <w:color w:val="000000"/>
        </w:rPr>
        <w:t>The Class Corporal will then move to the rear of the formation where the Class Sergeant was initially posted.</w:t>
      </w:r>
    </w:p>
    <w:p w14:paraId="516B0FA0" w14:textId="7E6FC311" w:rsidR="003613C6" w:rsidRDefault="003613C6" w:rsidP="00B26571">
      <w:pPr>
        <w:numPr>
          <w:ilvl w:val="0"/>
          <w:numId w:val="21"/>
        </w:numPr>
        <w:shd w:val="clear" w:color="auto" w:fill="FFFFFF"/>
        <w:spacing w:after="200" w:line="276" w:lineRule="auto"/>
        <w:contextualSpacing/>
        <w:rPr>
          <w:rFonts w:cs="Helvetica"/>
          <w:color w:val="000000"/>
        </w:rPr>
      </w:pPr>
      <w:r>
        <w:rPr>
          <w:rFonts w:cs="Helvetica"/>
          <w:color w:val="000000"/>
        </w:rPr>
        <w:t>The Class Sergeant will then give the command to the Color Guard to post the colors.</w:t>
      </w:r>
    </w:p>
    <w:p w14:paraId="6BBBC8BA" w14:textId="2A3C4540" w:rsidR="00D32891" w:rsidRPr="00F15733" w:rsidRDefault="003613C6" w:rsidP="00B26571">
      <w:pPr>
        <w:numPr>
          <w:ilvl w:val="0"/>
          <w:numId w:val="21"/>
        </w:numPr>
        <w:shd w:val="clear" w:color="auto" w:fill="FFFFFF"/>
        <w:spacing w:after="200" w:line="276" w:lineRule="auto"/>
        <w:contextualSpacing/>
        <w:rPr>
          <w:rFonts w:cs="Helvetica"/>
          <w:color w:val="000000"/>
        </w:rPr>
      </w:pPr>
      <w:r>
        <w:rPr>
          <w:rFonts w:cs="Helvetica"/>
          <w:color w:val="000000"/>
        </w:rPr>
        <w:t>The RTO will then move to the front of the formation and receive the attendance report from the Class Sergeant.</w:t>
      </w:r>
    </w:p>
    <w:p w14:paraId="21CE8253" w14:textId="77777777" w:rsidR="00467615" w:rsidRPr="0020302D" w:rsidRDefault="00467615" w:rsidP="00467615">
      <w:pPr>
        <w:shd w:val="clear" w:color="auto" w:fill="FFFFFF"/>
        <w:spacing w:after="200"/>
        <w:ind w:left="720"/>
        <w:rPr>
          <w:rFonts w:cs="Helvetica"/>
          <w:color w:val="00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6"/>
        <w:gridCol w:w="546"/>
        <w:gridCol w:w="546"/>
        <w:gridCol w:w="546"/>
        <w:gridCol w:w="546"/>
        <w:gridCol w:w="546"/>
        <w:gridCol w:w="589"/>
        <w:gridCol w:w="547"/>
        <w:gridCol w:w="547"/>
        <w:gridCol w:w="547"/>
        <w:gridCol w:w="547"/>
        <w:gridCol w:w="547"/>
        <w:gridCol w:w="592"/>
        <w:gridCol w:w="547"/>
        <w:gridCol w:w="581"/>
      </w:tblGrid>
      <w:tr w:rsidR="00467615" w:rsidRPr="0020302D" w14:paraId="75467386" w14:textId="77777777" w:rsidTr="001C7E90">
        <w:tc>
          <w:tcPr>
            <w:tcW w:w="547" w:type="dxa"/>
            <w:tcBorders>
              <w:top w:val="nil"/>
              <w:left w:val="nil"/>
              <w:bottom w:val="nil"/>
              <w:right w:val="nil"/>
            </w:tcBorders>
            <w:shd w:val="clear" w:color="auto" w:fill="auto"/>
          </w:tcPr>
          <w:p w14:paraId="24570A7B"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137206F5"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52866DA0"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2427F0AA"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3A835A1D"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777775B4" w14:textId="77777777" w:rsidR="00467615" w:rsidRPr="0020302D" w:rsidRDefault="00467615" w:rsidP="00467615">
            <w:pPr>
              <w:rPr>
                <w:rFonts w:eastAsia="Calibri" w:cs="Helvetica"/>
                <w:color w:val="000000"/>
              </w:rPr>
            </w:pPr>
          </w:p>
        </w:tc>
        <w:tc>
          <w:tcPr>
            <w:tcW w:w="546" w:type="dxa"/>
            <w:tcBorders>
              <w:top w:val="nil"/>
              <w:left w:val="nil"/>
              <w:bottom w:val="nil"/>
              <w:right w:val="single" w:sz="4" w:space="0" w:color="auto"/>
            </w:tcBorders>
            <w:shd w:val="clear" w:color="auto" w:fill="auto"/>
          </w:tcPr>
          <w:p w14:paraId="6BDDDD0F"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B2B52EE" w14:textId="5C505E06" w:rsidR="00467615" w:rsidRPr="0020302D" w:rsidRDefault="00EB5B66" w:rsidP="00467615">
            <w:pPr>
              <w:rPr>
                <w:rFonts w:eastAsia="Calibri" w:cs="Helvetica"/>
                <w:color w:val="000000"/>
              </w:rPr>
            </w:pPr>
            <w:r>
              <w:rPr>
                <w:rFonts w:eastAsia="Calibri" w:cs="Helvetica"/>
                <w:color w:val="000000"/>
              </w:rPr>
              <w:t>RTO</w:t>
            </w:r>
          </w:p>
        </w:tc>
        <w:tc>
          <w:tcPr>
            <w:tcW w:w="547" w:type="dxa"/>
            <w:tcBorders>
              <w:top w:val="nil"/>
              <w:left w:val="single" w:sz="4" w:space="0" w:color="auto"/>
              <w:bottom w:val="nil"/>
              <w:right w:val="nil"/>
            </w:tcBorders>
            <w:shd w:val="clear" w:color="auto" w:fill="auto"/>
          </w:tcPr>
          <w:p w14:paraId="71C5D20E" w14:textId="496F8F58"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4EE6E9C6"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6EFE2507"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61D5D658" w14:textId="57DB0041" w:rsidR="00467615" w:rsidRPr="0020302D" w:rsidRDefault="00D32891" w:rsidP="00467615">
            <w:pPr>
              <w:rPr>
                <w:rFonts w:eastAsia="Calibri" w:cs="Helvetica"/>
                <w:color w:val="000000"/>
              </w:rPr>
            </w:pPr>
            <w:r>
              <w:rPr>
                <w:rFonts w:eastAsia="Calibri"/>
                <w:noProof/>
              </w:rPr>
              <mc:AlternateContent>
                <mc:Choice Requires="wps">
                  <w:drawing>
                    <wp:anchor distT="4294967295" distB="4294967295" distL="114300" distR="114300" simplePos="0" relativeHeight="251638784" behindDoc="0" locked="0" layoutInCell="1" allowOverlap="1" wp14:anchorId="2252A49C" wp14:editId="6B751596">
                      <wp:simplePos x="0" y="0"/>
                      <wp:positionH relativeFrom="column">
                        <wp:posOffset>-893445</wp:posOffset>
                      </wp:positionH>
                      <wp:positionV relativeFrom="paragraph">
                        <wp:posOffset>186055</wp:posOffset>
                      </wp:positionV>
                      <wp:extent cx="2476500" cy="0"/>
                      <wp:effectExtent l="38100" t="76200" r="0" b="114300"/>
                      <wp:wrapNone/>
                      <wp:docPr id="2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765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293D977" id="Straight Arrow Connector 9" o:spid="_x0000_s1026" type="#_x0000_t32" style="position:absolute;margin-left:-70.35pt;margin-top:14.65pt;width:195pt;height:0;flip:x;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" strokecolor="#4a7ebb">
                      <v:stroke endarrow="open"/>
                      <o:lock v:ext="edit" shapetype="f"/>
                    </v:shape>
                  </w:pict>
                </mc:Fallback>
              </mc:AlternateContent>
            </w:r>
          </w:p>
        </w:tc>
        <w:tc>
          <w:tcPr>
            <w:tcW w:w="547" w:type="dxa"/>
            <w:tcBorders>
              <w:top w:val="nil"/>
              <w:left w:val="nil"/>
              <w:bottom w:val="nil"/>
              <w:right w:val="nil"/>
            </w:tcBorders>
            <w:shd w:val="clear" w:color="auto" w:fill="auto"/>
          </w:tcPr>
          <w:p w14:paraId="0637362E" w14:textId="77777777" w:rsidR="00467615" w:rsidRPr="0020302D" w:rsidRDefault="00467615" w:rsidP="00467615">
            <w:pPr>
              <w:rPr>
                <w:rFonts w:eastAsia="Calibri" w:cs="Helvetica"/>
                <w:color w:val="000000"/>
              </w:rPr>
            </w:pPr>
          </w:p>
        </w:tc>
        <w:tc>
          <w:tcPr>
            <w:tcW w:w="592" w:type="dxa"/>
            <w:tcBorders>
              <w:top w:val="nil"/>
              <w:left w:val="nil"/>
              <w:bottom w:val="nil"/>
              <w:right w:val="nil"/>
            </w:tcBorders>
            <w:shd w:val="clear" w:color="auto" w:fill="auto"/>
          </w:tcPr>
          <w:p w14:paraId="7B2AF45A"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5AE9706D"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3E8AABB9" w14:textId="77777777" w:rsidR="00467615" w:rsidRPr="0020302D" w:rsidRDefault="00E45FF8" w:rsidP="00467615">
            <w:pPr>
              <w:rPr>
                <w:rFonts w:eastAsia="Calibri" w:cs="Helvetica"/>
                <w:color w:val="000000"/>
              </w:rPr>
            </w:pPr>
            <w:r>
              <w:rPr>
                <w:rFonts w:eastAsia="Calibri"/>
                <w:noProof/>
              </w:rPr>
              <mc:AlternateContent>
                <mc:Choice Requires="wps">
                  <w:drawing>
                    <wp:anchor distT="0" distB="0" distL="114299" distR="114299" simplePos="0" relativeHeight="251637760" behindDoc="0" locked="0" layoutInCell="1" allowOverlap="1" wp14:anchorId="02F4CABC" wp14:editId="07777777">
                      <wp:simplePos x="0" y="0"/>
                      <wp:positionH relativeFrom="column">
                        <wp:posOffset>146049</wp:posOffset>
                      </wp:positionH>
                      <wp:positionV relativeFrom="paragraph">
                        <wp:posOffset>139065</wp:posOffset>
                      </wp:positionV>
                      <wp:extent cx="0" cy="1724025"/>
                      <wp:effectExtent l="95250" t="38100" r="57150" b="9525"/>
                      <wp:wrapNone/>
                      <wp:docPr id="2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40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7CD19C" id="Straight Arrow Connector 8" o:spid="_x0000_s1026" type="#_x0000_t32" style="position:absolute;margin-left:11.5pt;margin-top:10.95pt;width:0;height:135.75pt;flip:y;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" strokecolor="#4a7ebb">
                      <v:stroke endarrow="open"/>
                      <o:lock v:ext="edit" shapetype="f"/>
                    </v:shape>
                  </w:pict>
                </mc:Fallback>
              </mc:AlternateContent>
            </w:r>
          </w:p>
        </w:tc>
      </w:tr>
      <w:tr w:rsidR="00467615" w:rsidRPr="0020302D" w14:paraId="4AAECC58" w14:textId="77777777" w:rsidTr="001C7E90">
        <w:tc>
          <w:tcPr>
            <w:tcW w:w="547" w:type="dxa"/>
            <w:tcBorders>
              <w:top w:val="nil"/>
              <w:left w:val="nil"/>
              <w:bottom w:val="nil"/>
              <w:right w:val="nil"/>
            </w:tcBorders>
            <w:shd w:val="clear" w:color="auto" w:fill="auto"/>
          </w:tcPr>
          <w:p w14:paraId="4DE894F3"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1AC26F9A"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571D7C51"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7FAF4A0E"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30012A18"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5EABF771"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5D5EE511" w14:textId="77777777" w:rsidR="00467615" w:rsidRPr="0020302D" w:rsidRDefault="00467615" w:rsidP="00467615">
            <w:pPr>
              <w:rPr>
                <w:rFonts w:eastAsia="Calibri" w:cs="Helvetica"/>
                <w:color w:val="000000"/>
              </w:rPr>
            </w:pPr>
          </w:p>
        </w:tc>
        <w:tc>
          <w:tcPr>
            <w:tcW w:w="578" w:type="dxa"/>
            <w:tcBorders>
              <w:top w:val="single" w:sz="4" w:space="0" w:color="auto"/>
              <w:left w:val="nil"/>
              <w:bottom w:val="single" w:sz="4" w:space="0" w:color="auto"/>
              <w:right w:val="nil"/>
            </w:tcBorders>
            <w:shd w:val="clear" w:color="auto" w:fill="auto"/>
          </w:tcPr>
          <w:p w14:paraId="3378488E"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19F5755E"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07A99D05"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2D3AED32"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7D15AB6D"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7788F24D" w14:textId="77777777" w:rsidR="00467615" w:rsidRPr="0020302D" w:rsidRDefault="00467615" w:rsidP="00467615">
            <w:pPr>
              <w:rPr>
                <w:rFonts w:eastAsia="Calibri" w:cs="Helvetica"/>
                <w:color w:val="000000"/>
              </w:rPr>
            </w:pPr>
          </w:p>
        </w:tc>
        <w:tc>
          <w:tcPr>
            <w:tcW w:w="592" w:type="dxa"/>
            <w:tcBorders>
              <w:top w:val="nil"/>
              <w:left w:val="nil"/>
              <w:bottom w:val="nil"/>
              <w:right w:val="nil"/>
            </w:tcBorders>
            <w:shd w:val="clear" w:color="auto" w:fill="auto"/>
          </w:tcPr>
          <w:p w14:paraId="522F7BDF"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24F82883"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169E2CB8" w14:textId="77777777" w:rsidR="00467615" w:rsidRPr="0020302D" w:rsidRDefault="00467615" w:rsidP="00467615">
            <w:pPr>
              <w:rPr>
                <w:rFonts w:eastAsia="Calibri" w:cs="Helvetica"/>
                <w:color w:val="000000"/>
              </w:rPr>
            </w:pPr>
          </w:p>
        </w:tc>
      </w:tr>
      <w:tr w:rsidR="00467615" w:rsidRPr="0020302D" w14:paraId="56382F28" w14:textId="77777777" w:rsidTr="001C7E90">
        <w:tc>
          <w:tcPr>
            <w:tcW w:w="547" w:type="dxa"/>
            <w:tcBorders>
              <w:top w:val="nil"/>
              <w:left w:val="nil"/>
              <w:bottom w:val="nil"/>
              <w:right w:val="nil"/>
            </w:tcBorders>
            <w:shd w:val="clear" w:color="auto" w:fill="auto"/>
          </w:tcPr>
          <w:p w14:paraId="48D7EA1C"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4EEEF579"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3EED964A"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452AC4FC"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421A80CA"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302DC60B" w14:textId="77777777" w:rsidR="00467615" w:rsidRPr="0020302D" w:rsidRDefault="00467615" w:rsidP="00467615">
            <w:pPr>
              <w:rPr>
                <w:rFonts w:eastAsia="Calibri" w:cs="Helvetica"/>
                <w:color w:val="000000"/>
              </w:rPr>
            </w:pPr>
          </w:p>
        </w:tc>
        <w:tc>
          <w:tcPr>
            <w:tcW w:w="546" w:type="dxa"/>
            <w:tcBorders>
              <w:top w:val="nil"/>
              <w:left w:val="nil"/>
              <w:bottom w:val="nil"/>
              <w:right w:val="single" w:sz="4" w:space="0" w:color="auto"/>
            </w:tcBorders>
            <w:shd w:val="clear" w:color="auto" w:fill="auto"/>
          </w:tcPr>
          <w:p w14:paraId="1C523C30"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07A4AFA6" w14:textId="77777777" w:rsidR="00467615" w:rsidRPr="0020302D" w:rsidRDefault="005B5842" w:rsidP="00467615">
            <w:pPr>
              <w:rPr>
                <w:rFonts w:eastAsia="Calibri" w:cs="Helvetica"/>
                <w:color w:val="000000"/>
              </w:rPr>
            </w:pPr>
            <w:r w:rsidRPr="0020302D">
              <w:rPr>
                <w:rFonts w:eastAsia="Calibri" w:cs="Helvetica"/>
                <w:color w:val="000000"/>
              </w:rPr>
              <w:t>C</w:t>
            </w:r>
            <w:r w:rsidR="00467615" w:rsidRPr="0020302D">
              <w:rPr>
                <w:rFonts w:eastAsia="Calibri" w:cs="Helvetica"/>
                <w:color w:val="000000"/>
              </w:rPr>
              <w:t>S</w:t>
            </w:r>
          </w:p>
        </w:tc>
        <w:tc>
          <w:tcPr>
            <w:tcW w:w="547" w:type="dxa"/>
            <w:tcBorders>
              <w:top w:val="nil"/>
              <w:left w:val="single" w:sz="4" w:space="0" w:color="auto"/>
              <w:bottom w:val="nil"/>
              <w:right w:val="nil"/>
            </w:tcBorders>
            <w:shd w:val="clear" w:color="auto" w:fill="auto"/>
          </w:tcPr>
          <w:p w14:paraId="3934108B"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0065B1B0"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68D10AD6"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72784586"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12DF7BFC" w14:textId="77777777" w:rsidR="00467615" w:rsidRPr="0020302D" w:rsidRDefault="00467615" w:rsidP="00467615">
            <w:pPr>
              <w:rPr>
                <w:rFonts w:eastAsia="Calibri" w:cs="Helvetica"/>
                <w:color w:val="000000"/>
              </w:rPr>
            </w:pPr>
          </w:p>
        </w:tc>
        <w:tc>
          <w:tcPr>
            <w:tcW w:w="592" w:type="dxa"/>
            <w:tcBorders>
              <w:top w:val="nil"/>
              <w:left w:val="nil"/>
              <w:bottom w:val="nil"/>
              <w:right w:val="nil"/>
            </w:tcBorders>
            <w:shd w:val="clear" w:color="auto" w:fill="auto"/>
          </w:tcPr>
          <w:p w14:paraId="40469AA5"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338C698B"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209D84BA" w14:textId="77777777" w:rsidR="00467615" w:rsidRPr="0020302D" w:rsidRDefault="00467615" w:rsidP="00467615">
            <w:pPr>
              <w:rPr>
                <w:rFonts w:eastAsia="Calibri" w:cs="Helvetica"/>
                <w:color w:val="000000"/>
              </w:rPr>
            </w:pPr>
          </w:p>
        </w:tc>
      </w:tr>
      <w:tr w:rsidR="00467615" w:rsidRPr="0020302D" w14:paraId="2A97A72E" w14:textId="77777777" w:rsidTr="001C7E90">
        <w:tc>
          <w:tcPr>
            <w:tcW w:w="8856" w:type="dxa"/>
            <w:gridSpan w:val="16"/>
            <w:tcBorders>
              <w:top w:val="nil"/>
              <w:left w:val="nil"/>
              <w:bottom w:val="nil"/>
              <w:right w:val="nil"/>
            </w:tcBorders>
            <w:shd w:val="clear" w:color="auto" w:fill="auto"/>
          </w:tcPr>
          <w:p w14:paraId="566E7587" w14:textId="77777777" w:rsidR="00467615" w:rsidRPr="0020302D" w:rsidRDefault="00467615" w:rsidP="00467615">
            <w:pPr>
              <w:rPr>
                <w:rFonts w:eastAsia="Calibri" w:cs="Helvetica"/>
                <w:color w:val="000000"/>
              </w:rPr>
            </w:pPr>
          </w:p>
        </w:tc>
      </w:tr>
      <w:tr w:rsidR="00467615" w:rsidRPr="0020302D" w14:paraId="78AF975A" w14:textId="77777777" w:rsidTr="001C7E90">
        <w:tc>
          <w:tcPr>
            <w:tcW w:w="547" w:type="dxa"/>
            <w:tcBorders>
              <w:top w:val="nil"/>
              <w:left w:val="nil"/>
              <w:bottom w:val="nil"/>
              <w:right w:val="single" w:sz="4" w:space="0" w:color="auto"/>
            </w:tcBorders>
            <w:shd w:val="clear" w:color="auto" w:fill="auto"/>
          </w:tcPr>
          <w:p w14:paraId="7B68F14E"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2478A69B"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0A823005"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18CB7E43"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0E7EF7FE"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47B30A60"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57D05CB0"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1AA90797"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3A4BCB62"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51D13E58"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777532B9"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FA65A79"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613F0DAA"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648CC7A2" w14:textId="77777777" w:rsidR="00467615" w:rsidRPr="0020302D" w:rsidRDefault="00467615" w:rsidP="00467615">
            <w:pPr>
              <w:rPr>
                <w:rFonts w:eastAsia="Calibri" w:cs="Helvetica"/>
                <w:color w:val="000000"/>
              </w:rPr>
            </w:pPr>
            <w:r w:rsidRPr="0020302D">
              <w:rPr>
                <w:rFonts w:eastAsia="Calibri" w:cs="Helvetica"/>
                <w:color w:val="000000"/>
              </w:rPr>
              <w:t>SL1</w:t>
            </w:r>
          </w:p>
        </w:tc>
        <w:tc>
          <w:tcPr>
            <w:tcW w:w="547" w:type="dxa"/>
            <w:tcBorders>
              <w:top w:val="nil"/>
              <w:left w:val="single" w:sz="4" w:space="0" w:color="auto"/>
              <w:bottom w:val="nil"/>
              <w:right w:val="nil"/>
            </w:tcBorders>
            <w:shd w:val="clear" w:color="auto" w:fill="auto"/>
          </w:tcPr>
          <w:p w14:paraId="04B14145"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75B2C19C" w14:textId="77777777" w:rsidR="00467615" w:rsidRPr="0020302D" w:rsidRDefault="00467615" w:rsidP="00467615">
            <w:pPr>
              <w:rPr>
                <w:rFonts w:eastAsia="Calibri" w:cs="Helvetica"/>
                <w:color w:val="000000"/>
              </w:rPr>
            </w:pPr>
          </w:p>
        </w:tc>
      </w:tr>
      <w:tr w:rsidR="00467615" w:rsidRPr="0020302D" w14:paraId="3405D542" w14:textId="77777777" w:rsidTr="001C7E90">
        <w:tc>
          <w:tcPr>
            <w:tcW w:w="8856" w:type="dxa"/>
            <w:gridSpan w:val="16"/>
            <w:tcBorders>
              <w:top w:val="nil"/>
              <w:left w:val="nil"/>
              <w:bottom w:val="nil"/>
              <w:right w:val="nil"/>
            </w:tcBorders>
            <w:shd w:val="clear" w:color="auto" w:fill="auto"/>
          </w:tcPr>
          <w:p w14:paraId="4243674E" w14:textId="77777777" w:rsidR="00467615" w:rsidRPr="0020302D" w:rsidRDefault="00467615" w:rsidP="00467615">
            <w:pPr>
              <w:rPr>
                <w:rFonts w:eastAsia="Calibri" w:cs="Helvetica"/>
                <w:color w:val="000000"/>
              </w:rPr>
            </w:pPr>
          </w:p>
        </w:tc>
      </w:tr>
      <w:tr w:rsidR="00467615" w:rsidRPr="0020302D" w14:paraId="0584075C" w14:textId="77777777" w:rsidTr="001C7E90">
        <w:tc>
          <w:tcPr>
            <w:tcW w:w="547" w:type="dxa"/>
            <w:tcBorders>
              <w:top w:val="nil"/>
              <w:left w:val="nil"/>
              <w:bottom w:val="nil"/>
              <w:right w:val="single" w:sz="4" w:space="0" w:color="auto"/>
            </w:tcBorders>
            <w:shd w:val="clear" w:color="auto" w:fill="auto"/>
          </w:tcPr>
          <w:p w14:paraId="0BCE1429"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6A94A98E"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3ACB4021"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80A9A68"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76CD198C"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5E4645C1"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748DDA3A"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41000307"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0715F962"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763025F"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79AE83A6"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5C7826B3"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CF14B1F"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7BC10657" w14:textId="77777777" w:rsidR="00467615" w:rsidRPr="0020302D" w:rsidRDefault="00467615" w:rsidP="00467615">
            <w:pPr>
              <w:rPr>
                <w:rFonts w:eastAsia="Calibri" w:cs="Helvetica"/>
                <w:color w:val="000000"/>
              </w:rPr>
            </w:pPr>
            <w:r w:rsidRPr="0020302D">
              <w:rPr>
                <w:rFonts w:eastAsia="Calibri" w:cs="Helvetica"/>
                <w:color w:val="000000"/>
              </w:rPr>
              <w:t>SL2</w:t>
            </w:r>
          </w:p>
        </w:tc>
        <w:tc>
          <w:tcPr>
            <w:tcW w:w="547" w:type="dxa"/>
            <w:tcBorders>
              <w:top w:val="nil"/>
              <w:left w:val="single" w:sz="4" w:space="0" w:color="auto"/>
              <w:bottom w:val="nil"/>
              <w:right w:val="nil"/>
            </w:tcBorders>
            <w:shd w:val="clear" w:color="auto" w:fill="auto"/>
          </w:tcPr>
          <w:p w14:paraId="2C489128"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1B353B69" w14:textId="77777777" w:rsidR="00467615" w:rsidRPr="0020302D" w:rsidRDefault="00467615" w:rsidP="00467615">
            <w:pPr>
              <w:rPr>
                <w:rFonts w:eastAsia="Calibri" w:cs="Helvetica"/>
                <w:color w:val="000000"/>
              </w:rPr>
            </w:pPr>
          </w:p>
        </w:tc>
      </w:tr>
      <w:tr w:rsidR="00467615" w:rsidRPr="0020302D" w14:paraId="31BF888D" w14:textId="77777777" w:rsidTr="001C7E90">
        <w:tc>
          <w:tcPr>
            <w:tcW w:w="8856" w:type="dxa"/>
            <w:gridSpan w:val="16"/>
            <w:tcBorders>
              <w:top w:val="nil"/>
              <w:left w:val="nil"/>
              <w:bottom w:val="nil"/>
              <w:right w:val="nil"/>
            </w:tcBorders>
            <w:shd w:val="clear" w:color="auto" w:fill="auto"/>
          </w:tcPr>
          <w:p w14:paraId="3E55BA17" w14:textId="77777777" w:rsidR="00467615" w:rsidRPr="0020302D" w:rsidRDefault="00467615" w:rsidP="00467615">
            <w:pPr>
              <w:rPr>
                <w:rFonts w:eastAsia="Calibri" w:cs="Helvetica"/>
                <w:color w:val="000000"/>
              </w:rPr>
            </w:pPr>
          </w:p>
        </w:tc>
      </w:tr>
      <w:tr w:rsidR="00467615" w:rsidRPr="0020302D" w14:paraId="36237736" w14:textId="77777777" w:rsidTr="001C7E90">
        <w:tc>
          <w:tcPr>
            <w:tcW w:w="547" w:type="dxa"/>
            <w:tcBorders>
              <w:top w:val="nil"/>
              <w:left w:val="nil"/>
              <w:bottom w:val="nil"/>
              <w:right w:val="single" w:sz="4" w:space="0" w:color="auto"/>
            </w:tcBorders>
            <w:shd w:val="clear" w:color="auto" w:fill="auto"/>
          </w:tcPr>
          <w:p w14:paraId="306E9E4C"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D77BA9B"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6A4A2419"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1584BE74"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620670CD"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5D3714D"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41BEDDD1"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0BF5736"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0791FD2C"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0DEB7DE4"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0E2E3AB7"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A93D908"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7F869448"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5E5A1D6B" w14:textId="77777777" w:rsidR="00467615" w:rsidRPr="0020302D" w:rsidRDefault="00467615" w:rsidP="00467615">
            <w:pPr>
              <w:rPr>
                <w:rFonts w:eastAsia="Calibri" w:cs="Helvetica"/>
                <w:color w:val="000000"/>
              </w:rPr>
            </w:pPr>
            <w:r w:rsidRPr="0020302D">
              <w:rPr>
                <w:rFonts w:eastAsia="Calibri" w:cs="Helvetica"/>
                <w:color w:val="000000"/>
              </w:rPr>
              <w:t>SL3</w:t>
            </w:r>
          </w:p>
        </w:tc>
        <w:tc>
          <w:tcPr>
            <w:tcW w:w="547" w:type="dxa"/>
            <w:tcBorders>
              <w:top w:val="nil"/>
              <w:left w:val="single" w:sz="4" w:space="0" w:color="auto"/>
              <w:bottom w:val="nil"/>
              <w:right w:val="nil"/>
            </w:tcBorders>
            <w:shd w:val="clear" w:color="auto" w:fill="auto"/>
          </w:tcPr>
          <w:p w14:paraId="25139FD2"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4AA0615E" w14:textId="77777777" w:rsidR="00467615" w:rsidRPr="0020302D" w:rsidRDefault="00467615" w:rsidP="00467615">
            <w:pPr>
              <w:rPr>
                <w:rFonts w:eastAsia="Calibri" w:cs="Helvetica"/>
                <w:color w:val="000000"/>
              </w:rPr>
            </w:pPr>
          </w:p>
        </w:tc>
      </w:tr>
      <w:tr w:rsidR="00467615" w:rsidRPr="0020302D" w14:paraId="0E1AEDCC" w14:textId="77777777" w:rsidTr="001C7E90">
        <w:tc>
          <w:tcPr>
            <w:tcW w:w="8856" w:type="dxa"/>
            <w:gridSpan w:val="16"/>
            <w:tcBorders>
              <w:top w:val="nil"/>
              <w:left w:val="nil"/>
              <w:bottom w:val="nil"/>
              <w:right w:val="nil"/>
            </w:tcBorders>
            <w:shd w:val="clear" w:color="auto" w:fill="auto"/>
          </w:tcPr>
          <w:p w14:paraId="409DB12D" w14:textId="77777777" w:rsidR="00467615" w:rsidRPr="0020302D" w:rsidRDefault="00467615" w:rsidP="00467615">
            <w:pPr>
              <w:rPr>
                <w:rFonts w:eastAsia="Calibri" w:cs="Helvetica"/>
                <w:color w:val="000000"/>
              </w:rPr>
            </w:pPr>
          </w:p>
        </w:tc>
      </w:tr>
      <w:tr w:rsidR="00467615" w:rsidRPr="0020302D" w14:paraId="2C6E0C32" w14:textId="77777777" w:rsidTr="001C7E90">
        <w:tc>
          <w:tcPr>
            <w:tcW w:w="547" w:type="dxa"/>
            <w:tcBorders>
              <w:top w:val="nil"/>
              <w:left w:val="nil"/>
              <w:bottom w:val="nil"/>
              <w:right w:val="single" w:sz="4" w:space="0" w:color="auto"/>
            </w:tcBorders>
            <w:shd w:val="clear" w:color="auto" w:fill="auto"/>
          </w:tcPr>
          <w:p w14:paraId="13B51678"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A853881"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19F11DC3"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06B30759"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50BA634E"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53460537"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409D47BB"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55917A4"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2A83E79A"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13E55421"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34F67C82"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49578C39"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52F1B8B7"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375D0785" w14:textId="77777777" w:rsidR="00467615" w:rsidRPr="0020302D" w:rsidRDefault="00467615" w:rsidP="00467615">
            <w:pPr>
              <w:rPr>
                <w:rFonts w:eastAsia="Calibri" w:cs="Helvetica"/>
                <w:color w:val="000000"/>
              </w:rPr>
            </w:pPr>
            <w:r w:rsidRPr="0020302D">
              <w:rPr>
                <w:rFonts w:eastAsia="Calibri" w:cs="Helvetica"/>
                <w:color w:val="000000"/>
              </w:rPr>
              <w:t>SL4</w:t>
            </w:r>
          </w:p>
        </w:tc>
        <w:tc>
          <w:tcPr>
            <w:tcW w:w="547" w:type="dxa"/>
            <w:tcBorders>
              <w:top w:val="nil"/>
              <w:left w:val="single" w:sz="4" w:space="0" w:color="auto"/>
              <w:bottom w:val="nil"/>
              <w:right w:val="single" w:sz="4" w:space="0" w:color="auto"/>
            </w:tcBorders>
            <w:shd w:val="clear" w:color="auto" w:fill="auto"/>
          </w:tcPr>
          <w:p w14:paraId="7DE25E0B" w14:textId="77777777" w:rsidR="00467615" w:rsidRPr="0020302D" w:rsidRDefault="00467615" w:rsidP="00467615">
            <w:pPr>
              <w:rPr>
                <w:rFonts w:eastAsia="Calibri" w:cs="Helvetica"/>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11D4C902" w14:textId="77777777" w:rsidR="00467615" w:rsidRPr="0020302D" w:rsidRDefault="00467615" w:rsidP="00467615">
            <w:pPr>
              <w:rPr>
                <w:rFonts w:eastAsia="Calibri" w:cs="Helvetica"/>
                <w:color w:val="000000"/>
              </w:rPr>
            </w:pPr>
          </w:p>
        </w:tc>
      </w:tr>
    </w:tbl>
    <w:p w14:paraId="080C4CC0" w14:textId="77777777" w:rsidR="00467615" w:rsidRPr="0020302D" w:rsidRDefault="00467615" w:rsidP="00467615">
      <w:pPr>
        <w:shd w:val="clear" w:color="auto" w:fill="FFFFFF"/>
        <w:spacing w:after="200"/>
        <w:ind w:left="720"/>
        <w:rPr>
          <w:rFonts w:cs="Helvetica"/>
          <w:color w:val="000000"/>
        </w:rPr>
      </w:pPr>
    </w:p>
    <w:p w14:paraId="2183F00F" w14:textId="1A6787DB" w:rsidR="00467615" w:rsidRPr="0020302D" w:rsidRDefault="00467615" w:rsidP="00B26571">
      <w:pPr>
        <w:numPr>
          <w:ilvl w:val="0"/>
          <w:numId w:val="22"/>
        </w:numPr>
        <w:shd w:val="clear" w:color="auto" w:fill="FFFFFF"/>
        <w:spacing w:after="200" w:line="276" w:lineRule="auto"/>
        <w:contextualSpacing/>
        <w:rPr>
          <w:rFonts w:cs="Helvetica"/>
          <w:color w:val="000000"/>
        </w:rPr>
      </w:pPr>
      <w:r w:rsidRPr="0020302D">
        <w:rPr>
          <w:rFonts w:cs="Helvetica"/>
          <w:color w:val="000000"/>
        </w:rPr>
        <w:t xml:space="preserve">The </w:t>
      </w:r>
      <w:r w:rsidR="005B5842" w:rsidRPr="0020302D">
        <w:rPr>
          <w:rFonts w:cs="Helvetica"/>
          <w:color w:val="000000"/>
        </w:rPr>
        <w:t>Class</w:t>
      </w:r>
      <w:r w:rsidR="000D376B">
        <w:rPr>
          <w:rFonts w:cs="Helvetica"/>
          <w:color w:val="000000"/>
        </w:rPr>
        <w:t xml:space="preserve"> Sergeant</w:t>
      </w:r>
      <w:r w:rsidRPr="0020302D">
        <w:rPr>
          <w:rFonts w:cs="Helvetica"/>
          <w:color w:val="000000"/>
        </w:rPr>
        <w:t xml:space="preserve"> will make a right face and move to the far right of th</w:t>
      </w:r>
      <w:r w:rsidR="006A328D">
        <w:rPr>
          <w:rFonts w:cs="Helvetica"/>
          <w:color w:val="000000"/>
        </w:rPr>
        <w:t xml:space="preserve">e formation. The Class </w:t>
      </w:r>
      <w:r w:rsidR="006A328D" w:rsidRPr="00F15733">
        <w:rPr>
          <w:rFonts w:cs="Helvetica"/>
          <w:color w:val="000000"/>
        </w:rPr>
        <w:t>Sergeant</w:t>
      </w:r>
      <w:r w:rsidRPr="00F15733">
        <w:rPr>
          <w:rFonts w:cs="Helvetica"/>
          <w:color w:val="000000"/>
        </w:rPr>
        <w:t xml:space="preserve"> </w:t>
      </w:r>
      <w:r w:rsidR="00CC39BC" w:rsidRPr="00F15733">
        <w:rPr>
          <w:rFonts w:cs="Helvetica"/>
          <w:color w:val="000000"/>
        </w:rPr>
        <w:t xml:space="preserve">will </w:t>
      </w:r>
      <w:r w:rsidR="006A328D" w:rsidRPr="00F15733">
        <w:rPr>
          <w:rFonts w:cs="Helvetica"/>
          <w:color w:val="000000"/>
        </w:rPr>
        <w:t>then</w:t>
      </w:r>
      <w:r w:rsidRPr="0020302D">
        <w:rPr>
          <w:rFonts w:cs="Helvetica"/>
          <w:color w:val="000000"/>
        </w:rPr>
        <w:t xml:space="preserve"> </w:t>
      </w:r>
      <w:r w:rsidR="00AF6A68" w:rsidRPr="0020302D">
        <w:rPr>
          <w:rFonts w:cs="Helvetica"/>
          <w:color w:val="000000"/>
        </w:rPr>
        <w:t>about</w:t>
      </w:r>
      <w:r w:rsidRPr="0020302D">
        <w:rPr>
          <w:rFonts w:cs="Helvetica"/>
          <w:color w:val="000000"/>
        </w:rPr>
        <w:t xml:space="preserve"> face</w:t>
      </w:r>
      <w:r w:rsidR="00AF6A68">
        <w:rPr>
          <w:rFonts w:cs="Helvetica"/>
          <w:color w:val="000000"/>
        </w:rPr>
        <w:t>.</w:t>
      </w:r>
    </w:p>
    <w:p w14:paraId="550FEB1A" w14:textId="77777777" w:rsidR="00467615" w:rsidRPr="0020302D" w:rsidRDefault="00E45FF8" w:rsidP="00467615">
      <w:pPr>
        <w:shd w:val="clear" w:color="auto" w:fill="FFFFFF"/>
        <w:spacing w:after="200"/>
        <w:ind w:left="720"/>
        <w:rPr>
          <w:rFonts w:cs="Helvetica"/>
          <w:color w:val="000000"/>
        </w:rPr>
      </w:pPr>
      <w:r>
        <w:rPr>
          <w:noProof/>
        </w:rPr>
        <mc:AlternateContent>
          <mc:Choice Requires="wps">
            <w:drawing>
              <wp:anchor distT="0" distB="0" distL="114299" distR="114299" simplePos="0" relativeHeight="251642880" behindDoc="0" locked="0" layoutInCell="1" allowOverlap="1" wp14:anchorId="58C4CF53" wp14:editId="07777777">
                <wp:simplePos x="0" y="0"/>
                <wp:positionH relativeFrom="column">
                  <wp:posOffset>5753099</wp:posOffset>
                </wp:positionH>
                <wp:positionV relativeFrom="paragraph">
                  <wp:posOffset>69850</wp:posOffset>
                </wp:positionV>
                <wp:extent cx="0" cy="895350"/>
                <wp:effectExtent l="95250" t="0" r="57150" b="57150"/>
                <wp:wrapNone/>
                <wp:docPr id="2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53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8C59782" id="Straight Arrow Connector 13" o:spid="_x0000_s1026" type="#_x0000_t32" style="position:absolute;margin-left:453pt;margin-top:5.5pt;width:0;height:70.5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" strokecolor="#4a7ebb">
                <v:stroke endarrow="open"/>
                <o:lock v:ext="edit" shapetype="f"/>
              </v:shape>
            </w:pict>
          </mc:Fallback>
        </mc:AlternateContent>
      </w:r>
      <w:r>
        <w:rPr>
          <w:noProof/>
        </w:rPr>
        <mc:AlternateContent>
          <mc:Choice Requires="wps">
            <w:drawing>
              <wp:anchor distT="4294967295" distB="4294967295" distL="114300" distR="114300" simplePos="0" relativeHeight="251641856" behindDoc="0" locked="0" layoutInCell="1" allowOverlap="1" wp14:anchorId="350E3BBB" wp14:editId="07777777">
                <wp:simplePos x="0" y="0"/>
                <wp:positionH relativeFrom="column">
                  <wp:posOffset>2286000</wp:posOffset>
                </wp:positionH>
                <wp:positionV relativeFrom="paragraph">
                  <wp:posOffset>69849</wp:posOffset>
                </wp:positionV>
                <wp:extent cx="3467100" cy="0"/>
                <wp:effectExtent l="0" t="76200" r="19050" b="114300"/>
                <wp:wrapNone/>
                <wp:docPr id="20"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6710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39B39BC" id="Straight Arrow Connector 12" o:spid="_x0000_s1026" type="#_x0000_t32" style="position:absolute;margin-left:180pt;margin-top:5.5pt;width:273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" strokecolor="#4a7ebb">
                <v:stroke endarrow="open"/>
                <o:lock v:ext="edit" shapetype="f"/>
              </v:shape>
            </w:pict>
          </mc:Fallback>
        </mc:AlternateContent>
      </w:r>
      <w:r>
        <w:rPr>
          <w:noProof/>
        </w:rPr>
        <mc:AlternateContent>
          <mc:Choice Requires="wps">
            <w:drawing>
              <wp:anchor distT="0" distB="0" distL="114299" distR="114299" simplePos="0" relativeHeight="251640832" behindDoc="0" locked="0" layoutInCell="1" allowOverlap="1" wp14:anchorId="6CFBDD0E" wp14:editId="07777777">
                <wp:simplePos x="0" y="0"/>
                <wp:positionH relativeFrom="column">
                  <wp:posOffset>2285999</wp:posOffset>
                </wp:positionH>
                <wp:positionV relativeFrom="paragraph">
                  <wp:posOffset>69850</wp:posOffset>
                </wp:positionV>
                <wp:extent cx="0" cy="704850"/>
                <wp:effectExtent l="95250" t="38100" r="57150" b="19050"/>
                <wp:wrapNone/>
                <wp:docPr id="19"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7048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CA04B2E" id="Straight Arrow Connector 11" o:spid="_x0000_s1026" type="#_x0000_t32" style="position:absolute;margin-left:180pt;margin-top:5.5pt;width:0;height:55.5pt;flip:y;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" strokecolor="#4a7ebb">
                <v:stroke endarrow="open"/>
                <o:lock v:ext="edit" shapetype="f"/>
              </v:shape>
            </w:pict>
          </mc:Fallback>
        </mc:AlternateConten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6"/>
        <w:gridCol w:w="546"/>
        <w:gridCol w:w="546"/>
        <w:gridCol w:w="546"/>
        <w:gridCol w:w="546"/>
        <w:gridCol w:w="546"/>
        <w:gridCol w:w="589"/>
        <w:gridCol w:w="547"/>
        <w:gridCol w:w="547"/>
        <w:gridCol w:w="547"/>
        <w:gridCol w:w="547"/>
        <w:gridCol w:w="547"/>
        <w:gridCol w:w="592"/>
        <w:gridCol w:w="547"/>
        <w:gridCol w:w="581"/>
      </w:tblGrid>
      <w:tr w:rsidR="00467615" w:rsidRPr="0020302D" w14:paraId="78E7BEAA" w14:textId="77777777" w:rsidTr="001C7E90">
        <w:tc>
          <w:tcPr>
            <w:tcW w:w="547" w:type="dxa"/>
            <w:tcBorders>
              <w:top w:val="nil"/>
              <w:left w:val="nil"/>
              <w:bottom w:val="nil"/>
              <w:right w:val="nil"/>
            </w:tcBorders>
            <w:shd w:val="clear" w:color="auto" w:fill="auto"/>
          </w:tcPr>
          <w:p w14:paraId="7CCF2956"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7A27EF5D"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7E1E0947"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27DDAB4D"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3120A4F9"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1E2DA35C" w14:textId="77777777" w:rsidR="00467615" w:rsidRPr="0020302D" w:rsidRDefault="00467615" w:rsidP="00467615">
            <w:pPr>
              <w:rPr>
                <w:rFonts w:eastAsia="Calibri" w:cs="Helvetica"/>
                <w:color w:val="000000"/>
              </w:rPr>
            </w:pPr>
          </w:p>
        </w:tc>
        <w:tc>
          <w:tcPr>
            <w:tcW w:w="546" w:type="dxa"/>
            <w:tcBorders>
              <w:top w:val="nil"/>
              <w:left w:val="nil"/>
              <w:bottom w:val="nil"/>
              <w:right w:val="single" w:sz="4" w:space="0" w:color="auto"/>
            </w:tcBorders>
            <w:shd w:val="clear" w:color="auto" w:fill="auto"/>
          </w:tcPr>
          <w:p w14:paraId="5A978A3B"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05517C5B" w14:textId="1F9523E1" w:rsidR="00467615" w:rsidRPr="0020302D" w:rsidRDefault="00BA6C84" w:rsidP="00467615">
            <w:pPr>
              <w:rPr>
                <w:rFonts w:eastAsia="Calibri" w:cs="Helvetica"/>
                <w:color w:val="000000"/>
              </w:rPr>
            </w:pPr>
            <w:r>
              <w:rPr>
                <w:rFonts w:eastAsia="Calibri" w:cs="Helvetica"/>
                <w:color w:val="000000"/>
              </w:rPr>
              <w:t>RTO</w:t>
            </w:r>
          </w:p>
        </w:tc>
        <w:tc>
          <w:tcPr>
            <w:tcW w:w="547" w:type="dxa"/>
            <w:tcBorders>
              <w:top w:val="nil"/>
              <w:left w:val="single" w:sz="4" w:space="0" w:color="auto"/>
              <w:bottom w:val="nil"/>
              <w:right w:val="nil"/>
            </w:tcBorders>
            <w:shd w:val="clear" w:color="auto" w:fill="auto"/>
          </w:tcPr>
          <w:p w14:paraId="2AA0A39F"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7B9E3EB4"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167D8089"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76C4B342"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198FC0CB" w14:textId="77777777" w:rsidR="00467615" w:rsidRPr="0020302D" w:rsidRDefault="00467615" w:rsidP="00467615">
            <w:pPr>
              <w:rPr>
                <w:rFonts w:eastAsia="Calibri" w:cs="Helvetica"/>
                <w:color w:val="000000"/>
              </w:rPr>
            </w:pPr>
          </w:p>
        </w:tc>
        <w:tc>
          <w:tcPr>
            <w:tcW w:w="592" w:type="dxa"/>
            <w:tcBorders>
              <w:top w:val="nil"/>
              <w:left w:val="nil"/>
              <w:bottom w:val="nil"/>
              <w:right w:val="nil"/>
            </w:tcBorders>
            <w:shd w:val="clear" w:color="auto" w:fill="auto"/>
          </w:tcPr>
          <w:p w14:paraId="423EB93C"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21692912"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407A59A8" w14:textId="77777777" w:rsidR="00467615" w:rsidRPr="0020302D" w:rsidRDefault="00467615" w:rsidP="00467615">
            <w:pPr>
              <w:rPr>
                <w:rFonts w:eastAsia="Calibri" w:cs="Helvetica"/>
                <w:color w:val="000000"/>
              </w:rPr>
            </w:pPr>
          </w:p>
        </w:tc>
      </w:tr>
      <w:tr w:rsidR="00467615" w:rsidRPr="0020302D" w14:paraId="173AF637" w14:textId="77777777" w:rsidTr="001C7E90">
        <w:tc>
          <w:tcPr>
            <w:tcW w:w="547" w:type="dxa"/>
            <w:tcBorders>
              <w:top w:val="nil"/>
              <w:left w:val="nil"/>
              <w:bottom w:val="nil"/>
              <w:right w:val="nil"/>
            </w:tcBorders>
            <w:shd w:val="clear" w:color="auto" w:fill="auto"/>
          </w:tcPr>
          <w:p w14:paraId="5CDA0315"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529B80A9"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4493F1AA"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3B3C81FF"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1336D183"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01A4363D"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4C855469" w14:textId="77777777" w:rsidR="00467615" w:rsidRPr="0020302D" w:rsidRDefault="00467615" w:rsidP="00467615">
            <w:pPr>
              <w:rPr>
                <w:rFonts w:eastAsia="Calibri" w:cs="Helvetica"/>
                <w:color w:val="000000"/>
              </w:rPr>
            </w:pPr>
          </w:p>
        </w:tc>
        <w:tc>
          <w:tcPr>
            <w:tcW w:w="578" w:type="dxa"/>
            <w:tcBorders>
              <w:top w:val="single" w:sz="4" w:space="0" w:color="auto"/>
              <w:left w:val="nil"/>
              <w:bottom w:val="single" w:sz="4" w:space="0" w:color="auto"/>
              <w:right w:val="nil"/>
            </w:tcBorders>
            <w:shd w:val="clear" w:color="auto" w:fill="auto"/>
          </w:tcPr>
          <w:p w14:paraId="1D075312"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291C714F"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390B02B1"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67D8E1D9"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6A36E316"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5EA6DABC" w14:textId="77777777" w:rsidR="00467615" w:rsidRPr="0020302D" w:rsidRDefault="00467615" w:rsidP="00467615">
            <w:pPr>
              <w:rPr>
                <w:rFonts w:eastAsia="Calibri" w:cs="Helvetica"/>
                <w:color w:val="000000"/>
              </w:rPr>
            </w:pPr>
          </w:p>
        </w:tc>
        <w:tc>
          <w:tcPr>
            <w:tcW w:w="592" w:type="dxa"/>
            <w:tcBorders>
              <w:top w:val="nil"/>
              <w:left w:val="nil"/>
              <w:bottom w:val="nil"/>
              <w:right w:val="nil"/>
            </w:tcBorders>
            <w:shd w:val="clear" w:color="auto" w:fill="auto"/>
          </w:tcPr>
          <w:p w14:paraId="4CFE49F6"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2CF540B4"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539E8235" w14:textId="77777777" w:rsidR="00467615" w:rsidRPr="0020302D" w:rsidRDefault="00467615" w:rsidP="00467615">
            <w:pPr>
              <w:rPr>
                <w:rFonts w:eastAsia="Calibri" w:cs="Helvetica"/>
                <w:color w:val="000000"/>
              </w:rPr>
            </w:pPr>
          </w:p>
        </w:tc>
      </w:tr>
      <w:tr w:rsidR="00467615" w:rsidRPr="0020302D" w14:paraId="57D2A4A3" w14:textId="77777777" w:rsidTr="001C7E90">
        <w:tc>
          <w:tcPr>
            <w:tcW w:w="547" w:type="dxa"/>
            <w:tcBorders>
              <w:top w:val="nil"/>
              <w:left w:val="nil"/>
              <w:bottom w:val="nil"/>
              <w:right w:val="nil"/>
            </w:tcBorders>
            <w:shd w:val="clear" w:color="auto" w:fill="auto"/>
          </w:tcPr>
          <w:p w14:paraId="5676DBE0"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4675585D"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773B0E5C"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02A63C4D"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62C4AF27" w14:textId="77777777" w:rsidR="00467615" w:rsidRPr="0020302D" w:rsidRDefault="00467615" w:rsidP="00467615">
            <w:pPr>
              <w:rPr>
                <w:rFonts w:eastAsia="Calibri" w:cs="Helvetica"/>
                <w:color w:val="000000"/>
              </w:rPr>
            </w:pPr>
          </w:p>
        </w:tc>
        <w:tc>
          <w:tcPr>
            <w:tcW w:w="546" w:type="dxa"/>
            <w:tcBorders>
              <w:top w:val="nil"/>
              <w:left w:val="nil"/>
              <w:bottom w:val="nil"/>
              <w:right w:val="nil"/>
            </w:tcBorders>
            <w:shd w:val="clear" w:color="auto" w:fill="auto"/>
          </w:tcPr>
          <w:p w14:paraId="16C8D926" w14:textId="77777777" w:rsidR="00467615" w:rsidRPr="0020302D" w:rsidRDefault="00E45FF8" w:rsidP="00467615">
            <w:pPr>
              <w:rPr>
                <w:rFonts w:eastAsia="Calibri" w:cs="Helvetica"/>
                <w:color w:val="000000"/>
              </w:rPr>
            </w:pPr>
            <w:r>
              <w:rPr>
                <w:rFonts w:eastAsia="Calibri"/>
                <w:noProof/>
              </w:rPr>
              <mc:AlternateContent>
                <mc:Choice Requires="wps">
                  <w:drawing>
                    <wp:anchor distT="4294967295" distB="4294967295" distL="114300" distR="114300" simplePos="0" relativeHeight="251639808" behindDoc="0" locked="0" layoutInCell="1" allowOverlap="1" wp14:anchorId="6EC001FD" wp14:editId="07777777">
                      <wp:simplePos x="0" y="0"/>
                      <wp:positionH relativeFrom="column">
                        <wp:posOffset>94615</wp:posOffset>
                      </wp:positionH>
                      <wp:positionV relativeFrom="paragraph">
                        <wp:posOffset>76834</wp:posOffset>
                      </wp:positionV>
                      <wp:extent cx="428625" cy="0"/>
                      <wp:effectExtent l="38100" t="76200" r="0" b="114300"/>
                      <wp:wrapNone/>
                      <wp:docPr id="1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86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C77EB92" id="Straight Arrow Connector 10" o:spid="_x0000_s1026" type="#_x0000_t32" style="position:absolute;margin-left:7.45pt;margin-top:6.05pt;width:33.75pt;height:0;flip:x;z-index:251639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" strokecolor="#4a7ebb">
                      <v:stroke endarrow="open"/>
                      <o:lock v:ext="edit" shapetype="f"/>
                    </v:shape>
                  </w:pict>
                </mc:Fallback>
              </mc:AlternateContent>
            </w:r>
          </w:p>
        </w:tc>
        <w:tc>
          <w:tcPr>
            <w:tcW w:w="546" w:type="dxa"/>
            <w:tcBorders>
              <w:top w:val="nil"/>
              <w:left w:val="nil"/>
              <w:bottom w:val="nil"/>
              <w:right w:val="single" w:sz="4" w:space="0" w:color="auto"/>
            </w:tcBorders>
            <w:shd w:val="clear" w:color="auto" w:fill="auto"/>
          </w:tcPr>
          <w:p w14:paraId="0CBC63E6"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02441F57"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nil"/>
            </w:tcBorders>
            <w:shd w:val="clear" w:color="auto" w:fill="auto"/>
          </w:tcPr>
          <w:p w14:paraId="7B574878"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1147997D"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07F42F44"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12D131DE"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375BA641" w14:textId="77777777" w:rsidR="00467615" w:rsidRPr="0020302D" w:rsidRDefault="00467615" w:rsidP="00467615">
            <w:pPr>
              <w:rPr>
                <w:rFonts w:eastAsia="Calibri" w:cs="Helvetica"/>
                <w:color w:val="000000"/>
              </w:rPr>
            </w:pPr>
          </w:p>
        </w:tc>
        <w:tc>
          <w:tcPr>
            <w:tcW w:w="592" w:type="dxa"/>
            <w:tcBorders>
              <w:top w:val="nil"/>
              <w:left w:val="nil"/>
              <w:bottom w:val="nil"/>
              <w:right w:val="nil"/>
            </w:tcBorders>
            <w:shd w:val="clear" w:color="auto" w:fill="auto"/>
          </w:tcPr>
          <w:p w14:paraId="01BCCF73" w14:textId="77777777" w:rsidR="00467615" w:rsidRPr="0020302D" w:rsidRDefault="00467615" w:rsidP="00467615">
            <w:pPr>
              <w:rPr>
                <w:rFonts w:eastAsia="Calibri" w:cs="Helvetica"/>
                <w:color w:val="000000"/>
              </w:rPr>
            </w:pPr>
          </w:p>
        </w:tc>
        <w:tc>
          <w:tcPr>
            <w:tcW w:w="547" w:type="dxa"/>
            <w:tcBorders>
              <w:top w:val="nil"/>
              <w:left w:val="nil"/>
              <w:bottom w:val="nil"/>
              <w:right w:val="nil"/>
            </w:tcBorders>
            <w:shd w:val="clear" w:color="auto" w:fill="auto"/>
          </w:tcPr>
          <w:p w14:paraId="1DD34584"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10ACEB75" w14:textId="77777777" w:rsidR="00467615" w:rsidRPr="0020302D" w:rsidRDefault="00467615" w:rsidP="00467615">
            <w:pPr>
              <w:rPr>
                <w:rFonts w:eastAsia="Calibri" w:cs="Helvetica"/>
                <w:color w:val="000000"/>
              </w:rPr>
            </w:pPr>
          </w:p>
        </w:tc>
      </w:tr>
      <w:tr w:rsidR="00467615" w:rsidRPr="0020302D" w14:paraId="1A605C65" w14:textId="77777777" w:rsidTr="001C7E90">
        <w:tc>
          <w:tcPr>
            <w:tcW w:w="8856" w:type="dxa"/>
            <w:gridSpan w:val="16"/>
            <w:tcBorders>
              <w:top w:val="nil"/>
              <w:left w:val="nil"/>
              <w:bottom w:val="nil"/>
              <w:right w:val="nil"/>
            </w:tcBorders>
            <w:shd w:val="clear" w:color="auto" w:fill="auto"/>
          </w:tcPr>
          <w:p w14:paraId="6E809378" w14:textId="77777777" w:rsidR="00467615" w:rsidRPr="0020302D" w:rsidRDefault="00467615" w:rsidP="00467615">
            <w:pPr>
              <w:rPr>
                <w:rFonts w:eastAsia="Calibri" w:cs="Helvetica"/>
                <w:color w:val="000000"/>
              </w:rPr>
            </w:pPr>
          </w:p>
        </w:tc>
      </w:tr>
      <w:tr w:rsidR="00467615" w:rsidRPr="0020302D" w14:paraId="3DAB3CAB" w14:textId="77777777" w:rsidTr="001C7E90">
        <w:tc>
          <w:tcPr>
            <w:tcW w:w="547" w:type="dxa"/>
            <w:tcBorders>
              <w:top w:val="nil"/>
              <w:left w:val="nil"/>
              <w:bottom w:val="nil"/>
              <w:right w:val="single" w:sz="4" w:space="0" w:color="auto"/>
            </w:tcBorders>
            <w:shd w:val="clear" w:color="auto" w:fill="auto"/>
          </w:tcPr>
          <w:p w14:paraId="699857D3"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883B920"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3198B4DE"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0AD6583B"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080433AA"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6522A0AA"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72BEA861"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1B1A9944"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BF9C8E2"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2E9FF4BE"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69883FD4"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2326310D"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1BD1C27"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6BC7DD5B" w14:textId="04C802BF" w:rsidR="00467615" w:rsidRPr="0020302D" w:rsidRDefault="00DA5C0E" w:rsidP="00467615">
            <w:pPr>
              <w:rPr>
                <w:rFonts w:eastAsia="Calibri" w:cs="Helvetica"/>
                <w:color w:val="000000"/>
              </w:rPr>
            </w:pPr>
            <w:r>
              <w:rPr>
                <w:rFonts w:eastAsia="Calibri" w:cs="Helvetica"/>
                <w:color w:val="000000"/>
              </w:rPr>
              <w:t>SL1</w:t>
            </w:r>
          </w:p>
        </w:tc>
        <w:tc>
          <w:tcPr>
            <w:tcW w:w="547" w:type="dxa"/>
            <w:tcBorders>
              <w:top w:val="nil"/>
              <w:left w:val="single" w:sz="4" w:space="0" w:color="auto"/>
              <w:bottom w:val="nil"/>
              <w:right w:val="single" w:sz="4" w:space="0" w:color="auto"/>
            </w:tcBorders>
            <w:shd w:val="clear" w:color="auto" w:fill="auto"/>
          </w:tcPr>
          <w:p w14:paraId="5AF3D0B4" w14:textId="77777777" w:rsidR="00467615" w:rsidRPr="0020302D" w:rsidRDefault="00467615" w:rsidP="00467615">
            <w:pPr>
              <w:rPr>
                <w:rFonts w:eastAsia="Calibri" w:cs="Helvetica"/>
                <w:color w:val="000000"/>
              </w:rPr>
            </w:pPr>
          </w:p>
        </w:tc>
        <w:tc>
          <w:tcPr>
            <w:tcW w:w="581" w:type="dxa"/>
            <w:tcBorders>
              <w:top w:val="single" w:sz="4" w:space="0" w:color="auto"/>
              <w:left w:val="single" w:sz="4" w:space="0" w:color="auto"/>
              <w:bottom w:val="single" w:sz="4" w:space="0" w:color="auto"/>
              <w:right w:val="single" w:sz="4" w:space="0" w:color="auto"/>
            </w:tcBorders>
            <w:shd w:val="clear" w:color="auto" w:fill="auto"/>
          </w:tcPr>
          <w:p w14:paraId="493F4B4B" w14:textId="77777777" w:rsidR="00467615" w:rsidRPr="0020302D" w:rsidRDefault="005B5842" w:rsidP="00467615">
            <w:pPr>
              <w:rPr>
                <w:rFonts w:eastAsia="Calibri" w:cs="Helvetica"/>
                <w:color w:val="000000"/>
              </w:rPr>
            </w:pPr>
            <w:r w:rsidRPr="0020302D">
              <w:rPr>
                <w:rFonts w:eastAsia="Calibri" w:cs="Helvetica"/>
                <w:color w:val="000000"/>
              </w:rPr>
              <w:t>C</w:t>
            </w:r>
            <w:r w:rsidR="00467615" w:rsidRPr="0020302D">
              <w:rPr>
                <w:rFonts w:eastAsia="Calibri" w:cs="Helvetica"/>
                <w:color w:val="000000"/>
              </w:rPr>
              <w:t>S</w:t>
            </w:r>
          </w:p>
        </w:tc>
      </w:tr>
      <w:tr w:rsidR="00467615" w:rsidRPr="0020302D" w14:paraId="1494B9EA" w14:textId="77777777" w:rsidTr="001C7E90">
        <w:tc>
          <w:tcPr>
            <w:tcW w:w="8856" w:type="dxa"/>
            <w:gridSpan w:val="16"/>
            <w:tcBorders>
              <w:top w:val="nil"/>
              <w:left w:val="nil"/>
              <w:bottom w:val="nil"/>
              <w:right w:val="nil"/>
            </w:tcBorders>
            <w:shd w:val="clear" w:color="auto" w:fill="auto"/>
          </w:tcPr>
          <w:p w14:paraId="7A1553ED" w14:textId="77777777" w:rsidR="00467615" w:rsidRPr="0020302D" w:rsidRDefault="00467615" w:rsidP="00467615">
            <w:pPr>
              <w:rPr>
                <w:rFonts w:eastAsia="Calibri" w:cs="Helvetica"/>
                <w:color w:val="000000"/>
              </w:rPr>
            </w:pPr>
          </w:p>
        </w:tc>
      </w:tr>
      <w:tr w:rsidR="00467615" w:rsidRPr="0020302D" w14:paraId="3BD2A783" w14:textId="77777777" w:rsidTr="001C7E90">
        <w:tc>
          <w:tcPr>
            <w:tcW w:w="547" w:type="dxa"/>
            <w:tcBorders>
              <w:top w:val="nil"/>
              <w:left w:val="nil"/>
              <w:bottom w:val="nil"/>
              <w:right w:val="single" w:sz="4" w:space="0" w:color="auto"/>
            </w:tcBorders>
            <w:shd w:val="clear" w:color="auto" w:fill="auto"/>
          </w:tcPr>
          <w:p w14:paraId="55D3EFAC"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6D9C45A2"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067A6D9D"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F6016E5"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512E0BF0"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0BBFB995"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2128420B"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2639D0D3"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307D3B98"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687A13A3"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0D39538"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C515E81"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1294E44F"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651DEEBC" w14:textId="39E4BF9A" w:rsidR="00467615" w:rsidRPr="0020302D" w:rsidRDefault="00DA5C0E" w:rsidP="00467615">
            <w:pPr>
              <w:rPr>
                <w:rFonts w:eastAsia="Calibri" w:cs="Helvetica"/>
                <w:color w:val="000000"/>
              </w:rPr>
            </w:pPr>
            <w:r>
              <w:rPr>
                <w:rFonts w:eastAsia="Calibri" w:cs="Helvetica"/>
                <w:color w:val="000000"/>
              </w:rPr>
              <w:t>SL2</w:t>
            </w:r>
          </w:p>
        </w:tc>
        <w:tc>
          <w:tcPr>
            <w:tcW w:w="547" w:type="dxa"/>
            <w:tcBorders>
              <w:top w:val="nil"/>
              <w:left w:val="single" w:sz="4" w:space="0" w:color="auto"/>
              <w:bottom w:val="nil"/>
              <w:right w:val="nil"/>
            </w:tcBorders>
            <w:shd w:val="clear" w:color="auto" w:fill="auto"/>
          </w:tcPr>
          <w:p w14:paraId="1A2767F8"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6CDE840C" w14:textId="77777777" w:rsidR="00467615" w:rsidRPr="0020302D" w:rsidRDefault="00467615" w:rsidP="00467615">
            <w:pPr>
              <w:rPr>
                <w:rFonts w:eastAsia="Calibri" w:cs="Helvetica"/>
                <w:color w:val="000000"/>
              </w:rPr>
            </w:pPr>
          </w:p>
        </w:tc>
      </w:tr>
      <w:tr w:rsidR="00467615" w:rsidRPr="0020302D" w14:paraId="4DF19F3C" w14:textId="77777777" w:rsidTr="001C7E90">
        <w:tc>
          <w:tcPr>
            <w:tcW w:w="8856" w:type="dxa"/>
            <w:gridSpan w:val="16"/>
            <w:tcBorders>
              <w:top w:val="nil"/>
              <w:left w:val="nil"/>
              <w:bottom w:val="nil"/>
              <w:right w:val="nil"/>
            </w:tcBorders>
            <w:shd w:val="clear" w:color="auto" w:fill="auto"/>
          </w:tcPr>
          <w:p w14:paraId="45A2597E" w14:textId="77777777" w:rsidR="00467615" w:rsidRPr="0020302D" w:rsidRDefault="00467615" w:rsidP="00467615">
            <w:pPr>
              <w:rPr>
                <w:rFonts w:eastAsia="Calibri" w:cs="Helvetica"/>
                <w:color w:val="000000"/>
              </w:rPr>
            </w:pPr>
          </w:p>
        </w:tc>
      </w:tr>
      <w:tr w:rsidR="00467615" w:rsidRPr="0020302D" w14:paraId="77CFE411" w14:textId="77777777" w:rsidTr="001C7E90">
        <w:tc>
          <w:tcPr>
            <w:tcW w:w="547" w:type="dxa"/>
            <w:tcBorders>
              <w:top w:val="nil"/>
              <w:left w:val="nil"/>
              <w:bottom w:val="nil"/>
              <w:right w:val="single" w:sz="4" w:space="0" w:color="auto"/>
            </w:tcBorders>
            <w:shd w:val="clear" w:color="auto" w:fill="auto"/>
          </w:tcPr>
          <w:p w14:paraId="5AC07B7D"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1A6387B"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7C01599B"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285A318"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40C29B03"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53A42A98"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11CF08A4"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6E21686F"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4637131C"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27095482"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5C67D58C"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87D8427"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093E8B9A"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16979787" w14:textId="1D8BE702" w:rsidR="00467615" w:rsidRPr="0020302D" w:rsidRDefault="00DA5C0E" w:rsidP="00467615">
            <w:pPr>
              <w:rPr>
                <w:rFonts w:eastAsia="Calibri" w:cs="Helvetica"/>
                <w:color w:val="000000"/>
              </w:rPr>
            </w:pPr>
            <w:r>
              <w:rPr>
                <w:rFonts w:eastAsia="Calibri" w:cs="Helvetica"/>
                <w:color w:val="000000"/>
              </w:rPr>
              <w:t>SL3</w:t>
            </w:r>
          </w:p>
        </w:tc>
        <w:tc>
          <w:tcPr>
            <w:tcW w:w="547" w:type="dxa"/>
            <w:tcBorders>
              <w:top w:val="nil"/>
              <w:left w:val="single" w:sz="4" w:space="0" w:color="auto"/>
              <w:bottom w:val="nil"/>
              <w:right w:val="nil"/>
            </w:tcBorders>
            <w:shd w:val="clear" w:color="auto" w:fill="auto"/>
          </w:tcPr>
          <w:p w14:paraId="5E8DB4E1"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18ACA3CC" w14:textId="77777777" w:rsidR="00467615" w:rsidRPr="0020302D" w:rsidRDefault="00467615" w:rsidP="00467615">
            <w:pPr>
              <w:rPr>
                <w:rFonts w:eastAsia="Calibri" w:cs="Helvetica"/>
                <w:color w:val="000000"/>
              </w:rPr>
            </w:pPr>
          </w:p>
        </w:tc>
      </w:tr>
      <w:tr w:rsidR="00467615" w:rsidRPr="0020302D" w14:paraId="500EF708" w14:textId="77777777" w:rsidTr="001C7E90">
        <w:tc>
          <w:tcPr>
            <w:tcW w:w="8856" w:type="dxa"/>
            <w:gridSpan w:val="16"/>
            <w:tcBorders>
              <w:top w:val="nil"/>
              <w:left w:val="nil"/>
              <w:bottom w:val="nil"/>
              <w:right w:val="nil"/>
            </w:tcBorders>
            <w:shd w:val="clear" w:color="auto" w:fill="auto"/>
          </w:tcPr>
          <w:p w14:paraId="631DEA36" w14:textId="77777777" w:rsidR="00467615" w:rsidRPr="0020302D" w:rsidRDefault="00467615" w:rsidP="00467615">
            <w:pPr>
              <w:rPr>
                <w:rFonts w:eastAsia="Calibri" w:cs="Helvetica"/>
                <w:color w:val="000000"/>
              </w:rPr>
            </w:pPr>
          </w:p>
        </w:tc>
      </w:tr>
      <w:tr w:rsidR="00467615" w:rsidRPr="0020302D" w14:paraId="7923A23A" w14:textId="77777777" w:rsidTr="001C7E90">
        <w:tc>
          <w:tcPr>
            <w:tcW w:w="547" w:type="dxa"/>
            <w:tcBorders>
              <w:top w:val="nil"/>
              <w:left w:val="nil"/>
              <w:bottom w:val="nil"/>
              <w:right w:val="single" w:sz="4" w:space="0" w:color="auto"/>
            </w:tcBorders>
            <w:shd w:val="clear" w:color="auto" w:fill="auto"/>
          </w:tcPr>
          <w:p w14:paraId="606AA8ED"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7F169EA5"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66DBF19E"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EE8CFD7"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42416CC9" w14:textId="77777777" w:rsidR="00467615" w:rsidRPr="0020302D" w:rsidRDefault="00467615" w:rsidP="00467615">
            <w:pPr>
              <w:rPr>
                <w:rFonts w:eastAsia="Calibri" w:cs="Helvetica"/>
                <w:color w:val="000000"/>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14:paraId="32A085A0" w14:textId="77777777" w:rsidR="00467615" w:rsidRPr="0020302D" w:rsidRDefault="00467615" w:rsidP="00467615">
            <w:pPr>
              <w:rPr>
                <w:rFonts w:eastAsia="Calibri" w:cs="Helvetica"/>
                <w:color w:val="000000"/>
              </w:rPr>
            </w:pPr>
          </w:p>
        </w:tc>
        <w:tc>
          <w:tcPr>
            <w:tcW w:w="546" w:type="dxa"/>
            <w:tcBorders>
              <w:top w:val="nil"/>
              <w:left w:val="single" w:sz="4" w:space="0" w:color="auto"/>
              <w:bottom w:val="nil"/>
              <w:right w:val="single" w:sz="4" w:space="0" w:color="auto"/>
            </w:tcBorders>
            <w:shd w:val="clear" w:color="auto" w:fill="auto"/>
          </w:tcPr>
          <w:p w14:paraId="0B2633AA" w14:textId="77777777" w:rsidR="00467615" w:rsidRPr="0020302D" w:rsidRDefault="00467615" w:rsidP="00467615">
            <w:pPr>
              <w:rPr>
                <w:rFonts w:eastAsia="Calibri" w:cs="Helvetica"/>
                <w:color w:val="000000"/>
              </w:rPr>
            </w:pPr>
          </w:p>
        </w:tc>
        <w:tc>
          <w:tcPr>
            <w:tcW w:w="578" w:type="dxa"/>
            <w:tcBorders>
              <w:top w:val="single" w:sz="4" w:space="0" w:color="auto"/>
              <w:left w:val="single" w:sz="4" w:space="0" w:color="auto"/>
              <w:bottom w:val="single" w:sz="4" w:space="0" w:color="auto"/>
              <w:right w:val="single" w:sz="4" w:space="0" w:color="auto"/>
            </w:tcBorders>
            <w:shd w:val="clear" w:color="auto" w:fill="auto"/>
          </w:tcPr>
          <w:p w14:paraId="724E963C"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56F35B85"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3E084250"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2795B42F" w14:textId="77777777" w:rsidR="00467615" w:rsidRPr="0020302D" w:rsidRDefault="00467615" w:rsidP="00467615">
            <w:pPr>
              <w:rPr>
                <w:rFonts w:eastAsia="Calibri" w:cs="Helvetica"/>
                <w:color w:val="000000"/>
              </w:rPr>
            </w:pPr>
          </w:p>
        </w:tc>
        <w:tc>
          <w:tcPr>
            <w:tcW w:w="547" w:type="dxa"/>
            <w:tcBorders>
              <w:top w:val="single" w:sz="4" w:space="0" w:color="auto"/>
              <w:left w:val="single" w:sz="4" w:space="0" w:color="auto"/>
              <w:bottom w:val="single" w:sz="4" w:space="0" w:color="auto"/>
              <w:right w:val="single" w:sz="4" w:space="0" w:color="auto"/>
            </w:tcBorders>
            <w:shd w:val="clear" w:color="auto" w:fill="auto"/>
          </w:tcPr>
          <w:p w14:paraId="7EE9594E" w14:textId="77777777" w:rsidR="00467615" w:rsidRPr="0020302D" w:rsidRDefault="00467615" w:rsidP="00467615">
            <w:pPr>
              <w:rPr>
                <w:rFonts w:eastAsia="Calibri" w:cs="Helvetica"/>
                <w:color w:val="000000"/>
              </w:rPr>
            </w:pPr>
          </w:p>
        </w:tc>
        <w:tc>
          <w:tcPr>
            <w:tcW w:w="547" w:type="dxa"/>
            <w:tcBorders>
              <w:top w:val="nil"/>
              <w:left w:val="single" w:sz="4" w:space="0" w:color="auto"/>
              <w:bottom w:val="nil"/>
              <w:right w:val="single" w:sz="4" w:space="0" w:color="auto"/>
            </w:tcBorders>
            <w:shd w:val="clear" w:color="auto" w:fill="auto"/>
          </w:tcPr>
          <w:p w14:paraId="0D023178" w14:textId="77777777" w:rsidR="00467615" w:rsidRPr="0020302D" w:rsidRDefault="00467615" w:rsidP="00467615">
            <w:pPr>
              <w:rPr>
                <w:rFonts w:eastAsia="Calibri" w:cs="Helvetica"/>
                <w:color w:val="000000"/>
              </w:rPr>
            </w:pPr>
          </w:p>
        </w:tc>
        <w:tc>
          <w:tcPr>
            <w:tcW w:w="592" w:type="dxa"/>
            <w:tcBorders>
              <w:top w:val="single" w:sz="4" w:space="0" w:color="auto"/>
              <w:left w:val="single" w:sz="4" w:space="0" w:color="auto"/>
              <w:bottom w:val="single" w:sz="4" w:space="0" w:color="auto"/>
              <w:right w:val="single" w:sz="4" w:space="0" w:color="auto"/>
            </w:tcBorders>
            <w:shd w:val="clear" w:color="auto" w:fill="auto"/>
          </w:tcPr>
          <w:p w14:paraId="039CF1CD" w14:textId="63FA25D6" w:rsidR="00467615" w:rsidRPr="0020302D" w:rsidRDefault="00DA5C0E" w:rsidP="00467615">
            <w:pPr>
              <w:rPr>
                <w:rFonts w:eastAsia="Calibri" w:cs="Helvetica"/>
                <w:color w:val="000000"/>
              </w:rPr>
            </w:pPr>
            <w:r>
              <w:rPr>
                <w:rFonts w:eastAsia="Calibri" w:cs="Helvetica"/>
                <w:color w:val="000000"/>
              </w:rPr>
              <w:t>SL4</w:t>
            </w:r>
          </w:p>
        </w:tc>
        <w:tc>
          <w:tcPr>
            <w:tcW w:w="547" w:type="dxa"/>
            <w:tcBorders>
              <w:top w:val="nil"/>
              <w:left w:val="single" w:sz="4" w:space="0" w:color="auto"/>
              <w:bottom w:val="nil"/>
              <w:right w:val="nil"/>
            </w:tcBorders>
            <w:shd w:val="clear" w:color="auto" w:fill="auto"/>
          </w:tcPr>
          <w:p w14:paraId="1CC4D5D8" w14:textId="77777777" w:rsidR="00467615" w:rsidRPr="0020302D" w:rsidRDefault="00467615" w:rsidP="00467615">
            <w:pPr>
              <w:rPr>
                <w:rFonts w:eastAsia="Calibri" w:cs="Helvetica"/>
                <w:color w:val="000000"/>
              </w:rPr>
            </w:pPr>
          </w:p>
        </w:tc>
        <w:tc>
          <w:tcPr>
            <w:tcW w:w="581" w:type="dxa"/>
            <w:tcBorders>
              <w:top w:val="nil"/>
              <w:left w:val="nil"/>
              <w:bottom w:val="nil"/>
              <w:right w:val="nil"/>
            </w:tcBorders>
            <w:shd w:val="clear" w:color="auto" w:fill="auto"/>
          </w:tcPr>
          <w:p w14:paraId="1F54D870" w14:textId="77777777" w:rsidR="00467615" w:rsidRPr="0020302D" w:rsidRDefault="00467615" w:rsidP="00467615">
            <w:pPr>
              <w:rPr>
                <w:rFonts w:eastAsia="Calibri" w:cs="Helvetica"/>
                <w:color w:val="000000"/>
              </w:rPr>
            </w:pPr>
          </w:p>
        </w:tc>
      </w:tr>
    </w:tbl>
    <w:p w14:paraId="75B92E51" w14:textId="6B6FC28E" w:rsidR="00790006" w:rsidRPr="00017419" w:rsidRDefault="00017419" w:rsidP="00017419">
      <w:pPr>
        <w:pStyle w:val="BodyTextFlush"/>
        <w:widowControl w:val="0"/>
        <w:spacing w:after="120"/>
        <w:rPr>
          <w:b/>
        </w:rPr>
      </w:pPr>
      <w:r w:rsidRPr="00017419">
        <w:rPr>
          <w:b/>
        </w:rPr>
        <w:t>Marching</w:t>
      </w:r>
    </w:p>
    <w:p w14:paraId="5995671E" w14:textId="77777777" w:rsidR="00637F7D" w:rsidRPr="0020302D" w:rsidRDefault="006C64F9" w:rsidP="00017419">
      <w:pPr>
        <w:pStyle w:val="BodyTextFlush"/>
        <w:widowControl w:val="0"/>
        <w:spacing w:after="120"/>
        <w:ind w:left="720"/>
      </w:pPr>
      <w:r w:rsidRPr="0020302D">
        <w:t>Cadets will be required to march in formation during various activities when directed by Staff.  Cadets will also be required to march (or double-time) in formation under any of the following circumstances:</w:t>
      </w:r>
    </w:p>
    <w:p w14:paraId="76A2FDB9" w14:textId="77777777" w:rsidR="00637F7D" w:rsidRPr="0020302D" w:rsidRDefault="00906670" w:rsidP="0030227D">
      <w:pPr>
        <w:pStyle w:val="BodyTextFlush"/>
        <w:widowControl w:val="0"/>
        <w:numPr>
          <w:ilvl w:val="0"/>
          <w:numId w:val="22"/>
        </w:numPr>
        <w:spacing w:after="120"/>
      </w:pPr>
      <w:r>
        <w:t xml:space="preserve">When in </w:t>
      </w:r>
      <w:r w:rsidR="006C64F9" w:rsidRPr="0020302D">
        <w:t>route to or from designated assembly points or for training</w:t>
      </w:r>
      <w:r w:rsidR="00637F7D" w:rsidRPr="0020302D">
        <w:t>.</w:t>
      </w:r>
    </w:p>
    <w:p w14:paraId="00883002" w14:textId="77777777" w:rsidR="0030227D" w:rsidRDefault="006C64F9" w:rsidP="0030227D">
      <w:pPr>
        <w:pStyle w:val="BodyTextFlush"/>
        <w:widowControl w:val="0"/>
        <w:numPr>
          <w:ilvl w:val="0"/>
          <w:numId w:val="22"/>
        </w:numPr>
        <w:spacing w:after="120"/>
      </w:pPr>
      <w:r w:rsidRPr="0020302D">
        <w:t>When ordered to do so by a Staff member.</w:t>
      </w:r>
    </w:p>
    <w:p w14:paraId="07D6F19E" w14:textId="77777777" w:rsidR="0030227D" w:rsidRDefault="006C64F9" w:rsidP="0030227D">
      <w:pPr>
        <w:pStyle w:val="BodyTextFlush"/>
        <w:widowControl w:val="0"/>
        <w:numPr>
          <w:ilvl w:val="0"/>
          <w:numId w:val="22"/>
        </w:numPr>
        <w:spacing w:after="120"/>
      </w:pPr>
      <w:r w:rsidRPr="0030227D">
        <w:rPr>
          <w:u w:val="single"/>
        </w:rPr>
        <w:t>Cadets will</w:t>
      </w:r>
      <w:r w:rsidR="00AF6A68" w:rsidRPr="0030227D">
        <w:rPr>
          <w:u w:val="single"/>
        </w:rPr>
        <w:t xml:space="preserve"> maintain a professional demeanor and will</w:t>
      </w:r>
      <w:r w:rsidRPr="0030227D">
        <w:rPr>
          <w:u w:val="single"/>
        </w:rPr>
        <w:t xml:space="preserve"> not talk amongst themselves when marching in platoon formation.</w:t>
      </w:r>
    </w:p>
    <w:p w14:paraId="0821C55D" w14:textId="1613920E" w:rsidR="00EB5B66" w:rsidRPr="0020302D" w:rsidRDefault="008F6C04" w:rsidP="0030227D">
      <w:pPr>
        <w:pStyle w:val="BodyTextFlush"/>
        <w:widowControl w:val="0"/>
        <w:numPr>
          <w:ilvl w:val="0"/>
          <w:numId w:val="22"/>
        </w:numPr>
        <w:spacing w:after="120"/>
      </w:pPr>
      <w:r w:rsidRPr="0020302D">
        <w:t xml:space="preserve">Unless a Cadet has </w:t>
      </w:r>
      <w:r w:rsidR="00B36398">
        <w:t>prior approval,</w:t>
      </w:r>
      <w:r w:rsidR="00790006" w:rsidRPr="0020302D">
        <w:t xml:space="preserve"> </w:t>
      </w:r>
      <w:r w:rsidR="006C64F9" w:rsidRPr="0020302D">
        <w:t>Cadets will not wear glasses with colored</w:t>
      </w:r>
      <w:r w:rsidR="00B36398">
        <w:t>/mirrored</w:t>
      </w:r>
      <w:r w:rsidR="006C64F9" w:rsidRPr="0020302D">
        <w:t xml:space="preserve"> lenses while in formation</w:t>
      </w:r>
      <w:r w:rsidR="00637F7D" w:rsidRPr="0020302D">
        <w:t>.</w:t>
      </w:r>
    </w:p>
    <w:p w14:paraId="2A28FE7A" w14:textId="1309358C" w:rsidR="00DA3F69" w:rsidRPr="0030227D" w:rsidRDefault="0030227D" w:rsidP="00017419">
      <w:pPr>
        <w:pStyle w:val="BodyTextFlush"/>
        <w:widowControl w:val="0"/>
        <w:spacing w:after="120"/>
        <w:rPr>
          <w:b/>
        </w:rPr>
      </w:pPr>
      <w:r>
        <w:rPr>
          <w:b/>
        </w:rPr>
        <w:t>Posting of the colors [flag]</w:t>
      </w:r>
    </w:p>
    <w:p w14:paraId="3C421AD1" w14:textId="7A4C8B3D" w:rsidR="00DA3F69" w:rsidRPr="00F15733" w:rsidRDefault="006C64F9" w:rsidP="0030227D">
      <w:pPr>
        <w:pStyle w:val="BodyTextFlush"/>
        <w:widowControl w:val="0"/>
        <w:spacing w:after="120"/>
        <w:ind w:left="720"/>
      </w:pPr>
      <w:r w:rsidRPr="0020302D">
        <w:t xml:space="preserve">At the Academy, the start and end of </w:t>
      </w:r>
      <w:r w:rsidR="00CC39BC" w:rsidRPr="0020302D">
        <w:t xml:space="preserve">each </w:t>
      </w:r>
      <w:r w:rsidR="00CC39BC">
        <w:t>class</w:t>
      </w:r>
      <w:r w:rsidRPr="0020302D">
        <w:t xml:space="preserve"> day involves the raising and lowering of the American Flag.  </w:t>
      </w:r>
      <w:r w:rsidR="00DA3F69" w:rsidRPr="0020302D">
        <w:t xml:space="preserve">Cadets will recite the </w:t>
      </w:r>
      <w:r w:rsidR="00E92E93" w:rsidRPr="00F15733">
        <w:t>Pledge of A</w:t>
      </w:r>
      <w:r w:rsidR="00DA3F69" w:rsidRPr="00F15733">
        <w:t>llegiance prior to the start of each class.</w:t>
      </w:r>
    </w:p>
    <w:p w14:paraId="3BA38CD4" w14:textId="3659427F" w:rsidR="00DA3F69" w:rsidRPr="00F15733" w:rsidRDefault="006C64F9" w:rsidP="0030227D">
      <w:pPr>
        <w:pStyle w:val="BodyTextFlush"/>
        <w:widowControl w:val="0"/>
        <w:spacing w:after="120"/>
        <w:ind w:firstLine="720"/>
      </w:pPr>
      <w:r w:rsidRPr="00F15733">
        <w:t>Participation in th</w:t>
      </w:r>
      <w:r w:rsidR="00E92E93" w:rsidRPr="00F15733">
        <w:t>e P</w:t>
      </w:r>
      <w:r w:rsidR="005B5842" w:rsidRPr="00F15733">
        <w:t xml:space="preserve">ledge of </w:t>
      </w:r>
      <w:r w:rsidR="00E92E93" w:rsidRPr="00F15733">
        <w:t>A</w:t>
      </w:r>
      <w:r w:rsidR="005B5842" w:rsidRPr="00F15733">
        <w:t>llegiance</w:t>
      </w:r>
      <w:r w:rsidRPr="00F15733">
        <w:t xml:space="preserve"> is voluntary.  </w:t>
      </w:r>
    </w:p>
    <w:p w14:paraId="085BE923" w14:textId="6295D551" w:rsidR="005B5842" w:rsidRPr="00F15733" w:rsidRDefault="006C64F9" w:rsidP="0030227D">
      <w:pPr>
        <w:pStyle w:val="BodyTextFlush"/>
        <w:widowControl w:val="0"/>
        <w:spacing w:after="120"/>
        <w:ind w:firstLine="720"/>
      </w:pPr>
      <w:r w:rsidRPr="00F15733">
        <w:t xml:space="preserve">Cadets not wishing to participate in the </w:t>
      </w:r>
      <w:r w:rsidR="00E92E93" w:rsidRPr="00F15733">
        <w:t>P</w:t>
      </w:r>
      <w:r w:rsidR="005B5842" w:rsidRPr="00F15733">
        <w:t xml:space="preserve">ledge of </w:t>
      </w:r>
      <w:r w:rsidR="00E92E93" w:rsidRPr="00F15733">
        <w:t>A</w:t>
      </w:r>
      <w:r w:rsidR="005B5842" w:rsidRPr="00F15733">
        <w:t>llegiance will:</w:t>
      </w:r>
    </w:p>
    <w:p w14:paraId="1E592787" w14:textId="77777777" w:rsidR="0030227D" w:rsidRDefault="005B5842" w:rsidP="00277B23">
      <w:pPr>
        <w:pStyle w:val="BodyTextFlush"/>
        <w:widowControl w:val="0"/>
        <w:numPr>
          <w:ilvl w:val="0"/>
          <w:numId w:val="62"/>
        </w:numPr>
        <w:spacing w:after="120"/>
      </w:pPr>
      <w:r w:rsidRPr="00F15733">
        <w:t>Notify the Coordinator of his/her request not to participate.</w:t>
      </w:r>
    </w:p>
    <w:p w14:paraId="4787B37A" w14:textId="77777777" w:rsidR="0030227D" w:rsidRDefault="00E92E93" w:rsidP="00277B23">
      <w:pPr>
        <w:pStyle w:val="BodyTextFlush"/>
        <w:widowControl w:val="0"/>
        <w:numPr>
          <w:ilvl w:val="0"/>
          <w:numId w:val="62"/>
        </w:numPr>
        <w:spacing w:after="120"/>
      </w:pPr>
      <w:r w:rsidRPr="00F15733">
        <w:t>If i</w:t>
      </w:r>
      <w:r w:rsidR="005B5842" w:rsidRPr="00F15733">
        <w:t xml:space="preserve">n outside </w:t>
      </w:r>
      <w:r w:rsidR="00CC39BC" w:rsidRPr="00F15733">
        <w:t>formation,</w:t>
      </w:r>
      <w:r w:rsidR="005B5842" w:rsidRPr="00F15733">
        <w:t xml:space="preserve"> remain in formation, standin</w:t>
      </w:r>
      <w:r w:rsidRPr="00F15733">
        <w:t>g at attention while the other C</w:t>
      </w:r>
      <w:r w:rsidR="005B5842" w:rsidRPr="00F15733">
        <w:t>adets</w:t>
      </w:r>
      <w:r w:rsidRPr="00F15733">
        <w:t xml:space="preserve"> recite the P</w:t>
      </w:r>
      <w:r w:rsidR="005B5842" w:rsidRPr="00F15733">
        <w:t xml:space="preserve">ledge of </w:t>
      </w:r>
      <w:r w:rsidRPr="00F15733">
        <w:t>A</w:t>
      </w:r>
      <w:r w:rsidR="005B5842" w:rsidRPr="00F15733">
        <w:t>llegiance.</w:t>
      </w:r>
    </w:p>
    <w:p w14:paraId="1BD671AD" w14:textId="7539DAB1" w:rsidR="00E87B5C" w:rsidRPr="00F15733" w:rsidRDefault="005B5842" w:rsidP="00277B23">
      <w:pPr>
        <w:pStyle w:val="BodyTextFlush"/>
        <w:widowControl w:val="0"/>
        <w:numPr>
          <w:ilvl w:val="0"/>
          <w:numId w:val="62"/>
        </w:numPr>
        <w:spacing w:after="120"/>
      </w:pPr>
      <w:r w:rsidRPr="00F15733">
        <w:t>If in the classroom</w:t>
      </w:r>
      <w:r w:rsidR="00CC39BC" w:rsidRPr="00F15733">
        <w:t>,</w:t>
      </w:r>
      <w:r w:rsidR="00E87B5C" w:rsidRPr="00F15733">
        <w:t xml:space="preserve"> stand and stay at attention while the other </w:t>
      </w:r>
      <w:r w:rsidR="00E92E93" w:rsidRPr="00F15733">
        <w:t>C</w:t>
      </w:r>
      <w:r w:rsidR="00E87B5C" w:rsidRPr="00F15733">
        <w:t>adets</w:t>
      </w:r>
      <w:r w:rsidR="00E92E93" w:rsidRPr="00F15733">
        <w:t xml:space="preserve"> recite the Pledge of A</w:t>
      </w:r>
      <w:r w:rsidR="00E87B5C" w:rsidRPr="00F15733">
        <w:t>llegiance.</w:t>
      </w:r>
    </w:p>
    <w:p w14:paraId="3E76B2EB" w14:textId="584FC007" w:rsidR="003C7622" w:rsidRDefault="00D97FBD" w:rsidP="00860450">
      <w:pPr>
        <w:pStyle w:val="BodyTextFlush"/>
        <w:widowControl w:val="0"/>
        <w:spacing w:after="120"/>
        <w:ind w:firstLine="720"/>
      </w:pPr>
      <w:r w:rsidRPr="00F15733">
        <w:t>Cadets will always follow proper military protocol during the raising and lowering of the colors</w:t>
      </w:r>
      <w:r w:rsidR="00E92E93" w:rsidRPr="00F15733">
        <w:t>.</w:t>
      </w:r>
    </w:p>
    <w:p w14:paraId="59A3170C" w14:textId="727172A2" w:rsidR="0030227D" w:rsidRPr="00F15733" w:rsidRDefault="0030227D" w:rsidP="00BE4946">
      <w:pPr>
        <w:pStyle w:val="BodyTextFlush"/>
        <w:widowControl w:val="0"/>
        <w:spacing w:after="120"/>
        <w:ind w:left="2880"/>
      </w:pPr>
    </w:p>
    <w:p w14:paraId="2FF47A4B" w14:textId="77777777" w:rsidR="006C64F9" w:rsidRPr="00F15733" w:rsidRDefault="006C64F9" w:rsidP="00277B23">
      <w:pPr>
        <w:pStyle w:val="BodyTextFlush"/>
        <w:widowControl w:val="0"/>
        <w:numPr>
          <w:ilvl w:val="0"/>
          <w:numId w:val="30"/>
        </w:numPr>
        <w:spacing w:after="120"/>
        <w:rPr>
          <w:b/>
        </w:rPr>
      </w:pPr>
      <w:r w:rsidRPr="00F15733">
        <w:rPr>
          <w:b/>
        </w:rPr>
        <w:t>CADET ASSIGNMENTS</w:t>
      </w:r>
    </w:p>
    <w:p w14:paraId="44F02634" w14:textId="0BC497D8" w:rsidR="002312FF" w:rsidRPr="00F15733" w:rsidRDefault="00BB6A02" w:rsidP="00277B23">
      <w:pPr>
        <w:pStyle w:val="BodyTextFlush"/>
        <w:widowControl w:val="0"/>
        <w:numPr>
          <w:ilvl w:val="1"/>
          <w:numId w:val="30"/>
        </w:numPr>
        <w:spacing w:after="120"/>
      </w:pPr>
      <w:r>
        <w:t>GENERAL</w:t>
      </w:r>
    </w:p>
    <w:p w14:paraId="546F3E5A" w14:textId="037BC8A6" w:rsidR="00E87B5C" w:rsidRPr="0020302D" w:rsidRDefault="00E87B5C" w:rsidP="00277B23">
      <w:pPr>
        <w:pStyle w:val="BodyTextFlush"/>
        <w:widowControl w:val="0"/>
        <w:numPr>
          <w:ilvl w:val="2"/>
          <w:numId w:val="30"/>
        </w:numPr>
        <w:spacing w:after="120"/>
      </w:pPr>
      <w:r w:rsidRPr="00F15733">
        <w:t xml:space="preserve">Positions in the student </w:t>
      </w:r>
      <w:r w:rsidR="00EB5B66" w:rsidRPr="00F15733">
        <w:t>leadership team</w:t>
      </w:r>
      <w:r w:rsidR="00E92E93" w:rsidRPr="00F15733">
        <w:t xml:space="preserve"> allow the A</w:t>
      </w:r>
      <w:r w:rsidRPr="00F15733">
        <w:t>cademy</w:t>
      </w:r>
      <w:r w:rsidR="00827B2E">
        <w:t xml:space="preserve"> </w:t>
      </w:r>
      <w:r w:rsidR="00BE4946">
        <w:t>Command</w:t>
      </w:r>
      <w:r w:rsidR="00827B2E">
        <w:t xml:space="preserve"> S</w:t>
      </w:r>
      <w:r w:rsidR="00E92E93" w:rsidRPr="00F15733">
        <w:t>taff to evaluate</w:t>
      </w:r>
      <w:r w:rsidRPr="00F15733">
        <w:t xml:space="preserve"> and mentor </w:t>
      </w:r>
      <w:r w:rsidR="00906670" w:rsidRPr="00F15733">
        <w:t xml:space="preserve">the </w:t>
      </w:r>
      <w:r w:rsidR="00E92E93" w:rsidRPr="00F15733">
        <w:t>C</w:t>
      </w:r>
      <w:r w:rsidRPr="00F15733">
        <w:t>adets</w:t>
      </w:r>
      <w:r w:rsidR="00906670" w:rsidRPr="00F15733">
        <w:t>’</w:t>
      </w:r>
      <w:r w:rsidRPr="00F15733">
        <w:t xml:space="preserve"> leadership skills</w:t>
      </w:r>
      <w:r w:rsidRPr="0020302D">
        <w:t>.</w:t>
      </w:r>
    </w:p>
    <w:p w14:paraId="448E8D05" w14:textId="418CDBF4" w:rsidR="002312FF" w:rsidRPr="0020302D" w:rsidRDefault="006C64F9" w:rsidP="00277B23">
      <w:pPr>
        <w:pStyle w:val="BodyTextFlush"/>
        <w:widowControl w:val="0"/>
        <w:numPr>
          <w:ilvl w:val="2"/>
          <w:numId w:val="30"/>
        </w:numPr>
        <w:spacing w:after="120"/>
      </w:pPr>
      <w:r w:rsidRPr="0020302D">
        <w:t>The assignments are made by Staff and are designed to accomplish specific tasks as well as to expose the Cadet to the handling of responsibility within the framework of the Academy.</w:t>
      </w:r>
    </w:p>
    <w:p w14:paraId="7BFDF26D" w14:textId="58D24163" w:rsidR="00E87B5C" w:rsidRPr="00AE7538" w:rsidRDefault="00E87B5C" w:rsidP="00277B23">
      <w:pPr>
        <w:numPr>
          <w:ilvl w:val="3"/>
          <w:numId w:val="30"/>
        </w:numPr>
        <w:spacing w:after="120"/>
      </w:pPr>
      <w:r w:rsidRPr="00AE7538">
        <w:t>All Cadets are encouraged to apply for a posit</w:t>
      </w:r>
      <w:r w:rsidR="00EB5B66" w:rsidRPr="00AE7538">
        <w:t>ion in the student leadership team</w:t>
      </w:r>
      <w:r w:rsidRPr="00AE7538">
        <w:t>.</w:t>
      </w:r>
    </w:p>
    <w:p w14:paraId="22E74CFE" w14:textId="474A5D7C" w:rsidR="00AC0A3F" w:rsidRPr="00AE7538" w:rsidRDefault="00EB5B66" w:rsidP="00277B23">
      <w:pPr>
        <w:pStyle w:val="BodyTextFlush"/>
        <w:widowControl w:val="0"/>
        <w:numPr>
          <w:ilvl w:val="3"/>
          <w:numId w:val="30"/>
        </w:numPr>
        <w:spacing w:after="120"/>
      </w:pPr>
      <w:r w:rsidRPr="00AE7538">
        <w:lastRenderedPageBreak/>
        <w:t>The class leadership team</w:t>
      </w:r>
      <w:r w:rsidR="00AC0A3F" w:rsidRPr="00AE7538">
        <w:t xml:space="preserve"> will be chosen by a</w:t>
      </w:r>
      <w:r w:rsidR="00E87B5C" w:rsidRPr="00AE7538">
        <w:t>n</w:t>
      </w:r>
      <w:r w:rsidR="00AC0A3F" w:rsidRPr="00AE7538">
        <w:t xml:space="preserve"> application and interview process.</w:t>
      </w:r>
    </w:p>
    <w:p w14:paraId="05C8A7A8" w14:textId="43B0230A" w:rsidR="002312FF" w:rsidRPr="00F15733" w:rsidRDefault="00223AC2" w:rsidP="00277B23">
      <w:pPr>
        <w:pStyle w:val="BodyTextFlush"/>
        <w:widowControl w:val="0"/>
        <w:numPr>
          <w:ilvl w:val="2"/>
          <w:numId w:val="30"/>
        </w:numPr>
        <w:spacing w:after="120"/>
      </w:pPr>
      <w:r w:rsidRPr="00F15733">
        <w:t>Any C</w:t>
      </w:r>
      <w:r w:rsidR="002312FF" w:rsidRPr="00F15733">
        <w:t>adet assigned to a leadership position</w:t>
      </w:r>
      <w:r w:rsidRPr="00F15733">
        <w:t xml:space="preserve"> WILL NOT discipline any other C</w:t>
      </w:r>
      <w:r w:rsidR="002312FF" w:rsidRPr="00F15733">
        <w:t>adet.</w:t>
      </w:r>
    </w:p>
    <w:p w14:paraId="3B793001" w14:textId="774461E6" w:rsidR="002312FF" w:rsidRPr="00F15733" w:rsidRDefault="002312FF" w:rsidP="00277B23">
      <w:pPr>
        <w:pStyle w:val="BodyTextFlush"/>
        <w:widowControl w:val="0"/>
        <w:numPr>
          <w:ilvl w:val="3"/>
          <w:numId w:val="30"/>
        </w:numPr>
        <w:spacing w:after="120"/>
      </w:pPr>
      <w:r w:rsidRPr="00F15733">
        <w:t>Discipline is the responsibility of the RTOs and Coordinators</w:t>
      </w:r>
      <w:r w:rsidR="00223AC2" w:rsidRPr="00F15733">
        <w:t>.</w:t>
      </w:r>
    </w:p>
    <w:p w14:paraId="20929866" w14:textId="77777777" w:rsidR="002312FF" w:rsidRPr="00F15733" w:rsidRDefault="006C64F9" w:rsidP="00277B23">
      <w:pPr>
        <w:pStyle w:val="BodyTextFlush"/>
        <w:widowControl w:val="0"/>
        <w:numPr>
          <w:ilvl w:val="2"/>
          <w:numId w:val="30"/>
        </w:numPr>
        <w:spacing w:after="120"/>
      </w:pPr>
      <w:r w:rsidRPr="00F15733">
        <w:t>Cadets will be expected to fulfill the requirements of their assignments to the best of their abilities.</w:t>
      </w:r>
    </w:p>
    <w:p w14:paraId="752FE172" w14:textId="054599BD" w:rsidR="002312FF" w:rsidRPr="00F15733" w:rsidRDefault="006C64F9" w:rsidP="00277B23">
      <w:pPr>
        <w:pStyle w:val="BodyTextFlush"/>
        <w:widowControl w:val="0"/>
        <w:numPr>
          <w:ilvl w:val="2"/>
          <w:numId w:val="30"/>
        </w:numPr>
        <w:spacing w:after="120"/>
      </w:pPr>
      <w:r w:rsidRPr="00F15733">
        <w:t xml:space="preserve">Cadets shall obey orders issued by appointed Cadet </w:t>
      </w:r>
      <w:r w:rsidR="00223AC2" w:rsidRPr="00F15733">
        <w:t>l</w:t>
      </w:r>
      <w:r w:rsidR="002D00BA" w:rsidRPr="00F15733">
        <w:t>eaders</w:t>
      </w:r>
      <w:r w:rsidRPr="00F15733">
        <w:t>.</w:t>
      </w:r>
    </w:p>
    <w:p w14:paraId="4D03D9C8" w14:textId="77777777" w:rsidR="002312FF" w:rsidRPr="00F15733" w:rsidRDefault="006C64F9" w:rsidP="00277B23">
      <w:pPr>
        <w:pStyle w:val="BodyTextFlush"/>
        <w:widowControl w:val="0"/>
        <w:numPr>
          <w:ilvl w:val="2"/>
          <w:numId w:val="30"/>
        </w:numPr>
        <w:spacing w:after="120"/>
      </w:pPr>
      <w:r w:rsidRPr="00F15733">
        <w:t>After compliance with the orders, the Cadet may contact a Staff officer if the Cadet has reason to believe that the orders were not appropriate or justified.</w:t>
      </w:r>
    </w:p>
    <w:p w14:paraId="29BE6764" w14:textId="28120506" w:rsidR="002312FF" w:rsidRPr="00F15733" w:rsidRDefault="00223AC2" w:rsidP="00277B23">
      <w:pPr>
        <w:pStyle w:val="BodyTextFlush"/>
        <w:widowControl w:val="0"/>
        <w:numPr>
          <w:ilvl w:val="1"/>
          <w:numId w:val="30"/>
        </w:numPr>
        <w:spacing w:after="120"/>
      </w:pPr>
      <w:r w:rsidRPr="00F15733">
        <w:t>STUDENT CADET/CLASS SERGEANT</w:t>
      </w:r>
    </w:p>
    <w:p w14:paraId="2C69044A" w14:textId="5C0FF348" w:rsidR="00A15DDE" w:rsidRPr="00F15733" w:rsidRDefault="00183122" w:rsidP="00277B23">
      <w:pPr>
        <w:pStyle w:val="BodyTextFlush"/>
        <w:widowControl w:val="0"/>
        <w:numPr>
          <w:ilvl w:val="2"/>
          <w:numId w:val="30"/>
        </w:numPr>
        <w:spacing w:after="120"/>
      </w:pPr>
      <w:r w:rsidRPr="00F15733">
        <w:t>Class Sergeant</w:t>
      </w:r>
    </w:p>
    <w:p w14:paraId="32957AD0" w14:textId="2A015C07" w:rsidR="00A15DDE" w:rsidRPr="00F15733" w:rsidRDefault="006C64F9" w:rsidP="00277B23">
      <w:pPr>
        <w:pStyle w:val="BodyTextFlush"/>
        <w:widowControl w:val="0"/>
        <w:numPr>
          <w:ilvl w:val="3"/>
          <w:numId w:val="30"/>
        </w:numPr>
        <w:spacing w:after="120"/>
      </w:pPr>
      <w:r w:rsidRPr="00F15733">
        <w:t xml:space="preserve">Duties of the </w:t>
      </w:r>
      <w:r w:rsidR="00246E7A" w:rsidRPr="00F15733">
        <w:t>Class Sergeant</w:t>
      </w:r>
    </w:p>
    <w:p w14:paraId="697CC310" w14:textId="77777777" w:rsidR="00A15DDE" w:rsidRPr="00F15733" w:rsidRDefault="006C64F9" w:rsidP="00277B23">
      <w:pPr>
        <w:pStyle w:val="BodyTextFlush"/>
        <w:widowControl w:val="0"/>
        <w:numPr>
          <w:ilvl w:val="4"/>
          <w:numId w:val="30"/>
        </w:numPr>
        <w:spacing w:after="120"/>
      </w:pPr>
      <w:r w:rsidRPr="00F15733">
        <w:t>Assist the instructors and Academy Staff as required.</w:t>
      </w:r>
    </w:p>
    <w:p w14:paraId="2B17B2E2" w14:textId="7B63DA6A" w:rsidR="00A15DDE" w:rsidRPr="0020302D" w:rsidRDefault="006C64F9" w:rsidP="00277B23">
      <w:pPr>
        <w:pStyle w:val="BodyTextFlush"/>
        <w:widowControl w:val="0"/>
        <w:numPr>
          <w:ilvl w:val="4"/>
          <w:numId w:val="30"/>
        </w:numPr>
        <w:spacing w:after="120"/>
      </w:pPr>
      <w:r w:rsidRPr="00F15733">
        <w:t xml:space="preserve">Ensure the class is </w:t>
      </w:r>
      <w:r w:rsidR="00A15DDE" w:rsidRPr="00F15733">
        <w:t>following</w:t>
      </w:r>
      <w:r w:rsidR="00A15DDE" w:rsidRPr="0020302D">
        <w:t xml:space="preserve"> the Rules and Regulations and</w:t>
      </w:r>
      <w:r w:rsidRPr="0020302D">
        <w:t xml:space="preserve"> conduct </w:t>
      </w:r>
      <w:r w:rsidR="00A15DDE" w:rsidRPr="0020302D">
        <w:t xml:space="preserve">themselves in a professional manner </w:t>
      </w:r>
      <w:r w:rsidRPr="0020302D">
        <w:t>at all times.</w:t>
      </w:r>
    </w:p>
    <w:p w14:paraId="1A0CAE92" w14:textId="77777777" w:rsidR="00A15DDE" w:rsidRPr="0020302D" w:rsidRDefault="006C64F9" w:rsidP="00277B23">
      <w:pPr>
        <w:pStyle w:val="BodyTextFlush"/>
        <w:widowControl w:val="0"/>
        <w:numPr>
          <w:ilvl w:val="4"/>
          <w:numId w:val="30"/>
        </w:numPr>
        <w:spacing w:after="120"/>
      </w:pPr>
      <w:r w:rsidRPr="0020302D">
        <w:t>Maintain a current roster of home phone numbers,</w:t>
      </w:r>
      <w:r w:rsidR="00A15DDE" w:rsidRPr="0020302D">
        <w:t xml:space="preserve"> </w:t>
      </w:r>
      <w:r w:rsidRPr="0020302D">
        <w:t>addresses, and department affiliations of all members of the class for emergency purposes.</w:t>
      </w:r>
    </w:p>
    <w:p w14:paraId="726721DB" w14:textId="77777777" w:rsidR="00A15DDE" w:rsidRPr="0020302D" w:rsidRDefault="006C64F9" w:rsidP="00277B23">
      <w:pPr>
        <w:pStyle w:val="BodyTextFlush"/>
        <w:widowControl w:val="0"/>
        <w:numPr>
          <w:ilvl w:val="4"/>
          <w:numId w:val="30"/>
        </w:numPr>
        <w:spacing w:after="120"/>
      </w:pPr>
      <w:r w:rsidRPr="0020302D">
        <w:t>Ensure the class is assembled for instruction at the correct times and locations.</w:t>
      </w:r>
    </w:p>
    <w:p w14:paraId="48372F6C" w14:textId="77777777" w:rsidR="00A15DDE" w:rsidRPr="0020302D" w:rsidRDefault="006C64F9" w:rsidP="00277B23">
      <w:pPr>
        <w:pStyle w:val="BodyTextFlush"/>
        <w:widowControl w:val="0"/>
        <w:numPr>
          <w:ilvl w:val="4"/>
          <w:numId w:val="30"/>
        </w:numPr>
        <w:spacing w:after="120"/>
      </w:pPr>
      <w:r w:rsidRPr="0020302D">
        <w:t>Form the class for inspections.</w:t>
      </w:r>
    </w:p>
    <w:p w14:paraId="547AC6D3" w14:textId="435052F6" w:rsidR="00A15DDE" w:rsidRPr="0020302D" w:rsidRDefault="006C64F9" w:rsidP="00277B23">
      <w:pPr>
        <w:pStyle w:val="BodyTextFlush"/>
        <w:widowControl w:val="0"/>
        <w:numPr>
          <w:ilvl w:val="5"/>
          <w:numId w:val="30"/>
        </w:numPr>
        <w:spacing w:after="120"/>
      </w:pPr>
      <w:r w:rsidRPr="0020302D">
        <w:t>Accompany inspecting law enforcement dignitaries/Academy Staff during inspections.</w:t>
      </w:r>
    </w:p>
    <w:p w14:paraId="3F02951E" w14:textId="77777777" w:rsidR="00A15DDE" w:rsidRPr="0020302D" w:rsidRDefault="006C64F9" w:rsidP="00277B23">
      <w:pPr>
        <w:pStyle w:val="BodyTextFlush"/>
        <w:widowControl w:val="0"/>
        <w:numPr>
          <w:ilvl w:val="5"/>
          <w:numId w:val="30"/>
        </w:numPr>
        <w:spacing w:after="120"/>
      </w:pPr>
      <w:r w:rsidRPr="0020302D">
        <w:t>Record all infractions noted by the inspecting law enforcement dignitary or Academy Staff.</w:t>
      </w:r>
    </w:p>
    <w:p w14:paraId="17EA96A6" w14:textId="77777777" w:rsidR="00A15DDE" w:rsidRPr="0020302D" w:rsidRDefault="006C64F9" w:rsidP="00277B23">
      <w:pPr>
        <w:pStyle w:val="BodyTextFlush"/>
        <w:widowControl w:val="0"/>
        <w:numPr>
          <w:ilvl w:val="4"/>
          <w:numId w:val="30"/>
        </w:numPr>
        <w:spacing w:after="120"/>
      </w:pPr>
      <w:r w:rsidRPr="0020302D">
        <w:t>Assemble and prepare the class for Academy Staff when ordered to do so.</w:t>
      </w:r>
    </w:p>
    <w:p w14:paraId="548087B1" w14:textId="77777777" w:rsidR="00A15DDE" w:rsidRPr="0020302D" w:rsidRDefault="006C64F9" w:rsidP="00277B23">
      <w:pPr>
        <w:pStyle w:val="BodyTextFlush"/>
        <w:widowControl w:val="0"/>
        <w:numPr>
          <w:ilvl w:val="4"/>
          <w:numId w:val="30"/>
        </w:numPr>
        <w:spacing w:after="120"/>
      </w:pPr>
      <w:r w:rsidRPr="0020302D">
        <w:t>Assign Cadets to various details and tasks when directed to do so by Academy Staff, or as necessary.</w:t>
      </w:r>
    </w:p>
    <w:p w14:paraId="6264BF74" w14:textId="77777777" w:rsidR="00A15DDE" w:rsidRPr="0020302D" w:rsidRDefault="006C64F9" w:rsidP="00277B23">
      <w:pPr>
        <w:pStyle w:val="BodyTextFlush"/>
        <w:widowControl w:val="0"/>
        <w:numPr>
          <w:ilvl w:val="4"/>
          <w:numId w:val="30"/>
        </w:numPr>
        <w:spacing w:after="120"/>
      </w:pPr>
      <w:r w:rsidRPr="0020302D">
        <w:t>Move the class in a military manner, in formation, as required.</w:t>
      </w:r>
    </w:p>
    <w:p w14:paraId="79F046E8" w14:textId="69030B0B" w:rsidR="00A15DDE" w:rsidRPr="00AE7538" w:rsidRDefault="00503981" w:rsidP="00277B23">
      <w:pPr>
        <w:pStyle w:val="BodyTextFlush"/>
        <w:widowControl w:val="0"/>
        <w:numPr>
          <w:ilvl w:val="2"/>
          <w:numId w:val="30"/>
        </w:numPr>
        <w:spacing w:after="120"/>
      </w:pPr>
      <w:r w:rsidRPr="00AE7538">
        <w:t>Squad Leader</w:t>
      </w:r>
    </w:p>
    <w:p w14:paraId="071AD01D" w14:textId="7D23FEAC" w:rsidR="00A15DDE" w:rsidRPr="00AE7538" w:rsidRDefault="006C64F9" w:rsidP="00277B23">
      <w:pPr>
        <w:pStyle w:val="BodyTextFlush"/>
        <w:widowControl w:val="0"/>
        <w:numPr>
          <w:ilvl w:val="3"/>
          <w:numId w:val="30"/>
        </w:numPr>
        <w:spacing w:after="120"/>
      </w:pPr>
      <w:r w:rsidRPr="00AE7538">
        <w:t xml:space="preserve">Duties of the </w:t>
      </w:r>
      <w:r w:rsidR="00503981" w:rsidRPr="00AE7538">
        <w:t>Squad Leader</w:t>
      </w:r>
    </w:p>
    <w:p w14:paraId="285E9132" w14:textId="77777777" w:rsidR="00A15DDE" w:rsidRPr="00AE7538" w:rsidRDefault="00A15DDE" w:rsidP="00277B23">
      <w:pPr>
        <w:pStyle w:val="BodyTextFlush"/>
        <w:widowControl w:val="0"/>
        <w:numPr>
          <w:ilvl w:val="4"/>
          <w:numId w:val="30"/>
        </w:numPr>
        <w:spacing w:after="120"/>
      </w:pPr>
      <w:r w:rsidRPr="00AE7538">
        <w:t>Call the class role call at the beginning of all training days.</w:t>
      </w:r>
    </w:p>
    <w:p w14:paraId="4709A1B2" w14:textId="04B47293" w:rsidR="00751821" w:rsidRPr="00F15733" w:rsidRDefault="00751821" w:rsidP="00277B23">
      <w:pPr>
        <w:pStyle w:val="BodyTextFlush"/>
        <w:widowControl w:val="0"/>
        <w:numPr>
          <w:ilvl w:val="4"/>
          <w:numId w:val="30"/>
        </w:numPr>
        <w:spacing w:after="120"/>
      </w:pPr>
      <w:r w:rsidRPr="00AE7538">
        <w:t xml:space="preserve">Ensure all absences and Cadets late for class have been documented and reported to </w:t>
      </w:r>
      <w:r w:rsidR="00246E7A" w:rsidRPr="00F15733">
        <w:t>S</w:t>
      </w:r>
      <w:r w:rsidRPr="00F15733">
        <w:t>taff.</w:t>
      </w:r>
    </w:p>
    <w:p w14:paraId="5A48AE3A" w14:textId="02A1D26E" w:rsidR="00A15DDE" w:rsidRPr="00F15733" w:rsidRDefault="006C64F9" w:rsidP="00277B23">
      <w:pPr>
        <w:pStyle w:val="BodyTextFlush"/>
        <w:widowControl w:val="0"/>
        <w:numPr>
          <w:ilvl w:val="4"/>
          <w:numId w:val="30"/>
        </w:numPr>
        <w:spacing w:after="120"/>
      </w:pPr>
      <w:r w:rsidRPr="00F15733">
        <w:t xml:space="preserve">He or she shall be prepared to take charge of the class in </w:t>
      </w:r>
      <w:r w:rsidR="00246E7A" w:rsidRPr="00F15733">
        <w:t>the absence of the Class Sergeant</w:t>
      </w:r>
      <w:r w:rsidRPr="00F15733">
        <w:t>.</w:t>
      </w:r>
    </w:p>
    <w:p w14:paraId="4A2B5BEF" w14:textId="3F9D9C86" w:rsidR="00A15DDE" w:rsidRPr="00AE7538" w:rsidRDefault="006C64F9" w:rsidP="00277B23">
      <w:pPr>
        <w:pStyle w:val="BodyTextFlush"/>
        <w:widowControl w:val="0"/>
        <w:numPr>
          <w:ilvl w:val="4"/>
          <w:numId w:val="30"/>
        </w:numPr>
        <w:spacing w:after="120"/>
      </w:pPr>
      <w:r w:rsidRPr="00F15733">
        <w:lastRenderedPageBreak/>
        <w:t>Assist the Academy Staff and</w:t>
      </w:r>
      <w:r w:rsidRPr="00AE7538">
        <w:t xml:space="preserve"> instructors as required.</w:t>
      </w:r>
    </w:p>
    <w:p w14:paraId="24873764" w14:textId="77777777" w:rsidR="00A15DDE" w:rsidRPr="00AE7538" w:rsidRDefault="006C64F9" w:rsidP="00277B23">
      <w:pPr>
        <w:pStyle w:val="BodyTextFlush"/>
        <w:widowControl w:val="0"/>
        <w:numPr>
          <w:ilvl w:val="4"/>
          <w:numId w:val="30"/>
        </w:numPr>
        <w:spacing w:after="120"/>
      </w:pPr>
      <w:r w:rsidRPr="00AE7538">
        <w:t>Place the instructor’s name, rank, agency, and title of instruction on the board prior to the start of said class</w:t>
      </w:r>
      <w:r w:rsidR="00A15DDE" w:rsidRPr="00AE7538">
        <w:t>.</w:t>
      </w:r>
    </w:p>
    <w:p w14:paraId="3F82DB58" w14:textId="77777777" w:rsidR="00A15DDE" w:rsidRPr="00AE7538" w:rsidRDefault="006C64F9" w:rsidP="00277B23">
      <w:pPr>
        <w:pStyle w:val="BodyTextFlush"/>
        <w:widowControl w:val="0"/>
        <w:numPr>
          <w:ilvl w:val="4"/>
          <w:numId w:val="30"/>
        </w:numPr>
        <w:spacing w:after="120"/>
      </w:pPr>
      <w:r w:rsidRPr="00AE7538">
        <w:t>Ensure the board is clean for each new class and at</w:t>
      </w:r>
      <w:r w:rsidR="00A15DDE" w:rsidRPr="00AE7538">
        <w:t xml:space="preserve"> </w:t>
      </w:r>
      <w:r w:rsidRPr="00AE7538">
        <w:t>the end of the day.</w:t>
      </w:r>
    </w:p>
    <w:p w14:paraId="7FD55770" w14:textId="77777777" w:rsidR="00A15DDE" w:rsidRPr="00AE7538" w:rsidRDefault="006C64F9" w:rsidP="00277B23">
      <w:pPr>
        <w:pStyle w:val="BodyTextFlush"/>
        <w:widowControl w:val="0"/>
        <w:numPr>
          <w:ilvl w:val="4"/>
          <w:numId w:val="30"/>
        </w:numPr>
        <w:spacing w:after="120"/>
      </w:pPr>
      <w:r w:rsidRPr="00AE7538">
        <w:t>Check with Academy Staff at the start of each break for any instructions or materials for the class.</w:t>
      </w:r>
    </w:p>
    <w:p w14:paraId="20F8977D" w14:textId="77777777" w:rsidR="0033689C" w:rsidRDefault="006C64F9" w:rsidP="00277B23">
      <w:pPr>
        <w:pStyle w:val="BodyTextFlush"/>
        <w:widowControl w:val="0"/>
        <w:numPr>
          <w:ilvl w:val="4"/>
          <w:numId w:val="30"/>
        </w:numPr>
        <w:spacing w:after="120"/>
      </w:pPr>
      <w:r w:rsidRPr="00AE7538">
        <w:t xml:space="preserve">Notify the </w:t>
      </w:r>
      <w:r w:rsidR="00A15DDE" w:rsidRPr="00AE7538">
        <w:t>Coordinator</w:t>
      </w:r>
      <w:r w:rsidRPr="00AE7538">
        <w:t>/RTO of an impending break in instruction.</w:t>
      </w:r>
    </w:p>
    <w:p w14:paraId="77AF4130" w14:textId="4A8665B4" w:rsidR="00BB5F29" w:rsidRPr="00AE7538" w:rsidRDefault="00BB5F29" w:rsidP="00277B23">
      <w:pPr>
        <w:pStyle w:val="BodyTextFlush"/>
        <w:widowControl w:val="0"/>
        <w:numPr>
          <w:ilvl w:val="4"/>
          <w:numId w:val="30"/>
        </w:numPr>
        <w:spacing w:after="120"/>
      </w:pPr>
      <w:r w:rsidRPr="00AE7538">
        <w:t>Must immediately return to formation for physic</w:t>
      </w:r>
      <w:r w:rsidR="00827B2E">
        <w:t>al activity</w:t>
      </w:r>
    </w:p>
    <w:p w14:paraId="5E5DAF3B" w14:textId="5DDDB6E6" w:rsidR="00751821" w:rsidRDefault="006C64F9" w:rsidP="00277B23">
      <w:pPr>
        <w:pStyle w:val="BodyTextFlush"/>
        <w:widowControl w:val="0"/>
        <w:numPr>
          <w:ilvl w:val="4"/>
          <w:numId w:val="30"/>
        </w:numPr>
        <w:spacing w:after="120"/>
      </w:pPr>
      <w:r w:rsidRPr="00AE7538">
        <w:t>Be prepared to handle any additional assignments given by Aca</w:t>
      </w:r>
      <w:r w:rsidR="00246E7A">
        <w:t>demy Staff or the Class Sergeant</w:t>
      </w:r>
      <w:r w:rsidRPr="00AE7538">
        <w:t>.</w:t>
      </w:r>
    </w:p>
    <w:p w14:paraId="1DBE6DE6" w14:textId="496A1934" w:rsidR="0033689C" w:rsidRPr="00AE7538" w:rsidRDefault="0033689C" w:rsidP="00277B23">
      <w:pPr>
        <w:pStyle w:val="BodyTextFlush"/>
        <w:widowControl w:val="0"/>
        <w:numPr>
          <w:ilvl w:val="3"/>
          <w:numId w:val="30"/>
        </w:numPr>
        <w:spacing w:after="120"/>
      </w:pPr>
      <w:r>
        <w:t>Other duties as determined by RTO/Coordinator</w:t>
      </w:r>
    </w:p>
    <w:p w14:paraId="43EF9625" w14:textId="1F3BE371" w:rsidR="00751821" w:rsidRPr="00AE7538" w:rsidRDefault="0056220E" w:rsidP="00277B23">
      <w:pPr>
        <w:pStyle w:val="BodyTextFlush"/>
        <w:widowControl w:val="0"/>
        <w:numPr>
          <w:ilvl w:val="2"/>
          <w:numId w:val="30"/>
        </w:numPr>
        <w:spacing w:after="120"/>
      </w:pPr>
      <w:r>
        <w:t>To be delegated to C</w:t>
      </w:r>
      <w:r w:rsidR="00503981" w:rsidRPr="00AE7538">
        <w:t>adets by Squad Leader</w:t>
      </w:r>
    </w:p>
    <w:p w14:paraId="05CEB5AF" w14:textId="2416C48E" w:rsidR="00751821" w:rsidRPr="00AE7538" w:rsidRDefault="00503981" w:rsidP="00277B23">
      <w:pPr>
        <w:pStyle w:val="BodyTextFlush"/>
        <w:widowControl w:val="0"/>
        <w:numPr>
          <w:ilvl w:val="3"/>
          <w:numId w:val="30"/>
        </w:numPr>
        <w:spacing w:after="120"/>
      </w:pPr>
      <w:r w:rsidRPr="00AE7538">
        <w:t>Duties to be delegated</w:t>
      </w:r>
    </w:p>
    <w:p w14:paraId="6619AEDF" w14:textId="77777777" w:rsidR="006C64F9" w:rsidRPr="0020302D" w:rsidRDefault="006C64F9" w:rsidP="00277B23">
      <w:pPr>
        <w:pStyle w:val="BodyTextFlush"/>
        <w:widowControl w:val="0"/>
        <w:numPr>
          <w:ilvl w:val="4"/>
          <w:numId w:val="30"/>
        </w:numPr>
        <w:spacing w:after="120"/>
      </w:pPr>
      <w:r w:rsidRPr="0020302D">
        <w:t>Ensure all members of their squad are present and accounted for at roll call.</w:t>
      </w:r>
    </w:p>
    <w:p w14:paraId="7001D0B5" w14:textId="77777777" w:rsidR="0033689C" w:rsidRDefault="00751821" w:rsidP="00277B23">
      <w:pPr>
        <w:pStyle w:val="BodyTextFlush"/>
        <w:widowControl w:val="0"/>
        <w:numPr>
          <w:ilvl w:val="4"/>
          <w:numId w:val="30"/>
        </w:numPr>
        <w:spacing w:after="120"/>
      </w:pPr>
      <w:r w:rsidRPr="0020302D">
        <w:t xml:space="preserve">Ensure all members of their squad are prepared for </w:t>
      </w:r>
      <w:r w:rsidRPr="00F15733">
        <w:t>the day</w:t>
      </w:r>
      <w:r w:rsidR="00246E7A" w:rsidRPr="00F15733">
        <w:t>’</w:t>
      </w:r>
      <w:r w:rsidRPr="00F15733">
        <w:t>s training.</w:t>
      </w:r>
    </w:p>
    <w:p w14:paraId="53CCBF76" w14:textId="4DD49916" w:rsidR="00751821" w:rsidRPr="00F15733" w:rsidRDefault="00751821" w:rsidP="00277B23">
      <w:pPr>
        <w:pStyle w:val="BodyTextFlush"/>
        <w:widowControl w:val="0"/>
        <w:numPr>
          <w:ilvl w:val="4"/>
          <w:numId w:val="30"/>
        </w:numPr>
        <w:spacing w:after="120"/>
      </w:pPr>
      <w:r w:rsidRPr="00F15733">
        <w:t>Inspect each member of t</w:t>
      </w:r>
      <w:r w:rsidR="00827B2E">
        <w:t>heir squad prior to inspections</w:t>
      </w:r>
    </w:p>
    <w:p w14:paraId="3B29CDB8" w14:textId="1B0D8FFE" w:rsidR="00751821" w:rsidRPr="00F15733" w:rsidRDefault="006C64F9" w:rsidP="00277B23">
      <w:pPr>
        <w:pStyle w:val="BodyTextFlush"/>
        <w:widowControl w:val="0"/>
        <w:numPr>
          <w:ilvl w:val="4"/>
          <w:numId w:val="30"/>
        </w:numPr>
        <w:spacing w:after="120"/>
      </w:pPr>
      <w:r w:rsidRPr="00F15733">
        <w:t xml:space="preserve">Report to the </w:t>
      </w:r>
      <w:r w:rsidR="00503981" w:rsidRPr="00F15733">
        <w:t>Squad Leader</w:t>
      </w:r>
      <w:r w:rsidRPr="00F15733">
        <w:t xml:space="preserve"> the status of their squad (i.e., absent or missing members).</w:t>
      </w:r>
    </w:p>
    <w:p w14:paraId="3416A61B" w14:textId="77777777" w:rsidR="00751821" w:rsidRPr="00F15733" w:rsidRDefault="006C64F9" w:rsidP="00277B23">
      <w:pPr>
        <w:pStyle w:val="BodyTextFlush"/>
        <w:widowControl w:val="0"/>
        <w:numPr>
          <w:ilvl w:val="4"/>
          <w:numId w:val="30"/>
        </w:numPr>
        <w:spacing w:after="120"/>
      </w:pPr>
      <w:r w:rsidRPr="00F15733">
        <w:t>Know the whereabouts of each member of their squad during Academy hours.</w:t>
      </w:r>
    </w:p>
    <w:p w14:paraId="619A3C69" w14:textId="61DCD632" w:rsidR="00E73F58" w:rsidRDefault="006C64F9" w:rsidP="00277B23">
      <w:pPr>
        <w:pStyle w:val="BodyTextFlush"/>
        <w:widowControl w:val="0"/>
        <w:numPr>
          <w:ilvl w:val="4"/>
          <w:numId w:val="30"/>
        </w:numPr>
        <w:spacing w:after="120"/>
      </w:pPr>
      <w:r w:rsidRPr="00F15733">
        <w:t xml:space="preserve">Report to the </w:t>
      </w:r>
      <w:r w:rsidR="00503981" w:rsidRPr="00F15733">
        <w:t>Squad Leader</w:t>
      </w:r>
      <w:r w:rsidRPr="00F15733">
        <w:t xml:space="preserve"> when a member of their squad is on a special assignment or extra duty</w:t>
      </w:r>
      <w:r w:rsidR="000054B8" w:rsidRPr="00F15733">
        <w:t>.</w:t>
      </w:r>
    </w:p>
    <w:p w14:paraId="70122FB3" w14:textId="48EF9CBC" w:rsidR="0033689C" w:rsidRPr="0020302D" w:rsidRDefault="0033689C" w:rsidP="00277B23">
      <w:pPr>
        <w:pStyle w:val="BodyTextFlush"/>
        <w:widowControl w:val="0"/>
        <w:numPr>
          <w:ilvl w:val="3"/>
          <w:numId w:val="30"/>
        </w:numPr>
        <w:spacing w:after="120"/>
      </w:pPr>
      <w:r>
        <w:t>Other duties as determined by RTO/Coordinator</w:t>
      </w:r>
    </w:p>
    <w:p w14:paraId="5D443640" w14:textId="77777777" w:rsidR="00751821" w:rsidRPr="0020302D" w:rsidRDefault="00751821" w:rsidP="00277B23">
      <w:pPr>
        <w:pStyle w:val="BodyTextFlush"/>
        <w:widowControl w:val="0"/>
        <w:numPr>
          <w:ilvl w:val="2"/>
          <w:numId w:val="30"/>
        </w:numPr>
        <w:spacing w:after="120"/>
      </w:pPr>
      <w:r w:rsidRPr="0020302D">
        <w:t>Color Guard</w:t>
      </w:r>
    </w:p>
    <w:p w14:paraId="3E7B9F9C" w14:textId="70C47558" w:rsidR="00751821" w:rsidRPr="0020302D" w:rsidRDefault="006C64F9" w:rsidP="00222CB6">
      <w:pPr>
        <w:pStyle w:val="BodyTextFlush"/>
        <w:widowControl w:val="0"/>
        <w:spacing w:after="120"/>
        <w:ind w:left="1440"/>
      </w:pPr>
      <w:r w:rsidRPr="0020302D">
        <w:t xml:space="preserve">Selection of the color guard is made by Staff.  The color guard will consist of </w:t>
      </w:r>
      <w:r w:rsidR="00DF5D7C">
        <w:t>four</w:t>
      </w:r>
      <w:r w:rsidRPr="0020302D">
        <w:t xml:space="preserve"> members.  Being assigned as a member of the color guard is a duty that should not be taken lightly.  </w:t>
      </w:r>
    </w:p>
    <w:p w14:paraId="57E17F77" w14:textId="77777777" w:rsidR="00751821" w:rsidRPr="0020302D" w:rsidRDefault="006C64F9" w:rsidP="00277B23">
      <w:pPr>
        <w:pStyle w:val="BodyTextFlush"/>
        <w:widowControl w:val="0"/>
        <w:numPr>
          <w:ilvl w:val="3"/>
          <w:numId w:val="30"/>
        </w:numPr>
        <w:spacing w:after="120"/>
      </w:pPr>
      <w:r w:rsidRPr="0020302D">
        <w:t xml:space="preserve">It is the responsibility of those assigned to the color guard to raise the colors in the morning and lower the colors at the end of the training day.  </w:t>
      </w:r>
    </w:p>
    <w:p w14:paraId="539F4240" w14:textId="77777777" w:rsidR="00751821" w:rsidRPr="0020302D" w:rsidRDefault="006C64F9" w:rsidP="00277B23">
      <w:pPr>
        <w:pStyle w:val="BodyTextFlush"/>
        <w:widowControl w:val="0"/>
        <w:numPr>
          <w:ilvl w:val="3"/>
          <w:numId w:val="30"/>
        </w:numPr>
        <w:spacing w:after="120"/>
      </w:pPr>
      <w:r w:rsidRPr="0020302D">
        <w:t xml:space="preserve">It is required that the </w:t>
      </w:r>
      <w:r w:rsidR="00751821" w:rsidRPr="0020302D">
        <w:t xml:space="preserve">members of the </w:t>
      </w:r>
      <w:r w:rsidRPr="0020302D">
        <w:t xml:space="preserve">color guard carry </w:t>
      </w:r>
      <w:r w:rsidR="00751821" w:rsidRPr="0020302D">
        <w:t>themselves</w:t>
      </w:r>
      <w:r w:rsidRPr="0020302D">
        <w:t xml:space="preserve"> in a military manner.</w:t>
      </w:r>
    </w:p>
    <w:p w14:paraId="0ABFB797" w14:textId="77777777" w:rsidR="00751821" w:rsidRPr="0020302D" w:rsidRDefault="002D00BA" w:rsidP="00277B23">
      <w:pPr>
        <w:pStyle w:val="BodyTextFlush"/>
        <w:widowControl w:val="0"/>
        <w:numPr>
          <w:ilvl w:val="2"/>
          <w:numId w:val="30"/>
        </w:numPr>
        <w:spacing w:after="120"/>
      </w:pPr>
      <w:r w:rsidRPr="0020302D">
        <w:t>Guido</w:t>
      </w:r>
      <w:r>
        <w:t>n</w:t>
      </w:r>
      <w:r w:rsidR="00751821" w:rsidRPr="0020302D">
        <w:t xml:space="preserve"> Bearer (Level I</w:t>
      </w:r>
      <w:r w:rsidR="00BB5F29" w:rsidRPr="0020302D">
        <w:t xml:space="preserve"> only</w:t>
      </w:r>
      <w:r w:rsidR="00751821" w:rsidRPr="0020302D">
        <w:t>)</w:t>
      </w:r>
    </w:p>
    <w:p w14:paraId="0E593605" w14:textId="74727D26" w:rsidR="00751821" w:rsidRPr="0020302D" w:rsidRDefault="006C64F9" w:rsidP="00277B23">
      <w:pPr>
        <w:pStyle w:val="BodyTextFlush"/>
        <w:widowControl w:val="0"/>
        <w:numPr>
          <w:ilvl w:val="3"/>
          <w:numId w:val="30"/>
        </w:numPr>
        <w:spacing w:after="120"/>
      </w:pPr>
      <w:r w:rsidRPr="0020302D">
        <w:t xml:space="preserve">It is the duty of the guidon bearer to carry the platoon guidon (Academy class flag) anywhere the platoon marches while on campus. </w:t>
      </w:r>
    </w:p>
    <w:p w14:paraId="1809E3A5" w14:textId="399BAEB0" w:rsidR="00751821" w:rsidRDefault="006C64F9" w:rsidP="00277B23">
      <w:pPr>
        <w:pStyle w:val="BodyTextFlush"/>
        <w:widowControl w:val="0"/>
        <w:numPr>
          <w:ilvl w:val="3"/>
          <w:numId w:val="30"/>
        </w:numPr>
        <w:spacing w:after="120"/>
      </w:pPr>
      <w:r w:rsidRPr="0020302D">
        <w:t>The selection of the guidon bearer will be made by the Academy Class.</w:t>
      </w:r>
    </w:p>
    <w:p w14:paraId="50538AEB" w14:textId="2B3868A9" w:rsidR="00BE637C" w:rsidRDefault="00BE637C" w:rsidP="00862480">
      <w:pPr>
        <w:pStyle w:val="BodyTextFlush"/>
        <w:widowControl w:val="0"/>
        <w:spacing w:after="120"/>
        <w:ind w:left="2160"/>
      </w:pPr>
    </w:p>
    <w:p w14:paraId="2E13F71C" w14:textId="1BC4CD39" w:rsidR="00BB2374" w:rsidRDefault="00BB2374" w:rsidP="00862480">
      <w:pPr>
        <w:pStyle w:val="BodyTextFlush"/>
        <w:widowControl w:val="0"/>
        <w:spacing w:after="120"/>
        <w:ind w:left="2160"/>
      </w:pPr>
    </w:p>
    <w:p w14:paraId="6801BA1A" w14:textId="633516E4" w:rsidR="00BB2374" w:rsidRDefault="00BB2374" w:rsidP="00862480">
      <w:pPr>
        <w:pStyle w:val="BodyTextFlush"/>
        <w:widowControl w:val="0"/>
        <w:spacing w:after="120"/>
        <w:ind w:left="2160"/>
      </w:pPr>
    </w:p>
    <w:p w14:paraId="06BC06B8" w14:textId="7BABEB17" w:rsidR="00BB2374" w:rsidRDefault="00BB2374" w:rsidP="00862480">
      <w:pPr>
        <w:pStyle w:val="BodyTextFlush"/>
        <w:widowControl w:val="0"/>
        <w:spacing w:after="120"/>
        <w:ind w:left="2160"/>
      </w:pPr>
    </w:p>
    <w:p w14:paraId="0D66CDE4" w14:textId="62910ADB" w:rsidR="00BB2374" w:rsidRDefault="00BB2374" w:rsidP="00862480">
      <w:pPr>
        <w:pStyle w:val="BodyTextFlush"/>
        <w:widowControl w:val="0"/>
        <w:spacing w:after="120"/>
        <w:ind w:left="2160"/>
      </w:pPr>
    </w:p>
    <w:p w14:paraId="715A68BE" w14:textId="0E4F1D63" w:rsidR="00BB2374" w:rsidRDefault="00BB2374" w:rsidP="00862480">
      <w:pPr>
        <w:pStyle w:val="BodyTextFlush"/>
        <w:widowControl w:val="0"/>
        <w:spacing w:after="120"/>
        <w:ind w:left="2160"/>
      </w:pPr>
    </w:p>
    <w:p w14:paraId="0C272148" w14:textId="0696433F" w:rsidR="00BB2374" w:rsidRDefault="00BB2374" w:rsidP="00862480">
      <w:pPr>
        <w:pStyle w:val="BodyTextFlush"/>
        <w:widowControl w:val="0"/>
        <w:spacing w:after="120"/>
        <w:ind w:left="2160"/>
      </w:pPr>
    </w:p>
    <w:p w14:paraId="62F18F8F" w14:textId="6819F53C" w:rsidR="00BB2374" w:rsidRDefault="00BB2374" w:rsidP="00862480">
      <w:pPr>
        <w:pStyle w:val="BodyTextFlush"/>
        <w:widowControl w:val="0"/>
        <w:spacing w:after="120"/>
        <w:ind w:left="2160"/>
      </w:pPr>
    </w:p>
    <w:p w14:paraId="7985AFD2" w14:textId="77777777" w:rsidR="00D64245" w:rsidRPr="002C0936" w:rsidRDefault="00D64245" w:rsidP="00277B23">
      <w:pPr>
        <w:numPr>
          <w:ilvl w:val="0"/>
          <w:numId w:val="37"/>
        </w:numPr>
        <w:spacing w:after="120"/>
        <w:rPr>
          <w:b/>
        </w:rPr>
      </w:pPr>
      <w:r w:rsidRPr="002C0936">
        <w:rPr>
          <w:b/>
        </w:rPr>
        <w:t>SOCIAL MEDIA</w:t>
      </w:r>
    </w:p>
    <w:p w14:paraId="4D20522B" w14:textId="77777777" w:rsidR="00FB4644" w:rsidRPr="002C0936" w:rsidRDefault="00FB4644" w:rsidP="00277B23">
      <w:pPr>
        <w:numPr>
          <w:ilvl w:val="1"/>
          <w:numId w:val="37"/>
        </w:numPr>
        <w:autoSpaceDE w:val="0"/>
        <w:autoSpaceDN w:val="0"/>
        <w:adjustRightInd w:val="0"/>
        <w:spacing w:after="120"/>
        <w:rPr>
          <w:rFonts w:cs="Garamond"/>
        </w:rPr>
      </w:pPr>
      <w:r w:rsidRPr="002C0936">
        <w:rPr>
          <w:rFonts w:cs="Garamond"/>
        </w:rPr>
        <w:t>POLICY</w:t>
      </w:r>
    </w:p>
    <w:p w14:paraId="1EB1F131" w14:textId="7F42A3E4" w:rsidR="00FB4644" w:rsidRPr="00F15733" w:rsidRDefault="00FB4644" w:rsidP="00FB4644">
      <w:pPr>
        <w:autoSpaceDE w:val="0"/>
        <w:autoSpaceDN w:val="0"/>
        <w:adjustRightInd w:val="0"/>
        <w:spacing w:after="120"/>
        <w:ind w:left="720"/>
        <w:rPr>
          <w:rFonts w:cs="Garamond"/>
        </w:rPr>
      </w:pPr>
      <w:r w:rsidRPr="002C0936">
        <w:rPr>
          <w:rFonts w:cs="Garamond"/>
        </w:rPr>
        <w:t>Thi</w:t>
      </w:r>
      <w:r w:rsidR="00CF75D3">
        <w:rPr>
          <w:rFonts w:cs="Garamond"/>
        </w:rPr>
        <w:t xml:space="preserve">s policy provides guidance for </w:t>
      </w:r>
      <w:r w:rsidR="00CF75D3" w:rsidRPr="00F15733">
        <w:rPr>
          <w:rFonts w:cs="Garamond"/>
        </w:rPr>
        <w:t>C</w:t>
      </w:r>
      <w:r w:rsidRPr="00F15733">
        <w:rPr>
          <w:rFonts w:cs="Garamond"/>
        </w:rPr>
        <w:t>adet use of social media, which should be broadly understood for purposes of this policy to include blogs, wikis, microblogs, message boards, chatrooms, electronic newsletters, online forums, social networking sites, and other sites and services that permit users to share information with others in a contemporaneous manner.</w:t>
      </w:r>
    </w:p>
    <w:p w14:paraId="74E2D7EE" w14:textId="77777777" w:rsidR="00FB4644" w:rsidRPr="00F15733" w:rsidRDefault="00FB4644" w:rsidP="00277B23">
      <w:pPr>
        <w:numPr>
          <w:ilvl w:val="1"/>
          <w:numId w:val="37"/>
        </w:numPr>
        <w:autoSpaceDE w:val="0"/>
        <w:autoSpaceDN w:val="0"/>
        <w:adjustRightInd w:val="0"/>
        <w:spacing w:after="120"/>
        <w:rPr>
          <w:rFonts w:cs="Garamond"/>
        </w:rPr>
      </w:pPr>
      <w:r w:rsidRPr="00F15733">
        <w:rPr>
          <w:rFonts w:cs="Garamond"/>
        </w:rPr>
        <w:t>PROCEDURES</w:t>
      </w:r>
    </w:p>
    <w:p w14:paraId="7D0477F9" w14:textId="77777777" w:rsidR="00FB4644" w:rsidRPr="00F15733" w:rsidRDefault="00FB4644" w:rsidP="00FB4644">
      <w:pPr>
        <w:autoSpaceDE w:val="0"/>
        <w:autoSpaceDN w:val="0"/>
        <w:adjustRightInd w:val="0"/>
        <w:spacing w:after="120"/>
        <w:ind w:left="720"/>
        <w:rPr>
          <w:rFonts w:cs="Garamond"/>
        </w:rPr>
      </w:pPr>
      <w:r w:rsidRPr="00F15733">
        <w:rPr>
          <w:rFonts w:cs="Garamond"/>
        </w:rPr>
        <w:t>The following principles apply to professional use of social media on behalf of the Yuba College Modular Format Academy as well as personal use of social media when referencing the Yuba College Modular Format Academy.</w:t>
      </w:r>
    </w:p>
    <w:p w14:paraId="0BAFBC53" w14:textId="216DDA0D" w:rsidR="00FB4644" w:rsidRPr="00F15733" w:rsidRDefault="00FB4644" w:rsidP="00277B23">
      <w:pPr>
        <w:numPr>
          <w:ilvl w:val="2"/>
          <w:numId w:val="37"/>
        </w:numPr>
        <w:autoSpaceDE w:val="0"/>
        <w:autoSpaceDN w:val="0"/>
        <w:adjustRightInd w:val="0"/>
        <w:spacing w:after="120"/>
        <w:rPr>
          <w:rFonts w:cs="Garamond"/>
        </w:rPr>
      </w:pPr>
      <w:r w:rsidRPr="00F15733">
        <w:rPr>
          <w:rFonts w:cs="Garamond"/>
        </w:rPr>
        <w:t xml:space="preserve">Cadets should be aware of the effect their actions may have on their images, as well as the </w:t>
      </w:r>
      <w:r w:rsidR="00CF75D3" w:rsidRPr="00F15733">
        <w:rPr>
          <w:rFonts w:cs="Garamond"/>
        </w:rPr>
        <w:t>A</w:t>
      </w:r>
      <w:r w:rsidRPr="00F15733">
        <w:rPr>
          <w:rFonts w:cs="Garamond"/>
        </w:rPr>
        <w:t>cademy’s</w:t>
      </w:r>
      <w:r w:rsidR="00CF75D3" w:rsidRPr="00F15733">
        <w:rPr>
          <w:rFonts w:cs="Garamond"/>
        </w:rPr>
        <w:t xml:space="preserve"> image. The information that C</w:t>
      </w:r>
      <w:r w:rsidRPr="00F15733">
        <w:rPr>
          <w:rFonts w:cs="Garamond"/>
        </w:rPr>
        <w:t>adets post or publish may be public information for a long time.</w:t>
      </w:r>
    </w:p>
    <w:p w14:paraId="4CA5B7EC" w14:textId="240DC852" w:rsidR="00FB4644" w:rsidRPr="00F15733" w:rsidRDefault="00FB4644" w:rsidP="00277B23">
      <w:pPr>
        <w:numPr>
          <w:ilvl w:val="2"/>
          <w:numId w:val="37"/>
        </w:numPr>
        <w:autoSpaceDE w:val="0"/>
        <w:autoSpaceDN w:val="0"/>
        <w:adjustRightInd w:val="0"/>
        <w:spacing w:after="120"/>
        <w:rPr>
          <w:rFonts w:cs="Garamond"/>
        </w:rPr>
      </w:pPr>
      <w:r w:rsidRPr="00F15733">
        <w:rPr>
          <w:rFonts w:cs="Garamond"/>
        </w:rPr>
        <w:t xml:space="preserve">Cadets should be aware that </w:t>
      </w:r>
      <w:r w:rsidR="00CF75D3" w:rsidRPr="00F15733">
        <w:rPr>
          <w:rFonts w:cs="Garamond"/>
        </w:rPr>
        <w:t>Academy S</w:t>
      </w:r>
      <w:r w:rsidRPr="00F15733">
        <w:rPr>
          <w:rFonts w:cs="Garamond"/>
        </w:rPr>
        <w:t xml:space="preserve">taff </w:t>
      </w:r>
      <w:r w:rsidR="00FC2D0A" w:rsidRPr="00F15733">
        <w:rPr>
          <w:rFonts w:cs="Garamond"/>
        </w:rPr>
        <w:t>might</w:t>
      </w:r>
      <w:r w:rsidRPr="00F15733">
        <w:rPr>
          <w:rFonts w:cs="Garamond"/>
        </w:rPr>
        <w:t xml:space="preserve"> observe content and</w:t>
      </w:r>
      <w:r w:rsidR="00CF75D3" w:rsidRPr="00F15733">
        <w:rPr>
          <w:rFonts w:cs="Garamond"/>
        </w:rPr>
        <w:t xml:space="preserve"> information made available by C</w:t>
      </w:r>
      <w:r w:rsidRPr="00F15733">
        <w:rPr>
          <w:rFonts w:cs="Garamond"/>
        </w:rPr>
        <w:t xml:space="preserve">adets through social media. Cadets should use their best judgment in posting material that is either inappropriate or harmful to POST, Yuba College, </w:t>
      </w:r>
      <w:r w:rsidR="00CF75D3" w:rsidRPr="00F15733">
        <w:rPr>
          <w:rFonts w:cs="Garamond"/>
        </w:rPr>
        <w:t>the Modular Format Academy, or C</w:t>
      </w:r>
      <w:r w:rsidRPr="00F15733">
        <w:rPr>
          <w:rFonts w:cs="Garamond"/>
        </w:rPr>
        <w:t>adets.</w:t>
      </w:r>
    </w:p>
    <w:p w14:paraId="6BE39917" w14:textId="77777777" w:rsidR="00FB4644" w:rsidRPr="002C0936" w:rsidRDefault="00FB4644" w:rsidP="00277B23">
      <w:pPr>
        <w:numPr>
          <w:ilvl w:val="2"/>
          <w:numId w:val="37"/>
        </w:numPr>
        <w:autoSpaceDE w:val="0"/>
        <w:autoSpaceDN w:val="0"/>
        <w:adjustRightInd w:val="0"/>
        <w:spacing w:after="120"/>
        <w:rPr>
          <w:rFonts w:cs="Garamond"/>
        </w:rPr>
      </w:pPr>
      <w:r w:rsidRPr="002C0936">
        <w:rPr>
          <w:rFonts w:cs="Garamond"/>
        </w:rPr>
        <w:t>Although not an exclusive list, some specific examples of prohibited social media conduct include posting commentary, content, or images that are defamatory, pornographic, proprietary, harassing, libelous, or that can create a hostile environment.</w:t>
      </w:r>
    </w:p>
    <w:p w14:paraId="75159FD9" w14:textId="3639D27F" w:rsidR="00FB4644" w:rsidRPr="00F15733" w:rsidRDefault="00FB4644" w:rsidP="00277B23">
      <w:pPr>
        <w:numPr>
          <w:ilvl w:val="2"/>
          <w:numId w:val="37"/>
        </w:numPr>
        <w:autoSpaceDE w:val="0"/>
        <w:autoSpaceDN w:val="0"/>
        <w:adjustRightInd w:val="0"/>
        <w:spacing w:after="120"/>
        <w:rPr>
          <w:rFonts w:cs="Garamond"/>
        </w:rPr>
      </w:pPr>
      <w:r w:rsidRPr="002C0936">
        <w:rPr>
          <w:rFonts w:cs="Garamond"/>
        </w:rPr>
        <w:t xml:space="preserve">Cadets are not to </w:t>
      </w:r>
      <w:r w:rsidRPr="00F15733">
        <w:rPr>
          <w:rFonts w:cs="Garamond"/>
        </w:rPr>
        <w:t>publish</w:t>
      </w:r>
      <w:r w:rsidR="00CF75D3" w:rsidRPr="00F15733">
        <w:rPr>
          <w:rFonts w:cs="Garamond"/>
        </w:rPr>
        <w:t>,</w:t>
      </w:r>
      <w:r w:rsidRPr="00F15733">
        <w:rPr>
          <w:rFonts w:cs="Garamond"/>
        </w:rPr>
        <w:t xml:space="preserve"> post or release any information that is considered confidential or test information. If there are </w:t>
      </w:r>
      <w:r w:rsidR="00FC2D0A" w:rsidRPr="00F15733">
        <w:rPr>
          <w:rFonts w:cs="Garamond"/>
        </w:rPr>
        <w:t xml:space="preserve">questions </w:t>
      </w:r>
      <w:r w:rsidRPr="00F15733">
        <w:rPr>
          <w:rFonts w:cs="Garamond"/>
        </w:rPr>
        <w:t>about what is considered confidential or testing information</w:t>
      </w:r>
      <w:r w:rsidR="00FC2D0A" w:rsidRPr="00F15733">
        <w:rPr>
          <w:rFonts w:cs="Garamond"/>
        </w:rPr>
        <w:t>,</w:t>
      </w:r>
      <w:r w:rsidR="00CF75D3" w:rsidRPr="00F15733">
        <w:rPr>
          <w:rFonts w:cs="Garamond"/>
        </w:rPr>
        <w:t xml:space="preserve"> Cadets will check with A</w:t>
      </w:r>
      <w:r w:rsidRPr="00F15733">
        <w:rPr>
          <w:rFonts w:cs="Garamond"/>
        </w:rPr>
        <w:t xml:space="preserve">cademy </w:t>
      </w:r>
      <w:r w:rsidR="00CF75D3" w:rsidRPr="00F15733">
        <w:rPr>
          <w:rFonts w:cs="Garamond"/>
        </w:rPr>
        <w:t>S</w:t>
      </w:r>
      <w:r w:rsidRPr="00F15733">
        <w:rPr>
          <w:rFonts w:cs="Garamond"/>
        </w:rPr>
        <w:t>taff.</w:t>
      </w:r>
    </w:p>
    <w:p w14:paraId="28AFE7EF" w14:textId="7E83360B" w:rsidR="00FB4644" w:rsidRPr="00F15733" w:rsidRDefault="00CF75D3" w:rsidP="00277B23">
      <w:pPr>
        <w:numPr>
          <w:ilvl w:val="2"/>
          <w:numId w:val="37"/>
        </w:numPr>
        <w:autoSpaceDE w:val="0"/>
        <w:autoSpaceDN w:val="0"/>
        <w:adjustRightInd w:val="0"/>
        <w:spacing w:after="120"/>
        <w:rPr>
          <w:rFonts w:cs="Garamond"/>
        </w:rPr>
      </w:pPr>
      <w:r w:rsidRPr="00F15733">
        <w:rPr>
          <w:rFonts w:cs="Garamond"/>
        </w:rPr>
        <w:t>If a C</w:t>
      </w:r>
      <w:r w:rsidR="00FB4644" w:rsidRPr="00F15733">
        <w:rPr>
          <w:rFonts w:cs="Garamond"/>
        </w:rPr>
        <w:t>adet encounters a situation while using social media that is inappropriate, threatening, confid</w:t>
      </w:r>
      <w:r w:rsidRPr="00F15733">
        <w:rPr>
          <w:rFonts w:cs="Garamond"/>
        </w:rPr>
        <w:t>ential or provides any POST or A</w:t>
      </w:r>
      <w:r w:rsidR="00FB4644" w:rsidRPr="00F15733">
        <w:rPr>
          <w:rFonts w:cs="Garamond"/>
        </w:rPr>
        <w:t>cademy</w:t>
      </w:r>
      <w:r w:rsidRPr="00F15733">
        <w:rPr>
          <w:rFonts w:cs="Garamond"/>
        </w:rPr>
        <w:t xml:space="preserve"> testing material; the C</w:t>
      </w:r>
      <w:r w:rsidR="00FB4644" w:rsidRPr="00F15733">
        <w:rPr>
          <w:rFonts w:cs="Garamond"/>
        </w:rPr>
        <w:t>adet must disengage from the dialogue and notify the Academy Coordinator.</w:t>
      </w:r>
    </w:p>
    <w:p w14:paraId="6DA027AA" w14:textId="011CE76C" w:rsidR="00BB2374" w:rsidRPr="00860450" w:rsidRDefault="00FB4644" w:rsidP="0033689C">
      <w:pPr>
        <w:numPr>
          <w:ilvl w:val="2"/>
          <w:numId w:val="37"/>
        </w:numPr>
        <w:autoSpaceDE w:val="0"/>
        <w:autoSpaceDN w:val="0"/>
        <w:adjustRightInd w:val="0"/>
        <w:spacing w:after="120"/>
        <w:rPr>
          <w:rFonts w:cs="Garamond"/>
        </w:rPr>
      </w:pPr>
      <w:r w:rsidRPr="00F15733">
        <w:rPr>
          <w:rFonts w:cs="Garamond"/>
        </w:rPr>
        <w:t>Cadets who want</w:t>
      </w:r>
      <w:r w:rsidR="00CF75D3" w:rsidRPr="00F15733">
        <w:rPr>
          <w:rFonts w:cs="Garamond"/>
        </w:rPr>
        <w:t xml:space="preserve"> to</w:t>
      </w:r>
      <w:r w:rsidRPr="00F15733">
        <w:rPr>
          <w:rFonts w:cs="Garamond"/>
        </w:rPr>
        <w:t xml:space="preserve"> utilize or create any social med</w:t>
      </w:r>
      <w:r w:rsidR="00FC2D0A" w:rsidRPr="00F15733">
        <w:rPr>
          <w:rFonts w:cs="Garamond"/>
        </w:rPr>
        <w:t>ia to form study groups must obtain</w:t>
      </w:r>
      <w:r w:rsidR="00CF75D3" w:rsidRPr="00F15733">
        <w:rPr>
          <w:rFonts w:cs="Garamond"/>
        </w:rPr>
        <w:t xml:space="preserve"> written permission from the Academy C</w:t>
      </w:r>
      <w:r w:rsidRPr="00F15733">
        <w:rPr>
          <w:rFonts w:cs="Garamond"/>
        </w:rPr>
        <w:t>oordinator</w:t>
      </w:r>
      <w:r w:rsidR="00CF75D3" w:rsidRPr="00F15733">
        <w:rPr>
          <w:rFonts w:cs="Garamond"/>
        </w:rPr>
        <w:t>. The C</w:t>
      </w:r>
      <w:r w:rsidRPr="00F15733">
        <w:rPr>
          <w:rFonts w:cs="Garamond"/>
        </w:rPr>
        <w:t xml:space="preserve">adets must give all passwords </w:t>
      </w:r>
      <w:r w:rsidR="00CF75D3" w:rsidRPr="00F15733">
        <w:rPr>
          <w:rFonts w:cs="Garamond"/>
        </w:rPr>
        <w:t>and make the site available to A</w:t>
      </w:r>
      <w:r w:rsidRPr="00F15733">
        <w:rPr>
          <w:rFonts w:cs="Garamond"/>
        </w:rPr>
        <w:t xml:space="preserve">cademy </w:t>
      </w:r>
      <w:r w:rsidR="00CF75D3" w:rsidRPr="00F15733">
        <w:rPr>
          <w:rFonts w:cs="Garamond"/>
        </w:rPr>
        <w:t>S</w:t>
      </w:r>
      <w:r w:rsidRPr="00F15733">
        <w:rPr>
          <w:rFonts w:cs="Garamond"/>
        </w:rPr>
        <w:t xml:space="preserve">taff. </w:t>
      </w:r>
    </w:p>
    <w:p w14:paraId="3E421CA6" w14:textId="77777777" w:rsidR="000927F3" w:rsidRPr="002C0936" w:rsidRDefault="000927F3" w:rsidP="00277B23">
      <w:pPr>
        <w:pStyle w:val="BodyTextFlush"/>
        <w:widowControl w:val="0"/>
        <w:numPr>
          <w:ilvl w:val="0"/>
          <w:numId w:val="37"/>
        </w:numPr>
        <w:spacing w:after="120"/>
        <w:rPr>
          <w:b/>
        </w:rPr>
      </w:pPr>
      <w:r w:rsidRPr="002C0936">
        <w:rPr>
          <w:b/>
        </w:rPr>
        <w:t>MISCELLANEOUS</w:t>
      </w:r>
    </w:p>
    <w:p w14:paraId="56818722" w14:textId="77777777" w:rsidR="000927F3" w:rsidRPr="0020302D" w:rsidRDefault="000927F3" w:rsidP="00277B23">
      <w:pPr>
        <w:pStyle w:val="BodyTextFlush"/>
        <w:widowControl w:val="0"/>
        <w:numPr>
          <w:ilvl w:val="1"/>
          <w:numId w:val="37"/>
        </w:numPr>
        <w:spacing w:after="120"/>
      </w:pPr>
      <w:r w:rsidRPr="0020302D">
        <w:t xml:space="preserve">ARRIVING LATE OR LEAVING EARLY </w:t>
      </w:r>
    </w:p>
    <w:p w14:paraId="449A979B" w14:textId="77777777" w:rsidR="000927F3" w:rsidRPr="0020302D" w:rsidRDefault="000927F3" w:rsidP="003807E7">
      <w:pPr>
        <w:pStyle w:val="BodyTextFlush"/>
        <w:widowControl w:val="0"/>
        <w:spacing w:after="120"/>
        <w:ind w:left="2160"/>
      </w:pPr>
      <w:r w:rsidRPr="0020302D">
        <w:t xml:space="preserve">When arriving late or leaving early, the Cadet will report to Academy Staff before going </w:t>
      </w:r>
      <w:r w:rsidRPr="0020302D">
        <w:lastRenderedPageBreak/>
        <w:t>to the classroom or leaving Academy grounds.</w:t>
      </w:r>
    </w:p>
    <w:p w14:paraId="4EC66661" w14:textId="77777777" w:rsidR="000927F3" w:rsidRPr="0020302D" w:rsidRDefault="000927F3" w:rsidP="00277B23">
      <w:pPr>
        <w:pStyle w:val="BodyTextFlush"/>
        <w:widowControl w:val="0"/>
        <w:numPr>
          <w:ilvl w:val="1"/>
          <w:numId w:val="37"/>
        </w:numPr>
        <w:spacing w:after="120"/>
      </w:pPr>
      <w:r w:rsidRPr="0020302D">
        <w:t>EQUIPMENT</w:t>
      </w:r>
    </w:p>
    <w:p w14:paraId="3871376D" w14:textId="1DBC21C8" w:rsidR="006C5A12" w:rsidRPr="00F15733" w:rsidRDefault="00CF75D3" w:rsidP="00277B23">
      <w:pPr>
        <w:pStyle w:val="BodyTextFlush"/>
        <w:widowControl w:val="0"/>
        <w:numPr>
          <w:ilvl w:val="2"/>
          <w:numId w:val="37"/>
        </w:numPr>
        <w:spacing w:after="120"/>
      </w:pPr>
      <w:r w:rsidRPr="00F15733">
        <w:t>The C</w:t>
      </w:r>
      <w:r w:rsidR="00DE73A5" w:rsidRPr="00F15733">
        <w:t xml:space="preserve">adets must purchase and bring </w:t>
      </w:r>
      <w:r w:rsidRPr="00F15733">
        <w:t>with them to class an abridged Penal C</w:t>
      </w:r>
      <w:r w:rsidR="00DE73A5" w:rsidRPr="00F15733">
        <w:t>ode (most current available), a dictionary, and CA Vehicle Code Book.</w:t>
      </w:r>
    </w:p>
    <w:p w14:paraId="4707B5EE" w14:textId="4AA23CC7" w:rsidR="000927F3" w:rsidRPr="00F15733" w:rsidRDefault="00CF75D3" w:rsidP="00277B23">
      <w:pPr>
        <w:pStyle w:val="BodyTextFlush"/>
        <w:widowControl w:val="0"/>
        <w:numPr>
          <w:ilvl w:val="2"/>
          <w:numId w:val="37"/>
        </w:numPr>
        <w:spacing w:after="120"/>
      </w:pPr>
      <w:r w:rsidRPr="00F15733">
        <w:t>The C</w:t>
      </w:r>
      <w:r w:rsidR="000927F3" w:rsidRPr="00F15733">
        <w:t>adets will sign for all college equipment issued to him or her.</w:t>
      </w:r>
    </w:p>
    <w:p w14:paraId="21D9F694" w14:textId="77777777" w:rsidR="0033689C" w:rsidRDefault="00CF75D3" w:rsidP="00277B23">
      <w:pPr>
        <w:pStyle w:val="BodyTextFlush"/>
        <w:widowControl w:val="0"/>
        <w:numPr>
          <w:ilvl w:val="3"/>
          <w:numId w:val="37"/>
        </w:numPr>
        <w:spacing w:after="120"/>
      </w:pPr>
      <w:r w:rsidRPr="00F15733">
        <w:t>Any C</w:t>
      </w:r>
      <w:r w:rsidR="000927F3" w:rsidRPr="00F15733">
        <w:t>adet whose college issued equipment i</w:t>
      </w:r>
      <w:r w:rsidR="00FC2D0A" w:rsidRPr="00F15733">
        <w:t xml:space="preserve">s lost, stolen or damaged will </w:t>
      </w:r>
      <w:r w:rsidR="000927F3" w:rsidRPr="00F15733">
        <w:t>report the lost, damage or sto</w:t>
      </w:r>
      <w:r w:rsidR="00FC2D0A" w:rsidRPr="00F15733">
        <w:t>len property to the Coordinator, as soon as possible.</w:t>
      </w:r>
    </w:p>
    <w:p w14:paraId="2A3DA6B9" w14:textId="22EAB978" w:rsidR="000927F3" w:rsidRPr="00F15733" w:rsidRDefault="00CF75D3" w:rsidP="00277B23">
      <w:pPr>
        <w:pStyle w:val="BodyTextFlush"/>
        <w:widowControl w:val="0"/>
        <w:numPr>
          <w:ilvl w:val="3"/>
          <w:numId w:val="37"/>
        </w:numPr>
        <w:spacing w:after="120"/>
      </w:pPr>
      <w:r w:rsidRPr="00F15733">
        <w:t>The C</w:t>
      </w:r>
      <w:r w:rsidR="000927F3" w:rsidRPr="00F15733">
        <w:t>adet will write a memo detailing what happened to the equipme</w:t>
      </w:r>
      <w:r w:rsidRPr="00F15733">
        <w:t>nt and forward the memo to the C</w:t>
      </w:r>
      <w:r w:rsidR="000927F3" w:rsidRPr="00F15733">
        <w:t>oordinator through the chain of command.</w:t>
      </w:r>
    </w:p>
    <w:p w14:paraId="4B940C7B" w14:textId="77777777" w:rsidR="000927F3" w:rsidRPr="00F15733" w:rsidRDefault="000927F3" w:rsidP="00277B23">
      <w:pPr>
        <w:pStyle w:val="BodyTextFlush"/>
        <w:widowControl w:val="0"/>
        <w:numPr>
          <w:ilvl w:val="1"/>
          <w:numId w:val="37"/>
        </w:numPr>
        <w:spacing w:after="120"/>
      </w:pPr>
      <w:r w:rsidRPr="00F15733">
        <w:t>LOCKERS</w:t>
      </w:r>
    </w:p>
    <w:p w14:paraId="4EF16BA4" w14:textId="77777777" w:rsidR="003807E7" w:rsidRDefault="00CF75D3" w:rsidP="00277B23">
      <w:pPr>
        <w:pStyle w:val="BodyTextFlush"/>
        <w:widowControl w:val="0"/>
        <w:numPr>
          <w:ilvl w:val="2"/>
          <w:numId w:val="37"/>
        </w:numPr>
        <w:spacing w:after="120"/>
      </w:pPr>
      <w:r w:rsidRPr="00F15733">
        <w:t>Each C</w:t>
      </w:r>
      <w:r w:rsidR="000927F3" w:rsidRPr="00F15733">
        <w:t>adet will be issued a locker in the classroom and in the locker room.</w:t>
      </w:r>
    </w:p>
    <w:p w14:paraId="7DBDF970" w14:textId="48C8805E" w:rsidR="0033689C" w:rsidRDefault="000927F3" w:rsidP="00277B23">
      <w:pPr>
        <w:pStyle w:val="BodyTextFlush"/>
        <w:widowControl w:val="0"/>
        <w:numPr>
          <w:ilvl w:val="2"/>
          <w:numId w:val="37"/>
        </w:numPr>
        <w:spacing w:after="120"/>
      </w:pPr>
      <w:r w:rsidRPr="00F15733">
        <w:t>I</w:t>
      </w:r>
      <w:r w:rsidR="0072532C" w:rsidRPr="00F15733">
        <w:t>t is the responsibility of the C</w:t>
      </w:r>
      <w:r w:rsidRPr="00F15733">
        <w:t>adet to keep each locker locked and the contents safe.</w:t>
      </w:r>
    </w:p>
    <w:p w14:paraId="0A806E9F" w14:textId="4DE24D58" w:rsidR="000927F3" w:rsidRPr="00F15733" w:rsidRDefault="000927F3" w:rsidP="00277B23">
      <w:pPr>
        <w:pStyle w:val="BodyTextFlush"/>
        <w:widowControl w:val="0"/>
        <w:numPr>
          <w:ilvl w:val="3"/>
          <w:numId w:val="37"/>
        </w:numPr>
        <w:spacing w:after="120"/>
      </w:pPr>
      <w:r w:rsidRPr="00F15733">
        <w:t>No dirty PT uniforms will be left in the locker room for an extended period of time.</w:t>
      </w:r>
    </w:p>
    <w:p w14:paraId="3435F31A" w14:textId="77777777" w:rsidR="000927F3" w:rsidRPr="00F15733" w:rsidRDefault="000927F3" w:rsidP="00277B23">
      <w:pPr>
        <w:pStyle w:val="BodyTextFlush"/>
        <w:widowControl w:val="0"/>
        <w:numPr>
          <w:ilvl w:val="3"/>
          <w:numId w:val="37"/>
        </w:numPr>
        <w:spacing w:after="120"/>
      </w:pPr>
      <w:r w:rsidRPr="00F15733">
        <w:t>No firearms or ammunition will be stored in either locker.</w:t>
      </w:r>
    </w:p>
    <w:p w14:paraId="0141A9F3" w14:textId="62AC0F29" w:rsidR="000927F3" w:rsidRPr="0020302D" w:rsidRDefault="000927F3" w:rsidP="00277B23">
      <w:pPr>
        <w:pStyle w:val="BodyTextFlush"/>
        <w:widowControl w:val="0"/>
        <w:numPr>
          <w:ilvl w:val="3"/>
          <w:numId w:val="37"/>
        </w:numPr>
        <w:spacing w:after="120"/>
      </w:pPr>
      <w:r w:rsidRPr="00F15733">
        <w:t>Any items left i</w:t>
      </w:r>
      <w:r w:rsidR="0072532C" w:rsidRPr="00F15733">
        <w:t>n the locker at the end of the A</w:t>
      </w:r>
      <w:r w:rsidRPr="00F15733">
        <w:t>cademy</w:t>
      </w:r>
      <w:r w:rsidRPr="0020302D">
        <w:t xml:space="preserve"> will be disposed of.</w:t>
      </w:r>
    </w:p>
    <w:p w14:paraId="5B68DA87" w14:textId="77777777" w:rsidR="000927F3" w:rsidRPr="0020302D" w:rsidRDefault="000927F3" w:rsidP="00277B23">
      <w:pPr>
        <w:pStyle w:val="BodyTextFlush"/>
        <w:widowControl w:val="0"/>
        <w:numPr>
          <w:ilvl w:val="1"/>
          <w:numId w:val="37"/>
        </w:numPr>
        <w:spacing w:after="120"/>
      </w:pPr>
      <w:r w:rsidRPr="0020302D">
        <w:t>MESSAGE BOARD</w:t>
      </w:r>
    </w:p>
    <w:p w14:paraId="51189649" w14:textId="77777777" w:rsidR="000927F3" w:rsidRPr="0020302D" w:rsidRDefault="000927F3" w:rsidP="00277B23">
      <w:pPr>
        <w:pStyle w:val="BodyTextFlush"/>
        <w:widowControl w:val="0"/>
        <w:numPr>
          <w:ilvl w:val="2"/>
          <w:numId w:val="37"/>
        </w:numPr>
        <w:spacing w:after="120"/>
        <w:rPr>
          <w:b/>
        </w:rPr>
      </w:pPr>
      <w:r w:rsidRPr="0020302D">
        <w:rPr>
          <w:b/>
        </w:rPr>
        <w:t>Cadets will check the message board daily.</w:t>
      </w:r>
    </w:p>
    <w:p w14:paraId="27C2D025" w14:textId="77777777" w:rsidR="000927F3" w:rsidRPr="00F15733" w:rsidRDefault="000927F3" w:rsidP="00277B23">
      <w:pPr>
        <w:pStyle w:val="BodyTextFlush"/>
        <w:widowControl w:val="0"/>
        <w:numPr>
          <w:ilvl w:val="2"/>
          <w:numId w:val="37"/>
        </w:numPr>
        <w:spacing w:after="120"/>
      </w:pPr>
      <w:r w:rsidRPr="0020302D">
        <w:t xml:space="preserve">Cadets shall read and comply with all schedules, instructions, orders and official notices posted on the boards located to the rear of the Academy classroom.  Cadets will check the board during their </w:t>
      </w:r>
      <w:r w:rsidRPr="00F15733">
        <w:t>breaks.</w:t>
      </w:r>
    </w:p>
    <w:p w14:paraId="5BD6CA9A" w14:textId="171DA9B8" w:rsidR="000927F3" w:rsidRPr="00F15733" w:rsidRDefault="0072532C" w:rsidP="00277B23">
      <w:pPr>
        <w:pStyle w:val="BodyTextFlush"/>
        <w:widowControl w:val="0"/>
        <w:numPr>
          <w:ilvl w:val="2"/>
          <w:numId w:val="37"/>
        </w:numPr>
        <w:spacing w:after="120"/>
      </w:pPr>
      <w:r w:rsidRPr="00F15733">
        <w:t>The message board is for S</w:t>
      </w:r>
      <w:r w:rsidR="000927F3" w:rsidRPr="00F15733">
        <w:t>taff use only.</w:t>
      </w:r>
    </w:p>
    <w:p w14:paraId="49DC2E06" w14:textId="77777777" w:rsidR="000927F3" w:rsidRPr="00F15733" w:rsidRDefault="000927F3" w:rsidP="00277B23">
      <w:pPr>
        <w:pStyle w:val="BodyTextFlush"/>
        <w:widowControl w:val="0"/>
        <w:numPr>
          <w:ilvl w:val="2"/>
          <w:numId w:val="37"/>
        </w:numPr>
        <w:spacing w:after="120"/>
      </w:pPr>
      <w:r w:rsidRPr="00F15733">
        <w:t>Cadets shall not alter, remove, or deface a posted notice.</w:t>
      </w:r>
    </w:p>
    <w:p w14:paraId="642C09CC" w14:textId="77777777" w:rsidR="000927F3" w:rsidRPr="00F15733" w:rsidRDefault="000927F3" w:rsidP="00277B23">
      <w:pPr>
        <w:pStyle w:val="BodyTextFlush"/>
        <w:widowControl w:val="0"/>
        <w:numPr>
          <w:ilvl w:val="1"/>
          <w:numId w:val="37"/>
        </w:numPr>
        <w:spacing w:after="120"/>
      </w:pPr>
      <w:r w:rsidRPr="00F15733">
        <w:t>TELEPHONES, PAGERS AND CELL PHONES</w:t>
      </w:r>
    </w:p>
    <w:p w14:paraId="4AB78023" w14:textId="0F16C6A2" w:rsidR="000927F3" w:rsidRPr="0020302D" w:rsidRDefault="000927F3" w:rsidP="00277B23">
      <w:pPr>
        <w:pStyle w:val="BodyTextFlush"/>
        <w:widowControl w:val="0"/>
        <w:numPr>
          <w:ilvl w:val="2"/>
          <w:numId w:val="37"/>
        </w:numPr>
        <w:spacing w:after="120"/>
      </w:pPr>
      <w:r w:rsidRPr="00F15733">
        <w:rPr>
          <w:u w:val="single"/>
        </w:rPr>
        <w:t xml:space="preserve">Cell phones, pagers and smart watches are not allowed on the Academy grounds, in the </w:t>
      </w:r>
      <w:r w:rsidR="0072532C" w:rsidRPr="00F15733">
        <w:rPr>
          <w:u w:val="single"/>
        </w:rPr>
        <w:t>classroom, gym, or on the range.</w:t>
      </w:r>
      <w:r w:rsidRPr="00F15733">
        <w:rPr>
          <w:u w:val="single"/>
        </w:rPr>
        <w:t xml:space="preserve"> </w:t>
      </w:r>
      <w:r w:rsidR="0072532C" w:rsidRPr="00F15733">
        <w:rPr>
          <w:u w:val="single"/>
        </w:rPr>
        <w:t>T</w:t>
      </w:r>
      <w:r w:rsidRPr="00F15733">
        <w:rPr>
          <w:u w:val="single"/>
        </w:rPr>
        <w:t>he</w:t>
      </w:r>
      <w:r w:rsidR="0072532C" w:rsidRPr="00F15733">
        <w:rPr>
          <w:u w:val="single"/>
        </w:rPr>
        <w:t>y</w:t>
      </w:r>
      <w:r w:rsidRPr="00F15733">
        <w:rPr>
          <w:u w:val="single"/>
        </w:rPr>
        <w:t xml:space="preserve"> must</w:t>
      </w:r>
      <w:r w:rsidRPr="0020302D">
        <w:rPr>
          <w:u w:val="single"/>
        </w:rPr>
        <w:t xml:space="preserve"> be kept in your car.</w:t>
      </w:r>
    </w:p>
    <w:p w14:paraId="0402F222" w14:textId="68383106" w:rsidR="000927F3" w:rsidRPr="0020302D" w:rsidRDefault="000927F3" w:rsidP="003807E7">
      <w:pPr>
        <w:pStyle w:val="BodyTextFlush"/>
        <w:widowControl w:val="0"/>
        <w:spacing w:after="120"/>
        <w:ind w:left="2160"/>
      </w:pPr>
      <w:r w:rsidRPr="0020302D">
        <w:t xml:space="preserve">Exceptions will be decided on a </w:t>
      </w:r>
      <w:r w:rsidR="00FC2D0A" w:rsidRPr="0020302D">
        <w:t>case-by-case</w:t>
      </w:r>
      <w:r w:rsidRPr="0020302D">
        <w:t xml:space="preserve"> basis by Staff only.  Cadets requesting an exception shall justify their reason(s) in writing.</w:t>
      </w:r>
    </w:p>
    <w:p w14:paraId="219D6558" w14:textId="77777777" w:rsidR="000927F3" w:rsidRPr="0020302D" w:rsidRDefault="000927F3" w:rsidP="00277B23">
      <w:pPr>
        <w:pStyle w:val="BodyTextFlush"/>
        <w:widowControl w:val="0"/>
        <w:numPr>
          <w:ilvl w:val="2"/>
          <w:numId w:val="37"/>
        </w:numPr>
        <w:spacing w:after="120"/>
      </w:pPr>
      <w:r w:rsidRPr="0020302D">
        <w:t xml:space="preserve">Cadets will not use the college phones except on official business and then only when </w:t>
      </w:r>
      <w:r w:rsidRPr="0020302D">
        <w:rPr>
          <w:u w:val="single"/>
        </w:rPr>
        <w:t>specifically</w:t>
      </w:r>
      <w:r w:rsidRPr="0020302D">
        <w:t xml:space="preserve"> authorized by a Staff member.</w:t>
      </w:r>
    </w:p>
    <w:p w14:paraId="5B40DC13" w14:textId="7CD9D6D1" w:rsidR="00053E1E" w:rsidRPr="0020302D" w:rsidRDefault="000927F3" w:rsidP="00277B23">
      <w:pPr>
        <w:pStyle w:val="BodyTextFlush"/>
        <w:widowControl w:val="0"/>
        <w:numPr>
          <w:ilvl w:val="2"/>
          <w:numId w:val="37"/>
        </w:numPr>
        <w:spacing w:after="120"/>
      </w:pPr>
      <w:r w:rsidRPr="0020302D">
        <w:rPr>
          <w:u w:val="single"/>
        </w:rPr>
        <w:t>Incoming personal calls shall be restricted to emergency calls only</w:t>
      </w:r>
      <w:r w:rsidRPr="0020302D">
        <w:t>.  Emergency calls accepted by Staff will be limited to those from immediate family members only.</w:t>
      </w:r>
    </w:p>
    <w:p w14:paraId="1D31031C" w14:textId="77777777" w:rsidR="000927F3" w:rsidRPr="0020302D" w:rsidRDefault="000927F3" w:rsidP="00277B23">
      <w:pPr>
        <w:pStyle w:val="BodyTextFlush"/>
        <w:widowControl w:val="0"/>
        <w:numPr>
          <w:ilvl w:val="2"/>
          <w:numId w:val="37"/>
        </w:numPr>
        <w:spacing w:after="120"/>
      </w:pPr>
      <w:r w:rsidRPr="0020302D">
        <w:t>Cadets shall not enter any administrative office to answer a telephone unless directed to do so by Staff.</w:t>
      </w:r>
    </w:p>
    <w:p w14:paraId="0521CEF3" w14:textId="3FA3622D" w:rsidR="00503981" w:rsidRPr="0020302D" w:rsidRDefault="000927F3" w:rsidP="00277B23">
      <w:pPr>
        <w:pStyle w:val="BodyTextFlush"/>
        <w:widowControl w:val="0"/>
        <w:numPr>
          <w:ilvl w:val="2"/>
          <w:numId w:val="37"/>
        </w:numPr>
        <w:spacing w:after="120"/>
      </w:pPr>
      <w:r w:rsidRPr="0020302D">
        <w:t>Cadets shall not call Staff or clerical personnel to obtain test scores.</w:t>
      </w:r>
    </w:p>
    <w:p w14:paraId="590D8950" w14:textId="77777777" w:rsidR="000927F3" w:rsidRPr="0020302D" w:rsidRDefault="000927F3" w:rsidP="00277B23">
      <w:pPr>
        <w:pStyle w:val="BodyTextFlush"/>
        <w:widowControl w:val="0"/>
        <w:numPr>
          <w:ilvl w:val="1"/>
          <w:numId w:val="37"/>
        </w:numPr>
        <w:spacing w:after="120"/>
      </w:pPr>
      <w:r w:rsidRPr="0020302D">
        <w:t>TRANSPORTATION</w:t>
      </w:r>
    </w:p>
    <w:p w14:paraId="1B16E66D" w14:textId="53EFA469" w:rsidR="000927F3" w:rsidRPr="0020302D" w:rsidRDefault="000927F3" w:rsidP="00277B23">
      <w:pPr>
        <w:pStyle w:val="BodyTextFlush"/>
        <w:widowControl w:val="0"/>
        <w:numPr>
          <w:ilvl w:val="2"/>
          <w:numId w:val="37"/>
        </w:numPr>
        <w:spacing w:after="120"/>
      </w:pPr>
      <w:r w:rsidRPr="0020302D">
        <w:t xml:space="preserve">Any personal vehicle must comply with </w:t>
      </w:r>
      <w:r w:rsidR="00C14F7F" w:rsidRPr="0020302D">
        <w:rPr>
          <w:u w:val="single"/>
        </w:rPr>
        <w:t>all</w:t>
      </w:r>
      <w:r w:rsidRPr="0020302D">
        <w:t xml:space="preserve"> provisions of the California Vehicle Code.</w:t>
      </w:r>
    </w:p>
    <w:p w14:paraId="1D1C2891" w14:textId="77777777" w:rsidR="000927F3" w:rsidRPr="0020302D" w:rsidRDefault="000927F3" w:rsidP="00277B23">
      <w:pPr>
        <w:pStyle w:val="BodyTextFlush"/>
        <w:widowControl w:val="0"/>
        <w:numPr>
          <w:ilvl w:val="2"/>
          <w:numId w:val="37"/>
        </w:numPr>
        <w:spacing w:after="120"/>
      </w:pPr>
      <w:r w:rsidRPr="0020302D">
        <w:lastRenderedPageBreak/>
        <w:t>Personal vehicles shall be driven in a lawful manner at all times both on and off campus.</w:t>
      </w:r>
    </w:p>
    <w:p w14:paraId="6BA04DDB" w14:textId="77777777" w:rsidR="000927F3" w:rsidRPr="0020302D" w:rsidRDefault="000927F3" w:rsidP="00277B23">
      <w:pPr>
        <w:pStyle w:val="BodyTextFlush"/>
        <w:widowControl w:val="0"/>
        <w:numPr>
          <w:ilvl w:val="2"/>
          <w:numId w:val="37"/>
        </w:numPr>
        <w:spacing w:after="120"/>
      </w:pPr>
      <w:r w:rsidRPr="0020302D">
        <w:t>Cadets driving personal vehicles to the Academy shall park them only in authorized areas.  Academy property will not be left unattended inside personal vehicles.</w:t>
      </w:r>
    </w:p>
    <w:p w14:paraId="29DF7B74" w14:textId="77777777" w:rsidR="000927F3" w:rsidRPr="0020302D" w:rsidRDefault="000927F3" w:rsidP="00277B23">
      <w:pPr>
        <w:pStyle w:val="BodyTextFlush"/>
        <w:widowControl w:val="0"/>
        <w:numPr>
          <w:ilvl w:val="2"/>
          <w:numId w:val="37"/>
        </w:numPr>
        <w:spacing w:after="120"/>
      </w:pPr>
      <w:r w:rsidRPr="0020302D">
        <w:t>Cadets must have a valid driver’s license or must operate within the parameters of a DMV “suspended license” to drive on the college campus.</w:t>
      </w:r>
    </w:p>
    <w:p w14:paraId="062486E6" w14:textId="77777777" w:rsidR="000927F3" w:rsidRPr="0020302D" w:rsidRDefault="000927F3" w:rsidP="00277B23">
      <w:pPr>
        <w:pStyle w:val="BodyTextFlush"/>
        <w:widowControl w:val="0"/>
        <w:numPr>
          <w:ilvl w:val="1"/>
          <w:numId w:val="37"/>
        </w:numPr>
        <w:spacing w:after="120"/>
      </w:pPr>
      <w:r w:rsidRPr="0020302D">
        <w:t>MILITARY OBLIGATIONS</w:t>
      </w:r>
    </w:p>
    <w:p w14:paraId="4A9E6D0A" w14:textId="77777777" w:rsidR="003807E7" w:rsidRDefault="000927F3" w:rsidP="00277B23">
      <w:pPr>
        <w:pStyle w:val="BodyTextFlush"/>
        <w:widowControl w:val="0"/>
        <w:numPr>
          <w:ilvl w:val="2"/>
          <w:numId w:val="37"/>
        </w:numPr>
        <w:spacing w:after="120"/>
      </w:pPr>
      <w:r w:rsidRPr="0020302D">
        <w:t xml:space="preserve">Cadets with military </w:t>
      </w:r>
      <w:r w:rsidR="00FC2D0A" w:rsidRPr="0020302D">
        <w:t>obligations, which</w:t>
      </w:r>
      <w:r w:rsidRPr="0020302D">
        <w:t xml:space="preserve"> could in any way conflict with training </w:t>
      </w:r>
      <w:r w:rsidR="00FC2D0A" w:rsidRPr="00F15733">
        <w:t>requirement</w:t>
      </w:r>
      <w:r w:rsidR="0072532C" w:rsidRPr="00F15733">
        <w:t>s</w:t>
      </w:r>
      <w:r w:rsidR="00FC2D0A" w:rsidRPr="00F15733">
        <w:t>,</w:t>
      </w:r>
      <w:r w:rsidRPr="00F15733">
        <w:t xml:space="preserve"> shall submit details by memorandum to the RTO/Coordinator during the first training day.  </w:t>
      </w:r>
    </w:p>
    <w:p w14:paraId="5A840B7C" w14:textId="7ED4F3EB" w:rsidR="000927F3" w:rsidRPr="00F15733" w:rsidRDefault="000927F3" w:rsidP="00277B23">
      <w:pPr>
        <w:pStyle w:val="BodyTextFlush"/>
        <w:widowControl w:val="0"/>
        <w:numPr>
          <w:ilvl w:val="2"/>
          <w:numId w:val="37"/>
        </w:numPr>
        <w:spacing w:after="120"/>
      </w:pPr>
      <w:r w:rsidRPr="00F15733">
        <w:t>Details should include:</w:t>
      </w:r>
    </w:p>
    <w:p w14:paraId="585F87B7" w14:textId="77777777" w:rsidR="000927F3" w:rsidRPr="00F15733" w:rsidRDefault="000927F3" w:rsidP="00277B23">
      <w:pPr>
        <w:pStyle w:val="BodyTextFlush"/>
        <w:widowControl w:val="0"/>
        <w:numPr>
          <w:ilvl w:val="3"/>
          <w:numId w:val="37"/>
        </w:numPr>
        <w:spacing w:after="120"/>
      </w:pPr>
      <w:r w:rsidRPr="00F15733">
        <w:t>The Cadet’s full name, military rank and serial number.</w:t>
      </w:r>
    </w:p>
    <w:p w14:paraId="230428B0" w14:textId="77777777" w:rsidR="000927F3" w:rsidRPr="00F15733" w:rsidRDefault="000927F3" w:rsidP="00277B23">
      <w:pPr>
        <w:pStyle w:val="BodyTextFlush"/>
        <w:widowControl w:val="0"/>
        <w:numPr>
          <w:ilvl w:val="3"/>
          <w:numId w:val="37"/>
        </w:numPr>
        <w:spacing w:after="120"/>
      </w:pPr>
      <w:r w:rsidRPr="00F15733">
        <w:t>Dates and locations of the training maneuvers that are in conflict.  (Copies of the orders shall be made available upon request.)</w:t>
      </w:r>
    </w:p>
    <w:p w14:paraId="0885BA90" w14:textId="77777777" w:rsidR="000927F3" w:rsidRPr="00F15733" w:rsidRDefault="000927F3" w:rsidP="00277B23">
      <w:pPr>
        <w:pStyle w:val="BodyTextFlush"/>
        <w:widowControl w:val="0"/>
        <w:numPr>
          <w:ilvl w:val="3"/>
          <w:numId w:val="37"/>
        </w:numPr>
        <w:spacing w:after="120"/>
      </w:pPr>
      <w:r w:rsidRPr="00F15733">
        <w:t>Annual two-week active duty periods or any other active duty time must be scheduled so as not to interfere with Academy training due to state-mandated classes.</w:t>
      </w:r>
    </w:p>
    <w:p w14:paraId="4FEB8ACF" w14:textId="260D8CD2" w:rsidR="000927F3" w:rsidRPr="00F15733" w:rsidRDefault="000927F3" w:rsidP="00277B23">
      <w:pPr>
        <w:pStyle w:val="BodyTextFlush"/>
        <w:widowControl w:val="0"/>
        <w:numPr>
          <w:ilvl w:val="3"/>
          <w:numId w:val="37"/>
        </w:numPr>
        <w:spacing w:after="120"/>
      </w:pPr>
      <w:r w:rsidRPr="00F15733">
        <w:t xml:space="preserve">Classes missed due to military leave will be handled on a </w:t>
      </w:r>
      <w:r w:rsidR="00FC2D0A" w:rsidRPr="00F15733">
        <w:t>case-by-case</w:t>
      </w:r>
      <w:r w:rsidRPr="00F15733">
        <w:t xml:space="preserve"> basis by the Academy Director.</w:t>
      </w:r>
    </w:p>
    <w:p w14:paraId="2DDB2200" w14:textId="77777777" w:rsidR="000927F3" w:rsidRPr="00F15733" w:rsidRDefault="000927F3" w:rsidP="00277B23">
      <w:pPr>
        <w:pStyle w:val="BodyTextFlush"/>
        <w:widowControl w:val="0"/>
        <w:numPr>
          <w:ilvl w:val="1"/>
          <w:numId w:val="37"/>
        </w:numPr>
        <w:spacing w:after="120"/>
      </w:pPr>
      <w:r w:rsidRPr="00F15733">
        <w:t>CLASS MOTTO</w:t>
      </w:r>
    </w:p>
    <w:p w14:paraId="06E85E76" w14:textId="4AEE6492" w:rsidR="000927F3" w:rsidRPr="00F15733" w:rsidRDefault="0072532C" w:rsidP="00277B23">
      <w:pPr>
        <w:pStyle w:val="BodyTextFlush"/>
        <w:widowControl w:val="0"/>
        <w:numPr>
          <w:ilvl w:val="2"/>
          <w:numId w:val="37"/>
        </w:numPr>
        <w:spacing w:after="120"/>
      </w:pPr>
      <w:r w:rsidRPr="00F15733">
        <w:t>Each modular A</w:t>
      </w:r>
      <w:r w:rsidR="000927F3" w:rsidRPr="00F15733">
        <w:t>cademy will be required to create a class motto.</w:t>
      </w:r>
    </w:p>
    <w:p w14:paraId="61721599" w14:textId="77777777" w:rsidR="000927F3" w:rsidRPr="00F15733" w:rsidRDefault="000927F3" w:rsidP="00277B23">
      <w:pPr>
        <w:pStyle w:val="BodyTextFlush"/>
        <w:widowControl w:val="0"/>
        <w:numPr>
          <w:ilvl w:val="2"/>
          <w:numId w:val="37"/>
        </w:numPr>
        <w:spacing w:after="120"/>
      </w:pPr>
      <w:r w:rsidRPr="00F15733">
        <w:t>The class motto should be a representation of the class and set a core value for the class. (Example: “Strength through training”)</w:t>
      </w:r>
    </w:p>
    <w:p w14:paraId="0111AB71" w14:textId="3B0B61E8" w:rsidR="000927F3" w:rsidRPr="00F15733" w:rsidRDefault="000927F3" w:rsidP="00277B23">
      <w:pPr>
        <w:pStyle w:val="BodyTextFlush"/>
        <w:widowControl w:val="0"/>
        <w:numPr>
          <w:ilvl w:val="2"/>
          <w:numId w:val="37"/>
        </w:numPr>
        <w:spacing w:after="120"/>
      </w:pPr>
      <w:r w:rsidRPr="00F15733">
        <w:t>The class motto picked in level 3 will remain with the class to level 1</w:t>
      </w:r>
      <w:r w:rsidR="0072532C" w:rsidRPr="00F15733">
        <w:t>.</w:t>
      </w:r>
    </w:p>
    <w:p w14:paraId="0DA9A4F0" w14:textId="251FC6EE" w:rsidR="000927F3" w:rsidRPr="00F15733" w:rsidRDefault="000927F3" w:rsidP="00277B23">
      <w:pPr>
        <w:pStyle w:val="BodyTextFlush"/>
        <w:widowControl w:val="0"/>
        <w:numPr>
          <w:ilvl w:val="2"/>
          <w:numId w:val="37"/>
        </w:numPr>
        <w:spacing w:after="120"/>
      </w:pPr>
      <w:r w:rsidRPr="00F15733">
        <w:t xml:space="preserve">The </w:t>
      </w:r>
      <w:r w:rsidR="0072532C" w:rsidRPr="00F15733">
        <w:t>C</w:t>
      </w:r>
      <w:r w:rsidR="00FC2D0A" w:rsidRPr="00F15733">
        <w:t>oordinator must approve the class motto</w:t>
      </w:r>
      <w:r w:rsidRPr="00F15733">
        <w:t>.</w:t>
      </w:r>
    </w:p>
    <w:p w14:paraId="6B03EF9F" w14:textId="77777777" w:rsidR="000927F3" w:rsidRPr="00F15733" w:rsidRDefault="000927F3" w:rsidP="00277B23">
      <w:pPr>
        <w:pStyle w:val="BodyTextFlush"/>
        <w:widowControl w:val="0"/>
        <w:numPr>
          <w:ilvl w:val="1"/>
          <w:numId w:val="37"/>
        </w:numPr>
        <w:spacing w:after="120"/>
      </w:pPr>
      <w:r w:rsidRPr="00F15733">
        <w:t>GRADUATION – LEVEL 1</w:t>
      </w:r>
    </w:p>
    <w:p w14:paraId="5A458150" w14:textId="77777777" w:rsidR="005032DB" w:rsidRDefault="000927F3" w:rsidP="000927F3">
      <w:pPr>
        <w:pStyle w:val="BodyTextFlush"/>
        <w:widowControl w:val="0"/>
        <w:spacing w:after="120"/>
        <w:ind w:left="720"/>
      </w:pPr>
      <w:r w:rsidRPr="00F15733">
        <w:t xml:space="preserve">Cadets successfully completing the Modular Format Academy training will graduate at a ceremony held on the final day of scheduled instruction.  </w:t>
      </w:r>
    </w:p>
    <w:p w14:paraId="1E2F7950" w14:textId="3A3F2908" w:rsidR="000927F3" w:rsidRPr="00F15733" w:rsidRDefault="000927F3" w:rsidP="00277B23">
      <w:pPr>
        <w:pStyle w:val="BodyTextFlush"/>
        <w:widowControl w:val="0"/>
        <w:numPr>
          <w:ilvl w:val="2"/>
          <w:numId w:val="37"/>
        </w:numPr>
        <w:spacing w:after="120"/>
      </w:pPr>
      <w:r w:rsidRPr="00F15733">
        <w:t>Cadets are encouraged to invite family and friends to the graduation ceremony.</w:t>
      </w:r>
    </w:p>
    <w:p w14:paraId="2B6F6A71" w14:textId="095F2B54" w:rsidR="000927F3" w:rsidRPr="00F15733" w:rsidRDefault="000927F3" w:rsidP="00277B23">
      <w:pPr>
        <w:pStyle w:val="BodyTextFlush"/>
        <w:widowControl w:val="0"/>
        <w:numPr>
          <w:ilvl w:val="2"/>
          <w:numId w:val="37"/>
        </w:numPr>
        <w:spacing w:after="120"/>
      </w:pPr>
      <w:r w:rsidRPr="00F15733">
        <w:t>For</w:t>
      </w:r>
      <w:r w:rsidR="0072532C" w:rsidRPr="00F15733">
        <w:t xml:space="preserve"> a Cadet to participate in the A</w:t>
      </w:r>
      <w:r w:rsidRPr="00F15733">
        <w:t>cademy graduation ceremony:</w:t>
      </w:r>
    </w:p>
    <w:p w14:paraId="767C3CB7" w14:textId="1F35318D" w:rsidR="00053E1E" w:rsidRPr="0020302D" w:rsidRDefault="000927F3" w:rsidP="00277B23">
      <w:pPr>
        <w:pStyle w:val="BodyTextFlush"/>
        <w:widowControl w:val="0"/>
        <w:numPr>
          <w:ilvl w:val="3"/>
          <w:numId w:val="37"/>
        </w:numPr>
        <w:spacing w:after="120"/>
      </w:pPr>
      <w:r w:rsidRPr="00F15733">
        <w:t xml:space="preserve">Each Cadet shall satisfy all requirements as set forth by the Commission on Peace Officer Standards and Training, as well as those of the Yuba </w:t>
      </w:r>
      <w:r w:rsidR="0072532C" w:rsidRPr="00F15733">
        <w:t>Colle</w:t>
      </w:r>
      <w:r w:rsidRPr="00F15733">
        <w:t>ge Modular Format Academy, prior to graduation d</w:t>
      </w:r>
      <w:r w:rsidRPr="0020302D">
        <w:t>ay.</w:t>
      </w:r>
    </w:p>
    <w:p w14:paraId="6A17D948" w14:textId="77777777" w:rsidR="000927F3" w:rsidRPr="0020302D" w:rsidRDefault="000927F3" w:rsidP="00277B23">
      <w:pPr>
        <w:pStyle w:val="BodyTextFlush"/>
        <w:widowControl w:val="0"/>
        <w:numPr>
          <w:ilvl w:val="3"/>
          <w:numId w:val="37"/>
        </w:numPr>
        <w:spacing w:after="120"/>
      </w:pPr>
      <w:r w:rsidRPr="0020302D">
        <w:t>Prior to graduating, all Cadets will also minimally meet their own Department’s standards for uniforms and grooming.</w:t>
      </w:r>
    </w:p>
    <w:p w14:paraId="4973BC69" w14:textId="77777777" w:rsidR="000927F3" w:rsidRPr="0020302D" w:rsidRDefault="000927F3" w:rsidP="00277B23">
      <w:pPr>
        <w:pStyle w:val="BodyTextFlush"/>
        <w:widowControl w:val="0"/>
        <w:numPr>
          <w:ilvl w:val="3"/>
          <w:numId w:val="37"/>
        </w:numPr>
        <w:spacing w:after="120"/>
      </w:pPr>
      <w:r w:rsidRPr="0020302D">
        <w:t>Affiliated Cadets and those Cadets hired at graduation will wear their respective agency uniform.</w:t>
      </w:r>
    </w:p>
    <w:p w14:paraId="7C725AEC" w14:textId="77777777" w:rsidR="000927F3" w:rsidRPr="0020302D" w:rsidRDefault="000927F3" w:rsidP="00277B23">
      <w:pPr>
        <w:pStyle w:val="BodyTextFlush"/>
        <w:widowControl w:val="0"/>
        <w:numPr>
          <w:ilvl w:val="3"/>
          <w:numId w:val="37"/>
        </w:numPr>
        <w:spacing w:after="120"/>
      </w:pPr>
      <w:r w:rsidRPr="0020302D">
        <w:t>Affiliated Cadets will be allowed to have their badge pinned at graduation by a person of their choice.</w:t>
      </w:r>
    </w:p>
    <w:p w14:paraId="4B318B7A" w14:textId="77777777" w:rsidR="000927F3" w:rsidRPr="0020302D" w:rsidRDefault="000927F3" w:rsidP="00277B23">
      <w:pPr>
        <w:pStyle w:val="BodyTextFlush"/>
        <w:widowControl w:val="0"/>
        <w:numPr>
          <w:ilvl w:val="3"/>
          <w:numId w:val="37"/>
        </w:numPr>
        <w:spacing w:after="120"/>
      </w:pPr>
      <w:r w:rsidRPr="0020302D">
        <w:lastRenderedPageBreak/>
        <w:t>Cadets will return all applicable Academy property before graduation.</w:t>
      </w:r>
    </w:p>
    <w:p w14:paraId="6E1471DA" w14:textId="28A67DD1" w:rsidR="00BB2374" w:rsidRPr="00860450" w:rsidRDefault="000927F3" w:rsidP="00BB2374">
      <w:pPr>
        <w:pStyle w:val="BodyTextFlush"/>
        <w:widowControl w:val="0"/>
        <w:numPr>
          <w:ilvl w:val="3"/>
          <w:numId w:val="37"/>
        </w:numPr>
        <w:spacing w:after="120"/>
        <w:rPr>
          <w:b/>
        </w:rPr>
      </w:pPr>
      <w:r w:rsidRPr="0020302D">
        <w:t>Cadets not meeting all the standards set forth by both the Academy and POST prior to graduation shall not be allowed to participate in graduation exercises with the graduating class.</w:t>
      </w:r>
      <w:r w:rsidRPr="0020302D">
        <w:rPr>
          <w:b/>
        </w:rPr>
        <w:t xml:space="preserve"> </w:t>
      </w:r>
    </w:p>
    <w:p w14:paraId="2E56B783" w14:textId="29343E33" w:rsidR="00BB2374" w:rsidRDefault="00BB2374" w:rsidP="00BB2374">
      <w:pPr>
        <w:pStyle w:val="BodyTextFlush"/>
        <w:widowControl w:val="0"/>
        <w:spacing w:after="120"/>
        <w:rPr>
          <w:b/>
        </w:rPr>
      </w:pPr>
    </w:p>
    <w:p w14:paraId="5442F1B5" w14:textId="77777777" w:rsidR="00E26731" w:rsidRPr="00BE637C" w:rsidRDefault="00E26731" w:rsidP="00BB2374">
      <w:pPr>
        <w:pStyle w:val="BodyTextFlush"/>
        <w:widowControl w:val="0"/>
        <w:spacing w:after="120"/>
        <w:rPr>
          <w:b/>
        </w:rPr>
      </w:pPr>
    </w:p>
    <w:p w14:paraId="2E808516" w14:textId="77777777" w:rsidR="00463215" w:rsidRPr="00D9512C" w:rsidRDefault="00463215" w:rsidP="00277B23">
      <w:pPr>
        <w:pStyle w:val="BodyTextFlush"/>
        <w:widowControl w:val="0"/>
        <w:numPr>
          <w:ilvl w:val="0"/>
          <w:numId w:val="37"/>
        </w:numPr>
        <w:spacing w:after="120"/>
        <w:rPr>
          <w:b/>
        </w:rPr>
      </w:pPr>
      <w:r w:rsidRPr="00D9512C">
        <w:rPr>
          <w:b/>
        </w:rPr>
        <w:t>MEMOS</w:t>
      </w:r>
    </w:p>
    <w:p w14:paraId="2FD171A2" w14:textId="2C06895D" w:rsidR="00463215" w:rsidRPr="00F15733" w:rsidRDefault="00463215" w:rsidP="00906670">
      <w:pPr>
        <w:pStyle w:val="BodyTextFlush"/>
        <w:widowControl w:val="0"/>
        <w:spacing w:after="120"/>
      </w:pPr>
      <w:r w:rsidRPr="00F15733">
        <w:t>The Yuba College Academy Staff, in an effort t</w:t>
      </w:r>
      <w:r w:rsidR="0072532C" w:rsidRPr="00F15733">
        <w:t>o ensure that the needs of the C</w:t>
      </w:r>
      <w:r w:rsidRPr="00F15733">
        <w:t>adets</w:t>
      </w:r>
      <w:r w:rsidR="0072532C" w:rsidRPr="00F15733">
        <w:t xml:space="preserve"> are met, require that the C</w:t>
      </w:r>
      <w:r w:rsidRPr="00F15733">
        <w:t>adets docume</w:t>
      </w:r>
      <w:r w:rsidR="0072532C" w:rsidRPr="00F15733">
        <w:t>nt all request(s) to meet with S</w:t>
      </w:r>
      <w:r w:rsidRPr="00F15733">
        <w:t>taff in a memo format.  All memos are to be hand written on Academy memo forms.</w:t>
      </w:r>
    </w:p>
    <w:p w14:paraId="30849C56" w14:textId="7E2F660C" w:rsidR="00463215" w:rsidRPr="00F15733" w:rsidRDefault="00463215" w:rsidP="00906670">
      <w:pPr>
        <w:pStyle w:val="BodyTextFlush"/>
        <w:widowControl w:val="0"/>
        <w:spacing w:after="120"/>
      </w:pPr>
      <w:r w:rsidRPr="00F15733">
        <w:t xml:space="preserve">The main purpose of the written memo is to make a </w:t>
      </w:r>
      <w:r w:rsidR="0072532C" w:rsidRPr="00F15733">
        <w:t>request to the A</w:t>
      </w:r>
      <w:r w:rsidR="006C5A12" w:rsidRPr="00F15733">
        <w:t xml:space="preserve">cademy </w:t>
      </w:r>
      <w:r w:rsidR="0072532C" w:rsidRPr="00F15733">
        <w:t>S</w:t>
      </w:r>
      <w:r w:rsidR="006C5A12" w:rsidRPr="00F15733">
        <w:t xml:space="preserve">taff, </w:t>
      </w:r>
      <w:r w:rsidR="0072532C" w:rsidRPr="00F15733">
        <w:t>to document a C</w:t>
      </w:r>
      <w:r w:rsidRPr="00F15733">
        <w:t>adet’s deficiencies, give a means of improvement, document time missed and request for time off. Memos should, therefore</w:t>
      </w:r>
      <w:r w:rsidR="0072532C" w:rsidRPr="00F15733">
        <w:t>,</w:t>
      </w:r>
      <w:r w:rsidRPr="00F15733">
        <w:t xml:space="preserve"> be concise, organized, and professional while still including the most relevant content.</w:t>
      </w:r>
    </w:p>
    <w:p w14:paraId="1EC6C8C5" w14:textId="1769C1DD" w:rsidR="00463215" w:rsidRPr="00F15733" w:rsidRDefault="00463215" w:rsidP="00277B23">
      <w:pPr>
        <w:pStyle w:val="BodyTextFlush"/>
        <w:widowControl w:val="0"/>
        <w:numPr>
          <w:ilvl w:val="1"/>
          <w:numId w:val="37"/>
        </w:numPr>
        <w:spacing w:after="120"/>
      </w:pPr>
      <w:r w:rsidRPr="00F15733">
        <w:t xml:space="preserve">To ensure that the memo </w:t>
      </w:r>
      <w:r w:rsidR="0072532C" w:rsidRPr="00F15733">
        <w:t>gets the intended results, the C</w:t>
      </w:r>
      <w:r w:rsidRPr="00F15733">
        <w:t xml:space="preserve">adet </w:t>
      </w:r>
      <w:r w:rsidR="002D00BA" w:rsidRPr="00F15733">
        <w:t>should pay</w:t>
      </w:r>
      <w:r w:rsidRPr="00F15733">
        <w:t xml:space="preserve"> close attention to the following: (1) content, (2) structure, (3) organization, (4) word choice, and (5) clarity.</w:t>
      </w:r>
    </w:p>
    <w:p w14:paraId="6EF5B007" w14:textId="77777777" w:rsidR="00463215" w:rsidRPr="00F15733" w:rsidRDefault="00463215" w:rsidP="00277B23">
      <w:pPr>
        <w:pStyle w:val="BodyTextFlush"/>
        <w:widowControl w:val="0"/>
        <w:numPr>
          <w:ilvl w:val="1"/>
          <w:numId w:val="37"/>
        </w:numPr>
        <w:spacing w:after="120"/>
      </w:pPr>
      <w:r w:rsidRPr="00F15733">
        <w:t>TYPES OF MEMOS</w:t>
      </w:r>
    </w:p>
    <w:p w14:paraId="51A32A03" w14:textId="77777777" w:rsidR="00463215" w:rsidRPr="00F15733" w:rsidRDefault="00463215" w:rsidP="00277B23">
      <w:pPr>
        <w:pStyle w:val="BodyTextFlush"/>
        <w:widowControl w:val="0"/>
        <w:numPr>
          <w:ilvl w:val="2"/>
          <w:numId w:val="37"/>
        </w:numPr>
        <w:spacing w:after="120"/>
      </w:pPr>
      <w:r w:rsidRPr="00F15733">
        <w:t>Standard Memo (white)</w:t>
      </w:r>
    </w:p>
    <w:p w14:paraId="1BB9B22F" w14:textId="77777777" w:rsidR="005032DB" w:rsidRDefault="00463215" w:rsidP="00277B23">
      <w:pPr>
        <w:pStyle w:val="BodyTextFlush"/>
        <w:widowControl w:val="0"/>
        <w:numPr>
          <w:ilvl w:val="3"/>
          <w:numId w:val="37"/>
        </w:numPr>
        <w:spacing w:after="120"/>
      </w:pPr>
      <w:r w:rsidRPr="00F15733">
        <w:t xml:space="preserve">The standard memo will be written on the Academy (white) memo form.  </w:t>
      </w:r>
    </w:p>
    <w:p w14:paraId="20A9CDA4" w14:textId="3C6C244F" w:rsidR="00463215" w:rsidRPr="00F15733" w:rsidRDefault="00463215" w:rsidP="00277B23">
      <w:pPr>
        <w:pStyle w:val="BodyTextFlush"/>
        <w:widowControl w:val="0"/>
        <w:numPr>
          <w:ilvl w:val="3"/>
          <w:numId w:val="37"/>
        </w:numPr>
        <w:spacing w:after="120"/>
      </w:pPr>
      <w:r w:rsidRPr="00F15733">
        <w:t>The purpose of the standard memo would be for one of the following:</w:t>
      </w:r>
    </w:p>
    <w:p w14:paraId="206EC261" w14:textId="77777777" w:rsidR="00463215" w:rsidRPr="00F15733" w:rsidRDefault="00463215" w:rsidP="00277B23">
      <w:pPr>
        <w:pStyle w:val="BodyTextFlush"/>
        <w:widowControl w:val="0"/>
        <w:numPr>
          <w:ilvl w:val="4"/>
          <w:numId w:val="37"/>
        </w:numPr>
        <w:spacing w:after="120"/>
      </w:pPr>
      <w:r w:rsidRPr="00F15733">
        <w:t>Law enforcement contacts</w:t>
      </w:r>
    </w:p>
    <w:p w14:paraId="3412394F" w14:textId="4E45C90A" w:rsidR="00463215" w:rsidRPr="00F15733" w:rsidRDefault="0072532C" w:rsidP="00277B23">
      <w:pPr>
        <w:pStyle w:val="BodyTextFlush"/>
        <w:widowControl w:val="0"/>
        <w:numPr>
          <w:ilvl w:val="4"/>
          <w:numId w:val="37"/>
        </w:numPr>
        <w:spacing w:after="120"/>
      </w:pPr>
      <w:r w:rsidRPr="00F15733">
        <w:t>Letters of recommendation</w:t>
      </w:r>
    </w:p>
    <w:p w14:paraId="732C9D64" w14:textId="1CF74144" w:rsidR="00463215" w:rsidRPr="00F15733" w:rsidRDefault="00463215" w:rsidP="00277B23">
      <w:pPr>
        <w:pStyle w:val="BodyTextFlush"/>
        <w:widowControl w:val="0"/>
        <w:numPr>
          <w:ilvl w:val="4"/>
          <w:numId w:val="37"/>
        </w:numPr>
        <w:spacing w:after="120"/>
      </w:pPr>
      <w:r w:rsidRPr="00F15733">
        <w:t>A need for clarifi</w:t>
      </w:r>
      <w:r w:rsidR="0072532C" w:rsidRPr="00F15733">
        <w:t>cation on policy or instruction</w:t>
      </w:r>
    </w:p>
    <w:p w14:paraId="49DD148B" w14:textId="7EC3BAB0" w:rsidR="00463215" w:rsidRPr="0020302D" w:rsidRDefault="00F15733" w:rsidP="00277B23">
      <w:pPr>
        <w:pStyle w:val="BodyTextFlush"/>
        <w:widowControl w:val="0"/>
        <w:numPr>
          <w:ilvl w:val="4"/>
          <w:numId w:val="37"/>
        </w:numPr>
        <w:spacing w:after="120"/>
      </w:pPr>
      <w:r>
        <w:t>Reporting an off-</w:t>
      </w:r>
      <w:r w:rsidR="00463215" w:rsidRPr="0020302D">
        <w:t>duty injury</w:t>
      </w:r>
    </w:p>
    <w:p w14:paraId="3BBAD069" w14:textId="77777777" w:rsidR="00463215" w:rsidRPr="0020302D" w:rsidRDefault="00463215" w:rsidP="00277B23">
      <w:pPr>
        <w:pStyle w:val="BodyTextFlush"/>
        <w:widowControl w:val="0"/>
        <w:numPr>
          <w:ilvl w:val="2"/>
          <w:numId w:val="37"/>
        </w:numPr>
        <w:spacing w:after="120"/>
      </w:pPr>
      <w:r w:rsidRPr="0020302D">
        <w:t>Corrective Memo (blue)</w:t>
      </w:r>
    </w:p>
    <w:p w14:paraId="1DA9B67F" w14:textId="77777777" w:rsidR="005032DB" w:rsidRDefault="00463215" w:rsidP="00277B23">
      <w:pPr>
        <w:pStyle w:val="BodyTextFlush"/>
        <w:widowControl w:val="0"/>
        <w:numPr>
          <w:ilvl w:val="3"/>
          <w:numId w:val="37"/>
        </w:numPr>
        <w:spacing w:after="120"/>
      </w:pPr>
      <w:r w:rsidRPr="0020302D">
        <w:t xml:space="preserve">The corrective memo will be written on the Academy (blue) memo form.  </w:t>
      </w:r>
    </w:p>
    <w:p w14:paraId="015611A7" w14:textId="49F38107" w:rsidR="00463215" w:rsidRPr="0020302D" w:rsidRDefault="00463215" w:rsidP="00277B23">
      <w:pPr>
        <w:pStyle w:val="BodyTextFlush"/>
        <w:widowControl w:val="0"/>
        <w:numPr>
          <w:ilvl w:val="3"/>
          <w:numId w:val="37"/>
        </w:numPr>
        <w:spacing w:after="120"/>
      </w:pPr>
      <w:r w:rsidRPr="0020302D">
        <w:t>The purpose of the corrective memo should be for one of the following:</w:t>
      </w:r>
    </w:p>
    <w:p w14:paraId="109B215B" w14:textId="659338E7" w:rsidR="00463215" w:rsidRPr="00F15733" w:rsidRDefault="0072532C" w:rsidP="00277B23">
      <w:pPr>
        <w:pStyle w:val="BodyTextFlush"/>
        <w:widowControl w:val="0"/>
        <w:numPr>
          <w:ilvl w:val="4"/>
          <w:numId w:val="37"/>
        </w:numPr>
        <w:spacing w:after="120"/>
      </w:pPr>
      <w:r>
        <w:t xml:space="preserve">A </w:t>
      </w:r>
      <w:r w:rsidRPr="00F15733">
        <w:t>C</w:t>
      </w:r>
      <w:r w:rsidR="00463215" w:rsidRPr="00F15733">
        <w:t xml:space="preserve">adet has a gig card pulled and the </w:t>
      </w:r>
      <w:r w:rsidRPr="00F15733">
        <w:t>A</w:t>
      </w:r>
      <w:r w:rsidR="00463215" w:rsidRPr="00F15733">
        <w:t xml:space="preserve">cademy </w:t>
      </w:r>
      <w:r w:rsidRPr="00F15733">
        <w:t>S</w:t>
      </w:r>
      <w:r w:rsidR="00463215" w:rsidRPr="00F15733">
        <w:t>taff requests a corrective memo on the incident.</w:t>
      </w:r>
    </w:p>
    <w:p w14:paraId="5C660081" w14:textId="551AB4B5" w:rsidR="00463215" w:rsidRPr="00F15733" w:rsidRDefault="0072532C" w:rsidP="00277B23">
      <w:pPr>
        <w:pStyle w:val="BodyTextFlush"/>
        <w:widowControl w:val="0"/>
        <w:numPr>
          <w:ilvl w:val="4"/>
          <w:numId w:val="37"/>
        </w:numPr>
        <w:spacing w:after="120"/>
      </w:pPr>
      <w:r w:rsidRPr="00F15733">
        <w:t>A C</w:t>
      </w:r>
      <w:r w:rsidR="00463215" w:rsidRPr="00F15733">
        <w:t>adet misses time in the classroom and a written make-up assignment is given.</w:t>
      </w:r>
    </w:p>
    <w:p w14:paraId="04046F2E" w14:textId="79E80C07" w:rsidR="00463215" w:rsidRPr="00F15733" w:rsidRDefault="00463215" w:rsidP="00277B23">
      <w:pPr>
        <w:pStyle w:val="BodyTextFlush"/>
        <w:widowControl w:val="0"/>
        <w:numPr>
          <w:ilvl w:val="3"/>
          <w:numId w:val="37"/>
        </w:numPr>
        <w:spacing w:after="120"/>
      </w:pPr>
      <w:r w:rsidRPr="00F15733">
        <w:t>The content of a corrective memo</w:t>
      </w:r>
      <w:r w:rsidR="0072532C" w:rsidRPr="00F15733">
        <w:t>:</w:t>
      </w:r>
    </w:p>
    <w:p w14:paraId="260F4A6F" w14:textId="359E2CE5" w:rsidR="00463215" w:rsidRPr="0020302D" w:rsidRDefault="00463215" w:rsidP="00277B23">
      <w:pPr>
        <w:pStyle w:val="BodyTextFlush"/>
        <w:widowControl w:val="0"/>
        <w:numPr>
          <w:ilvl w:val="4"/>
          <w:numId w:val="37"/>
        </w:numPr>
        <w:spacing w:after="120"/>
      </w:pPr>
      <w:r w:rsidRPr="00F15733">
        <w:t>Content, of course, is the most important detail of the corrective memo. The memo should provide</w:t>
      </w:r>
      <w:r w:rsidRPr="0020302D">
        <w:t xml:space="preserve"> both accu</w:t>
      </w:r>
      <w:r w:rsidR="006C5A12">
        <w:t xml:space="preserve">rate and relevant information; </w:t>
      </w:r>
      <w:r w:rsidRPr="0020302D">
        <w:t>here are some things to keep in mind:</w:t>
      </w:r>
    </w:p>
    <w:p w14:paraId="1041F831" w14:textId="77777777" w:rsidR="00463215" w:rsidRPr="0020302D" w:rsidRDefault="00463215" w:rsidP="00277B23">
      <w:pPr>
        <w:pStyle w:val="BodyTextFlush"/>
        <w:widowControl w:val="0"/>
        <w:numPr>
          <w:ilvl w:val="5"/>
          <w:numId w:val="37"/>
        </w:numPr>
        <w:spacing w:after="120"/>
      </w:pPr>
      <w:r w:rsidRPr="0020302D">
        <w:t>State your main ideas clearly.</w:t>
      </w:r>
    </w:p>
    <w:p w14:paraId="50948562" w14:textId="1F6D6C7D" w:rsidR="00463215" w:rsidRPr="00F15733" w:rsidRDefault="00463215" w:rsidP="00277B23">
      <w:pPr>
        <w:pStyle w:val="BodyTextFlush"/>
        <w:widowControl w:val="0"/>
        <w:numPr>
          <w:ilvl w:val="5"/>
          <w:numId w:val="37"/>
        </w:numPr>
        <w:spacing w:after="120"/>
      </w:pPr>
      <w:r w:rsidRPr="0020302D">
        <w:t>Use facts</w:t>
      </w:r>
      <w:r w:rsidR="0072532C">
        <w:t xml:space="preserve"> to support each of your </w:t>
      </w:r>
      <w:r w:rsidR="0072532C" w:rsidRPr="00F15733">
        <w:t>points;</w:t>
      </w:r>
      <w:r w:rsidRPr="00F15733">
        <w:t xml:space="preserve"> be accurate.</w:t>
      </w:r>
    </w:p>
    <w:p w14:paraId="4C8BD959" w14:textId="77777777" w:rsidR="00463215" w:rsidRPr="00F15733" w:rsidRDefault="00463215" w:rsidP="00277B23">
      <w:pPr>
        <w:pStyle w:val="BodyTextFlush"/>
        <w:widowControl w:val="0"/>
        <w:numPr>
          <w:ilvl w:val="5"/>
          <w:numId w:val="37"/>
        </w:numPr>
        <w:spacing w:after="120"/>
      </w:pPr>
      <w:r w:rsidRPr="00F15733">
        <w:t xml:space="preserve">Avoid logical fallacies such as appeals to authority, slippery </w:t>
      </w:r>
      <w:r w:rsidRPr="00F15733">
        <w:lastRenderedPageBreak/>
        <w:t>slope arguments, hasty generalizations, and faulty causation.</w:t>
      </w:r>
    </w:p>
    <w:p w14:paraId="4C928D41" w14:textId="77777777" w:rsidR="00463215" w:rsidRPr="00F15733" w:rsidRDefault="00463215" w:rsidP="00277B23">
      <w:pPr>
        <w:pStyle w:val="BodyTextFlush"/>
        <w:widowControl w:val="0"/>
        <w:numPr>
          <w:ilvl w:val="4"/>
          <w:numId w:val="37"/>
        </w:numPr>
        <w:spacing w:after="120"/>
      </w:pPr>
      <w:r w:rsidRPr="00F15733">
        <w:rPr>
          <w:b/>
          <w:i/>
        </w:rPr>
        <w:t>The corrective memo will be due at the start of class the day that it is due.</w:t>
      </w:r>
    </w:p>
    <w:p w14:paraId="3D8E8625" w14:textId="77777777" w:rsidR="00463215" w:rsidRPr="00F15733" w:rsidRDefault="00463215" w:rsidP="00277B23">
      <w:pPr>
        <w:pStyle w:val="BodyTextFlush"/>
        <w:widowControl w:val="0"/>
        <w:numPr>
          <w:ilvl w:val="3"/>
          <w:numId w:val="37"/>
        </w:numPr>
        <w:spacing w:after="120"/>
      </w:pPr>
      <w:r w:rsidRPr="00F15733">
        <w:t>TIME OFF MEMO</w:t>
      </w:r>
    </w:p>
    <w:p w14:paraId="0EBC6C7B" w14:textId="77777777" w:rsidR="005032DB" w:rsidRDefault="00463215" w:rsidP="00277B23">
      <w:pPr>
        <w:pStyle w:val="BodyTextFlush"/>
        <w:widowControl w:val="0"/>
        <w:numPr>
          <w:ilvl w:val="4"/>
          <w:numId w:val="37"/>
        </w:numPr>
        <w:spacing w:after="120"/>
      </w:pPr>
      <w:r w:rsidRPr="00F15733">
        <w:t xml:space="preserve">The time off memo will be written on the Academy (yellow) memo.  </w:t>
      </w:r>
    </w:p>
    <w:p w14:paraId="7D5DFE3C" w14:textId="60CC0A85" w:rsidR="00463215" w:rsidRPr="00F15733" w:rsidRDefault="00463215" w:rsidP="00277B23">
      <w:pPr>
        <w:pStyle w:val="BodyTextFlush"/>
        <w:widowControl w:val="0"/>
        <w:numPr>
          <w:ilvl w:val="4"/>
          <w:numId w:val="37"/>
        </w:numPr>
        <w:spacing w:after="120"/>
      </w:pPr>
      <w:r w:rsidRPr="00F15733">
        <w:t>The purpose of the time off memo would be for one of the following instances:</w:t>
      </w:r>
    </w:p>
    <w:p w14:paraId="45EEC84F" w14:textId="1637FFF0" w:rsidR="00463215" w:rsidRPr="00F15733" w:rsidRDefault="0072532C" w:rsidP="00277B23">
      <w:pPr>
        <w:pStyle w:val="BodyTextFlush"/>
        <w:widowControl w:val="0"/>
        <w:numPr>
          <w:ilvl w:val="5"/>
          <w:numId w:val="37"/>
        </w:numPr>
        <w:spacing w:after="120"/>
      </w:pPr>
      <w:r w:rsidRPr="00F15733">
        <w:t>A C</w:t>
      </w:r>
      <w:r w:rsidR="00463215" w:rsidRPr="00F15733">
        <w:t>adet is late for class.</w:t>
      </w:r>
    </w:p>
    <w:p w14:paraId="7372E9E7" w14:textId="0B31389E" w:rsidR="00463215" w:rsidRPr="00F15733" w:rsidRDefault="00463215" w:rsidP="00277B23">
      <w:pPr>
        <w:pStyle w:val="BodyTextFlush"/>
        <w:widowControl w:val="0"/>
        <w:numPr>
          <w:ilvl w:val="6"/>
          <w:numId w:val="37"/>
        </w:numPr>
        <w:spacing w:after="120"/>
      </w:pPr>
      <w:r w:rsidRPr="00F15733">
        <w:t>If late and a gig card is pulled</w:t>
      </w:r>
      <w:r w:rsidR="0072532C" w:rsidRPr="00F15733">
        <w:t>, the C</w:t>
      </w:r>
      <w:r w:rsidRPr="00F15733">
        <w:t>adet will still fill out a time off memo.</w:t>
      </w:r>
    </w:p>
    <w:p w14:paraId="3C036BAF" w14:textId="3B8E4BD0" w:rsidR="00463215" w:rsidRPr="00F15733" w:rsidRDefault="00463215" w:rsidP="00277B23">
      <w:pPr>
        <w:pStyle w:val="BodyTextFlush"/>
        <w:widowControl w:val="0"/>
        <w:numPr>
          <w:ilvl w:val="6"/>
          <w:numId w:val="37"/>
        </w:numPr>
        <w:spacing w:after="120"/>
      </w:pPr>
      <w:r w:rsidRPr="00F15733">
        <w:rPr>
          <w:b/>
          <w:i/>
        </w:rPr>
        <w:t xml:space="preserve">The memo for being late will be turned in on the first break after the </w:t>
      </w:r>
      <w:r w:rsidR="0072532C" w:rsidRPr="00F15733">
        <w:rPr>
          <w:b/>
          <w:i/>
        </w:rPr>
        <w:t>C</w:t>
      </w:r>
      <w:r w:rsidRPr="00F15733">
        <w:rPr>
          <w:b/>
          <w:i/>
        </w:rPr>
        <w:t>adet</w:t>
      </w:r>
      <w:r w:rsidR="0072532C" w:rsidRPr="00F15733">
        <w:rPr>
          <w:b/>
          <w:i/>
        </w:rPr>
        <w:t xml:space="preserve"> arrives to the A</w:t>
      </w:r>
      <w:r w:rsidRPr="00F15733">
        <w:rPr>
          <w:b/>
          <w:i/>
        </w:rPr>
        <w:t>cademy</w:t>
      </w:r>
      <w:r w:rsidR="00827B2E">
        <w:rPr>
          <w:b/>
          <w:i/>
        </w:rPr>
        <w:t>.</w:t>
      </w:r>
    </w:p>
    <w:p w14:paraId="2A36A6D4" w14:textId="78238D13" w:rsidR="0089061A" w:rsidRPr="00F15733" w:rsidRDefault="00463215" w:rsidP="00277B23">
      <w:pPr>
        <w:pStyle w:val="BodyTextFlush"/>
        <w:widowControl w:val="0"/>
        <w:numPr>
          <w:ilvl w:val="5"/>
          <w:numId w:val="37"/>
        </w:numPr>
        <w:spacing w:after="120"/>
      </w:pPr>
      <w:r w:rsidRPr="00F15733">
        <w:t xml:space="preserve">If a </w:t>
      </w:r>
      <w:r w:rsidR="0072532C" w:rsidRPr="00F15733">
        <w:t>C</w:t>
      </w:r>
      <w:r w:rsidRPr="00F15733">
        <w:t>adet is absent from class</w:t>
      </w:r>
      <w:r w:rsidR="0072532C" w:rsidRPr="00F15733">
        <w:t>:</w:t>
      </w:r>
    </w:p>
    <w:p w14:paraId="70871B21" w14:textId="646B8D06" w:rsidR="0089061A" w:rsidRPr="00F15733" w:rsidRDefault="00463215" w:rsidP="00277B23">
      <w:pPr>
        <w:pStyle w:val="BodyTextFlush"/>
        <w:widowControl w:val="0"/>
        <w:numPr>
          <w:ilvl w:val="6"/>
          <w:numId w:val="37"/>
        </w:numPr>
        <w:spacing w:after="120"/>
      </w:pPr>
      <w:r w:rsidRPr="00F15733">
        <w:t>If an unforeseen incide</w:t>
      </w:r>
      <w:r w:rsidR="0072532C" w:rsidRPr="00F15733">
        <w:t>nt causes a C</w:t>
      </w:r>
      <w:r w:rsidR="00FC2D0A" w:rsidRPr="00F15733">
        <w:t>adet to miss class,</w:t>
      </w:r>
      <w:r w:rsidR="00347281">
        <w:t xml:space="preserve"> the Cadet</w:t>
      </w:r>
      <w:r w:rsidRPr="00F15733">
        <w:t xml:space="preserve"> w</w:t>
      </w:r>
      <w:r w:rsidR="0072532C" w:rsidRPr="00F15733">
        <w:t>ill (if possible) call command S</w:t>
      </w:r>
      <w:r w:rsidRPr="00F15733">
        <w:t>taff</w:t>
      </w:r>
      <w:r w:rsidR="0072532C" w:rsidRPr="00F15733">
        <w:t xml:space="preserve"> and notify S</w:t>
      </w:r>
      <w:r w:rsidRPr="00F15733">
        <w:t xml:space="preserve">taff of the time to be missed.  Upon returning to </w:t>
      </w:r>
      <w:r w:rsidR="00FC2D0A" w:rsidRPr="00F15733">
        <w:t>class,</w:t>
      </w:r>
      <w:r w:rsidR="00A63F8B" w:rsidRPr="00F15733">
        <w:t xml:space="preserve"> the C</w:t>
      </w:r>
      <w:r w:rsidRPr="00F15733">
        <w:t>adet will fill out the time off m</w:t>
      </w:r>
      <w:r w:rsidR="0089061A" w:rsidRPr="00F15733">
        <w:t>emo.</w:t>
      </w:r>
    </w:p>
    <w:p w14:paraId="2F307F74" w14:textId="7DE74EC3" w:rsidR="0089061A" w:rsidRPr="00F15733" w:rsidRDefault="00463215" w:rsidP="00277B23">
      <w:pPr>
        <w:pStyle w:val="BodyTextFlush"/>
        <w:widowControl w:val="0"/>
        <w:numPr>
          <w:ilvl w:val="5"/>
          <w:numId w:val="37"/>
        </w:numPr>
        <w:spacing w:after="120"/>
      </w:pPr>
      <w:r w:rsidRPr="0020302D">
        <w:t>A</w:t>
      </w:r>
      <w:r w:rsidR="00A63F8B">
        <w:t xml:space="preserve"> </w:t>
      </w:r>
      <w:r w:rsidR="00A63F8B" w:rsidRPr="00F15733">
        <w:t>Cadet needs time off from the A</w:t>
      </w:r>
      <w:r w:rsidRPr="00F15733">
        <w:t>cademy.</w:t>
      </w:r>
    </w:p>
    <w:p w14:paraId="188996CE" w14:textId="3C08DCC2" w:rsidR="0089061A" w:rsidRPr="00F15733" w:rsidRDefault="003938D3" w:rsidP="00277B23">
      <w:pPr>
        <w:pStyle w:val="BodyTextFlush"/>
        <w:widowControl w:val="0"/>
        <w:numPr>
          <w:ilvl w:val="6"/>
          <w:numId w:val="37"/>
        </w:numPr>
        <w:spacing w:after="120"/>
      </w:pPr>
      <w:r w:rsidRPr="00F15733">
        <w:t>If the C</w:t>
      </w:r>
      <w:r w:rsidR="00463215" w:rsidRPr="00F15733">
        <w:t>adet fills out the request for time off, and the reques</w:t>
      </w:r>
      <w:r w:rsidRPr="00F15733">
        <w:t>t is approved, the C</w:t>
      </w:r>
      <w:r w:rsidR="00463215" w:rsidRPr="00F15733">
        <w:t xml:space="preserve">adet is not required to complete a time off memo when returning to the </w:t>
      </w:r>
      <w:r w:rsidRPr="00F15733">
        <w:t>A</w:t>
      </w:r>
      <w:r w:rsidR="00463215" w:rsidRPr="00F15733">
        <w:t>cademy.</w:t>
      </w:r>
    </w:p>
    <w:p w14:paraId="29B27EF7" w14:textId="6B289C1C" w:rsidR="0089061A" w:rsidRPr="00F15733" w:rsidRDefault="003938D3" w:rsidP="00277B23">
      <w:pPr>
        <w:pStyle w:val="BodyTextFlush"/>
        <w:widowControl w:val="0"/>
        <w:numPr>
          <w:ilvl w:val="6"/>
          <w:numId w:val="37"/>
        </w:numPr>
        <w:spacing w:after="120"/>
      </w:pPr>
      <w:r w:rsidRPr="00F15733">
        <w:t>The C</w:t>
      </w:r>
      <w:r w:rsidR="00463215" w:rsidRPr="00F15733">
        <w:t xml:space="preserve">adet will get a copy of the memo marked </w:t>
      </w:r>
      <w:r w:rsidRPr="00F15733">
        <w:t>“</w:t>
      </w:r>
      <w:r w:rsidR="00463215" w:rsidRPr="00F15733">
        <w:t>approved</w:t>
      </w:r>
      <w:r w:rsidRPr="00F15733">
        <w:t>”</w:t>
      </w:r>
      <w:r w:rsidR="00463215" w:rsidRPr="00F15733">
        <w:t xml:space="preserve"> or </w:t>
      </w:r>
      <w:r w:rsidRPr="00F15733">
        <w:t>“</w:t>
      </w:r>
      <w:r w:rsidR="00463215" w:rsidRPr="00F15733">
        <w:t>not approved</w:t>
      </w:r>
      <w:r w:rsidRPr="00F15733">
        <w:t>” after review</w:t>
      </w:r>
      <w:r w:rsidR="00945148">
        <w:t xml:space="preserve"> by the C</w:t>
      </w:r>
      <w:r w:rsidR="00463215" w:rsidRPr="00F15733">
        <w:t xml:space="preserve">ommand </w:t>
      </w:r>
      <w:r w:rsidR="00827B2E">
        <w:t>S</w:t>
      </w:r>
      <w:r w:rsidR="00463215" w:rsidRPr="00F15733">
        <w:t>taff.</w:t>
      </w:r>
    </w:p>
    <w:p w14:paraId="0DB5B040" w14:textId="2B744DEC" w:rsidR="0089061A" w:rsidRPr="00F15733" w:rsidRDefault="00463215" w:rsidP="00277B23">
      <w:pPr>
        <w:pStyle w:val="BodyTextFlush"/>
        <w:widowControl w:val="0"/>
        <w:numPr>
          <w:ilvl w:val="6"/>
          <w:numId w:val="37"/>
        </w:numPr>
        <w:spacing w:after="120"/>
      </w:pPr>
      <w:r w:rsidRPr="00F15733">
        <w:t>If time off is not approved</w:t>
      </w:r>
      <w:r w:rsidR="003938D3" w:rsidRPr="00F15733">
        <w:t>, the C</w:t>
      </w:r>
      <w:r w:rsidRPr="00F15733">
        <w:t xml:space="preserve">adet may appeal </w:t>
      </w:r>
      <w:r w:rsidR="00816F0C">
        <w:t>the decision using the Academy chain of c</w:t>
      </w:r>
      <w:r w:rsidRPr="00F15733">
        <w:t>ommand.</w:t>
      </w:r>
    </w:p>
    <w:p w14:paraId="08B0F6E6" w14:textId="77777777" w:rsidR="0089061A" w:rsidRPr="00F15733" w:rsidRDefault="00463215" w:rsidP="00277B23">
      <w:pPr>
        <w:pStyle w:val="BodyTextFlush"/>
        <w:widowControl w:val="0"/>
        <w:numPr>
          <w:ilvl w:val="1"/>
          <w:numId w:val="37"/>
        </w:numPr>
        <w:spacing w:after="120"/>
      </w:pPr>
      <w:r w:rsidRPr="00F15733">
        <w:t>MEMO DUE DATE</w:t>
      </w:r>
    </w:p>
    <w:p w14:paraId="57DE968F" w14:textId="5B9EA6AD" w:rsidR="0089061A" w:rsidRPr="00F15733" w:rsidRDefault="00463215" w:rsidP="005032DB">
      <w:pPr>
        <w:pStyle w:val="BodyTextFlush"/>
        <w:widowControl w:val="0"/>
        <w:spacing w:after="120"/>
        <w:ind w:left="2160"/>
      </w:pPr>
      <w:r w:rsidRPr="00F15733">
        <w:t>U</w:t>
      </w:r>
      <w:r w:rsidR="00FC2D0A" w:rsidRPr="00F15733">
        <w:t>nless otherwise specified above,</w:t>
      </w:r>
      <w:r w:rsidRPr="00F15733">
        <w:t xml:space="preserve"> all memos will be turned in, via the ch</w:t>
      </w:r>
      <w:r w:rsidR="00A4477E" w:rsidRPr="00F15733">
        <w:t>ain of command, as soon as the C</w:t>
      </w:r>
      <w:r w:rsidRPr="00F15733">
        <w:t>adet realizes the necessity.</w:t>
      </w:r>
    </w:p>
    <w:p w14:paraId="496A141E" w14:textId="77777777" w:rsidR="0089061A" w:rsidRPr="00F15733" w:rsidRDefault="00463215" w:rsidP="00277B23">
      <w:pPr>
        <w:pStyle w:val="BodyTextFlush"/>
        <w:widowControl w:val="0"/>
        <w:numPr>
          <w:ilvl w:val="1"/>
          <w:numId w:val="37"/>
        </w:numPr>
        <w:spacing w:after="120"/>
      </w:pPr>
      <w:r w:rsidRPr="00F15733">
        <w:t>MEMO FORMAT</w:t>
      </w:r>
    </w:p>
    <w:p w14:paraId="43B418AB" w14:textId="3155851C" w:rsidR="0089061A" w:rsidRPr="00F15733" w:rsidRDefault="00A4477E" w:rsidP="00277B23">
      <w:pPr>
        <w:pStyle w:val="BodyTextFlush"/>
        <w:widowControl w:val="0"/>
        <w:numPr>
          <w:ilvl w:val="2"/>
          <w:numId w:val="37"/>
        </w:numPr>
        <w:spacing w:after="120"/>
      </w:pPr>
      <w:r w:rsidRPr="00F15733">
        <w:t>The C</w:t>
      </w:r>
      <w:r w:rsidR="00463215" w:rsidRPr="00F15733">
        <w:t>adet will follow the following format for both standard and corrective memos</w:t>
      </w:r>
      <w:r w:rsidRPr="00F15733">
        <w:t>:</w:t>
      </w:r>
    </w:p>
    <w:p w14:paraId="7952167B" w14:textId="77777777" w:rsidR="0089061A" w:rsidRPr="0020302D" w:rsidRDefault="00463215" w:rsidP="00277B23">
      <w:pPr>
        <w:pStyle w:val="BodyTextFlush"/>
        <w:widowControl w:val="0"/>
        <w:numPr>
          <w:ilvl w:val="3"/>
          <w:numId w:val="37"/>
        </w:numPr>
        <w:spacing w:after="120"/>
      </w:pPr>
      <w:r w:rsidRPr="0020302D">
        <w:t>Top margin 1 “</w:t>
      </w:r>
    </w:p>
    <w:p w14:paraId="42124B41" w14:textId="77777777" w:rsidR="0089061A" w:rsidRPr="0020302D" w:rsidRDefault="00463215" w:rsidP="00277B23">
      <w:pPr>
        <w:pStyle w:val="BodyTextFlush"/>
        <w:widowControl w:val="0"/>
        <w:numPr>
          <w:ilvl w:val="3"/>
          <w:numId w:val="37"/>
        </w:numPr>
        <w:spacing w:after="120"/>
      </w:pPr>
      <w:r w:rsidRPr="0020302D">
        <w:t>Bottom margin 1 “</w:t>
      </w:r>
    </w:p>
    <w:p w14:paraId="623A6D60" w14:textId="77777777" w:rsidR="0089061A" w:rsidRPr="0020302D" w:rsidRDefault="00463215" w:rsidP="00277B23">
      <w:pPr>
        <w:pStyle w:val="BodyTextFlush"/>
        <w:widowControl w:val="0"/>
        <w:numPr>
          <w:ilvl w:val="3"/>
          <w:numId w:val="37"/>
        </w:numPr>
        <w:spacing w:after="120"/>
      </w:pPr>
      <w:r w:rsidRPr="0020302D">
        <w:t>Right side margin 1”</w:t>
      </w:r>
    </w:p>
    <w:p w14:paraId="5ED9FC0A" w14:textId="77777777" w:rsidR="0089061A" w:rsidRPr="0020302D" w:rsidRDefault="00463215" w:rsidP="00277B23">
      <w:pPr>
        <w:pStyle w:val="BodyTextFlush"/>
        <w:widowControl w:val="0"/>
        <w:numPr>
          <w:ilvl w:val="3"/>
          <w:numId w:val="37"/>
        </w:numPr>
        <w:spacing w:after="120"/>
      </w:pPr>
      <w:r w:rsidRPr="0020302D">
        <w:t>Left side margin 1”</w:t>
      </w:r>
    </w:p>
    <w:p w14:paraId="2073FDF2" w14:textId="1024619F" w:rsidR="0089061A" w:rsidRPr="00F15733" w:rsidRDefault="00951045" w:rsidP="00277B23">
      <w:pPr>
        <w:pStyle w:val="BodyTextFlush"/>
        <w:widowControl w:val="0"/>
        <w:numPr>
          <w:ilvl w:val="3"/>
          <w:numId w:val="37"/>
        </w:numPr>
        <w:spacing w:after="120"/>
      </w:pPr>
      <w:r>
        <w:t>Four</w:t>
      </w:r>
      <w:r w:rsidR="00CF4CCA" w:rsidRPr="00F15733">
        <w:t xml:space="preserve"> blank lines</w:t>
      </w:r>
      <w:r w:rsidR="00463215" w:rsidRPr="00F15733">
        <w:t xml:space="preserve"> between </w:t>
      </w:r>
      <w:r w:rsidR="00CF4CCA" w:rsidRPr="00F15733">
        <w:t xml:space="preserve">the </w:t>
      </w:r>
      <w:r w:rsidR="00463215" w:rsidRPr="00F15733">
        <w:t xml:space="preserve">subject and </w:t>
      </w:r>
      <w:r w:rsidR="00CF4CCA" w:rsidRPr="00F15733">
        <w:t xml:space="preserve">the </w:t>
      </w:r>
      <w:r w:rsidR="00463215" w:rsidRPr="00F15733">
        <w:t>1</w:t>
      </w:r>
      <w:r w:rsidR="00463215" w:rsidRPr="00F15733">
        <w:rPr>
          <w:vertAlign w:val="superscript"/>
        </w:rPr>
        <w:t>st</w:t>
      </w:r>
      <w:r w:rsidR="00463215" w:rsidRPr="00F15733">
        <w:t xml:space="preserve"> paragraph</w:t>
      </w:r>
    </w:p>
    <w:p w14:paraId="7E029FFC" w14:textId="7C0703BB" w:rsidR="0089061A" w:rsidRPr="00F15733" w:rsidRDefault="00CF4CCA" w:rsidP="00277B23">
      <w:pPr>
        <w:pStyle w:val="BodyTextFlush"/>
        <w:widowControl w:val="0"/>
        <w:numPr>
          <w:ilvl w:val="3"/>
          <w:numId w:val="37"/>
        </w:numPr>
        <w:spacing w:after="120"/>
      </w:pPr>
      <w:r w:rsidRPr="00F15733">
        <w:lastRenderedPageBreak/>
        <w:t>One blank line</w:t>
      </w:r>
      <w:r w:rsidR="00463215" w:rsidRPr="00F15733">
        <w:t xml:space="preserve"> between paragraph</w:t>
      </w:r>
      <w:r w:rsidR="00A4477E" w:rsidRPr="00F15733">
        <w:t>s</w:t>
      </w:r>
    </w:p>
    <w:p w14:paraId="113203BF" w14:textId="77777777" w:rsidR="005032DB" w:rsidRDefault="00CF4CCA" w:rsidP="00277B23">
      <w:pPr>
        <w:pStyle w:val="BodyTextFlush"/>
        <w:widowControl w:val="0"/>
        <w:numPr>
          <w:ilvl w:val="3"/>
          <w:numId w:val="37"/>
        </w:numPr>
        <w:spacing w:after="120"/>
      </w:pPr>
      <w:r w:rsidRPr="00F15733">
        <w:t xml:space="preserve">The </w:t>
      </w:r>
      <w:r w:rsidR="00A4477E" w:rsidRPr="00F15733">
        <w:t>C</w:t>
      </w:r>
      <w:r w:rsidR="00463215" w:rsidRPr="00F15733">
        <w:t>adet’s name</w:t>
      </w:r>
      <w:r w:rsidRPr="00F15733">
        <w:t xml:space="preserve"> will be at the bottom left of the last page.</w:t>
      </w:r>
    </w:p>
    <w:p w14:paraId="3AE4CECF" w14:textId="05A4753B" w:rsidR="0089061A" w:rsidRPr="00F15733" w:rsidRDefault="00463215" w:rsidP="00277B23">
      <w:pPr>
        <w:pStyle w:val="BodyTextFlush"/>
        <w:widowControl w:val="0"/>
        <w:numPr>
          <w:ilvl w:val="3"/>
          <w:numId w:val="37"/>
        </w:numPr>
        <w:spacing w:after="120"/>
      </w:pPr>
      <w:r w:rsidRPr="005032DB">
        <w:rPr>
          <w:b/>
        </w:rPr>
        <w:t>SEE ATTACHMENT “</w:t>
      </w:r>
      <w:r w:rsidR="00684844" w:rsidRPr="005032DB">
        <w:rPr>
          <w:b/>
        </w:rPr>
        <w:t>A</w:t>
      </w:r>
      <w:r w:rsidRPr="005032DB">
        <w:rPr>
          <w:b/>
        </w:rPr>
        <w:t>”</w:t>
      </w:r>
      <w:r w:rsidR="00730F3E" w:rsidRPr="005032DB">
        <w:rPr>
          <w:b/>
        </w:rPr>
        <w:t>.</w:t>
      </w:r>
    </w:p>
    <w:p w14:paraId="5CE089EA" w14:textId="0E059627" w:rsidR="0089061A" w:rsidRPr="00F15733" w:rsidRDefault="00463215" w:rsidP="00277B23">
      <w:pPr>
        <w:pStyle w:val="BodyTextFlush"/>
        <w:widowControl w:val="0"/>
        <w:numPr>
          <w:ilvl w:val="2"/>
          <w:numId w:val="37"/>
        </w:numPr>
        <w:spacing w:after="120"/>
      </w:pPr>
      <w:r w:rsidRPr="00F15733">
        <w:t>If any memo requires additional p</w:t>
      </w:r>
      <w:r w:rsidR="00FC2D0A" w:rsidRPr="00F15733">
        <w:t>ages,</w:t>
      </w:r>
      <w:r w:rsidR="00784C4A" w:rsidRPr="00F15733">
        <w:t xml:space="preserve"> the C</w:t>
      </w:r>
      <w:r w:rsidRPr="00F15733">
        <w:t>adet will use plain-unlined white paper.</w:t>
      </w:r>
    </w:p>
    <w:p w14:paraId="474E8266" w14:textId="599F2023" w:rsidR="0089061A" w:rsidRPr="00F15733" w:rsidRDefault="00463215" w:rsidP="00277B23">
      <w:pPr>
        <w:pStyle w:val="BodyTextFlush"/>
        <w:widowControl w:val="0"/>
        <w:numPr>
          <w:ilvl w:val="3"/>
          <w:numId w:val="37"/>
        </w:numPr>
        <w:spacing w:after="120"/>
      </w:pPr>
      <w:r w:rsidRPr="00F15733">
        <w:t>The margins on additional pages will follow the above format</w:t>
      </w:r>
      <w:r w:rsidR="00784C4A" w:rsidRPr="00F15733">
        <w:t>.</w:t>
      </w:r>
    </w:p>
    <w:p w14:paraId="0EA1F43A" w14:textId="4312FAB3" w:rsidR="00862480" w:rsidRPr="00F15733" w:rsidRDefault="00463215" w:rsidP="00277B23">
      <w:pPr>
        <w:pStyle w:val="BodyTextFlush"/>
        <w:widowControl w:val="0"/>
        <w:numPr>
          <w:ilvl w:val="3"/>
          <w:numId w:val="37"/>
        </w:numPr>
        <w:spacing w:after="120"/>
      </w:pPr>
      <w:r w:rsidRPr="00F15733">
        <w:t>Addition pages will be numbered</w:t>
      </w:r>
      <w:r w:rsidR="0089061A" w:rsidRPr="00F15733">
        <w:t>.</w:t>
      </w:r>
    </w:p>
    <w:p w14:paraId="3E67E569" w14:textId="77777777" w:rsidR="005032DB" w:rsidRDefault="00784C4A" w:rsidP="00277B23">
      <w:pPr>
        <w:pStyle w:val="BodyTextFlush"/>
        <w:widowControl w:val="0"/>
        <w:numPr>
          <w:ilvl w:val="3"/>
          <w:numId w:val="37"/>
        </w:numPr>
        <w:spacing w:after="120"/>
      </w:pPr>
      <w:r w:rsidRPr="00F15733">
        <w:t>Additional pages will have the C</w:t>
      </w:r>
      <w:r w:rsidR="00463215" w:rsidRPr="00F15733">
        <w:t>adet’s name</w:t>
      </w:r>
      <w:r w:rsidR="00463215" w:rsidRPr="0020302D">
        <w:t>, date of memo and the subject of the memo</w:t>
      </w:r>
      <w:r w:rsidR="0089061A" w:rsidRPr="0020302D">
        <w:t>.</w:t>
      </w:r>
    </w:p>
    <w:p w14:paraId="17FC9CD8" w14:textId="2FB7EF66" w:rsidR="0089061A" w:rsidRPr="0020302D" w:rsidRDefault="00463215" w:rsidP="00277B23">
      <w:pPr>
        <w:pStyle w:val="BodyTextFlush"/>
        <w:widowControl w:val="0"/>
        <w:numPr>
          <w:ilvl w:val="3"/>
          <w:numId w:val="37"/>
        </w:numPr>
        <w:spacing w:after="120"/>
      </w:pPr>
      <w:r w:rsidRPr="005032DB">
        <w:rPr>
          <w:b/>
        </w:rPr>
        <w:t>SEE ATTACHMENT “</w:t>
      </w:r>
      <w:r w:rsidR="00684844" w:rsidRPr="005032DB">
        <w:rPr>
          <w:b/>
        </w:rPr>
        <w:t>B</w:t>
      </w:r>
      <w:r w:rsidRPr="005032DB">
        <w:rPr>
          <w:b/>
        </w:rPr>
        <w:t>”</w:t>
      </w:r>
      <w:r w:rsidR="00730F3E" w:rsidRPr="005032DB">
        <w:rPr>
          <w:b/>
        </w:rPr>
        <w:t>.</w:t>
      </w:r>
    </w:p>
    <w:p w14:paraId="59037258" w14:textId="52D131B5" w:rsidR="00906670" w:rsidRPr="00860450" w:rsidRDefault="00463215" w:rsidP="00277B23">
      <w:pPr>
        <w:pStyle w:val="BodyTextFlush"/>
        <w:widowControl w:val="0"/>
        <w:numPr>
          <w:ilvl w:val="2"/>
          <w:numId w:val="37"/>
        </w:numPr>
        <w:spacing w:after="120"/>
      </w:pPr>
      <w:r w:rsidRPr="00F15733">
        <w:t>Time off memos will be on the yellow “fill-in-the-box” format</w:t>
      </w:r>
      <w:r w:rsidR="00784C4A" w:rsidRPr="00F15733">
        <w:t>.</w:t>
      </w:r>
      <w:r w:rsidR="005032DB">
        <w:t xml:space="preserve">  </w:t>
      </w:r>
      <w:r w:rsidRPr="005032DB">
        <w:rPr>
          <w:b/>
        </w:rPr>
        <w:t>SEE ATTACHMENT “</w:t>
      </w:r>
      <w:r w:rsidR="00684844" w:rsidRPr="005032DB">
        <w:rPr>
          <w:b/>
        </w:rPr>
        <w:t>C</w:t>
      </w:r>
      <w:r w:rsidRPr="005032DB">
        <w:rPr>
          <w:b/>
        </w:rPr>
        <w:t>”</w:t>
      </w:r>
      <w:r w:rsidR="00730F3E" w:rsidRPr="005032DB">
        <w:rPr>
          <w:b/>
        </w:rPr>
        <w:t>.</w:t>
      </w:r>
    </w:p>
    <w:p w14:paraId="3E6CD308" w14:textId="1D8BEF83" w:rsidR="00860450" w:rsidRDefault="00860450" w:rsidP="00860450">
      <w:pPr>
        <w:pStyle w:val="BodyTextFlush"/>
        <w:widowControl w:val="0"/>
        <w:spacing w:after="120"/>
        <w:ind w:left="2160"/>
        <w:rPr>
          <w:b/>
        </w:rPr>
      </w:pPr>
    </w:p>
    <w:p w14:paraId="1C70249F" w14:textId="51F1508D" w:rsidR="00860450" w:rsidRDefault="00860450" w:rsidP="00860450">
      <w:pPr>
        <w:pStyle w:val="BodyTextFlush"/>
        <w:widowControl w:val="0"/>
        <w:spacing w:after="120"/>
        <w:ind w:left="2160"/>
        <w:rPr>
          <w:b/>
        </w:rPr>
      </w:pPr>
    </w:p>
    <w:p w14:paraId="31AC1B8C" w14:textId="24523D3B" w:rsidR="00860450" w:rsidRDefault="00860450" w:rsidP="00860450">
      <w:pPr>
        <w:pStyle w:val="BodyTextFlush"/>
        <w:widowControl w:val="0"/>
        <w:spacing w:after="120"/>
        <w:ind w:left="2160"/>
        <w:rPr>
          <w:b/>
        </w:rPr>
      </w:pPr>
    </w:p>
    <w:p w14:paraId="0203CD77" w14:textId="43B64FD3" w:rsidR="00860450" w:rsidRDefault="00860450" w:rsidP="00860450">
      <w:pPr>
        <w:pStyle w:val="BodyTextFlush"/>
        <w:widowControl w:val="0"/>
        <w:spacing w:after="120"/>
        <w:ind w:left="2160"/>
        <w:rPr>
          <w:b/>
        </w:rPr>
      </w:pPr>
    </w:p>
    <w:p w14:paraId="44212BF1" w14:textId="33CBBBF6" w:rsidR="00860450" w:rsidRDefault="00860450" w:rsidP="00860450">
      <w:pPr>
        <w:pStyle w:val="BodyTextFlush"/>
        <w:widowControl w:val="0"/>
        <w:spacing w:after="120"/>
        <w:ind w:left="2160"/>
        <w:rPr>
          <w:b/>
        </w:rPr>
      </w:pPr>
    </w:p>
    <w:p w14:paraId="29F693DA" w14:textId="2749C632" w:rsidR="00860450" w:rsidRDefault="00860450" w:rsidP="00860450">
      <w:pPr>
        <w:pStyle w:val="BodyTextFlush"/>
        <w:widowControl w:val="0"/>
        <w:spacing w:after="120"/>
        <w:ind w:left="2160"/>
        <w:rPr>
          <w:b/>
        </w:rPr>
      </w:pPr>
    </w:p>
    <w:p w14:paraId="54452FAC" w14:textId="0BC74897" w:rsidR="00860450" w:rsidRDefault="00860450" w:rsidP="00860450">
      <w:pPr>
        <w:pStyle w:val="BodyTextFlush"/>
        <w:widowControl w:val="0"/>
        <w:spacing w:after="120"/>
        <w:ind w:left="2160"/>
        <w:rPr>
          <w:b/>
        </w:rPr>
      </w:pPr>
    </w:p>
    <w:p w14:paraId="77388FF6" w14:textId="381FC021" w:rsidR="00860450" w:rsidRDefault="00860450" w:rsidP="00860450">
      <w:pPr>
        <w:pStyle w:val="BodyTextFlush"/>
        <w:widowControl w:val="0"/>
        <w:spacing w:after="120"/>
        <w:ind w:left="2160"/>
        <w:rPr>
          <w:b/>
        </w:rPr>
      </w:pPr>
    </w:p>
    <w:p w14:paraId="351A94BF" w14:textId="20285DC1" w:rsidR="00860450" w:rsidRDefault="00860450" w:rsidP="00860450">
      <w:pPr>
        <w:pStyle w:val="BodyTextFlush"/>
        <w:widowControl w:val="0"/>
        <w:spacing w:after="120"/>
        <w:ind w:left="2160"/>
        <w:rPr>
          <w:b/>
        </w:rPr>
      </w:pPr>
    </w:p>
    <w:p w14:paraId="47A16AD6" w14:textId="484A4C1A" w:rsidR="00860450" w:rsidRDefault="00860450" w:rsidP="00860450">
      <w:pPr>
        <w:pStyle w:val="BodyTextFlush"/>
        <w:widowControl w:val="0"/>
        <w:spacing w:after="120"/>
        <w:ind w:left="2160"/>
        <w:rPr>
          <w:b/>
        </w:rPr>
      </w:pPr>
    </w:p>
    <w:p w14:paraId="65565A62" w14:textId="7C19917D" w:rsidR="00860450" w:rsidRDefault="00860450" w:rsidP="00860450">
      <w:pPr>
        <w:pStyle w:val="BodyTextFlush"/>
        <w:widowControl w:val="0"/>
        <w:spacing w:after="120"/>
        <w:ind w:left="2160"/>
        <w:rPr>
          <w:b/>
        </w:rPr>
      </w:pPr>
    </w:p>
    <w:p w14:paraId="7BEF5DAB" w14:textId="1F57F47A" w:rsidR="00860450" w:rsidRDefault="00860450" w:rsidP="00860450">
      <w:pPr>
        <w:pStyle w:val="BodyTextFlush"/>
        <w:widowControl w:val="0"/>
        <w:spacing w:after="120"/>
        <w:ind w:left="2160"/>
        <w:rPr>
          <w:b/>
        </w:rPr>
      </w:pPr>
    </w:p>
    <w:p w14:paraId="0C4AB30E" w14:textId="3D5D7D96" w:rsidR="00860450" w:rsidRDefault="00860450" w:rsidP="00860450">
      <w:pPr>
        <w:pStyle w:val="BodyTextFlush"/>
        <w:widowControl w:val="0"/>
        <w:spacing w:after="120"/>
        <w:ind w:left="2160"/>
        <w:rPr>
          <w:b/>
        </w:rPr>
      </w:pPr>
    </w:p>
    <w:p w14:paraId="46A7B29E" w14:textId="5A160818" w:rsidR="00860450" w:rsidRDefault="00860450" w:rsidP="00860450">
      <w:pPr>
        <w:pStyle w:val="BodyTextFlush"/>
        <w:widowControl w:val="0"/>
        <w:spacing w:after="120"/>
        <w:ind w:left="2160"/>
        <w:rPr>
          <w:b/>
        </w:rPr>
      </w:pPr>
    </w:p>
    <w:p w14:paraId="1A41625A" w14:textId="605983FB" w:rsidR="00860450" w:rsidRDefault="00860450" w:rsidP="00860450">
      <w:pPr>
        <w:pStyle w:val="BodyTextFlush"/>
        <w:widowControl w:val="0"/>
        <w:spacing w:after="120"/>
        <w:ind w:left="2160"/>
        <w:rPr>
          <w:b/>
        </w:rPr>
      </w:pPr>
    </w:p>
    <w:p w14:paraId="6529136A" w14:textId="2EF28230" w:rsidR="00860450" w:rsidRDefault="00860450" w:rsidP="00860450">
      <w:pPr>
        <w:pStyle w:val="BodyTextFlush"/>
        <w:widowControl w:val="0"/>
        <w:spacing w:after="120"/>
        <w:ind w:left="2160"/>
        <w:rPr>
          <w:b/>
        </w:rPr>
      </w:pPr>
    </w:p>
    <w:p w14:paraId="287932C5" w14:textId="7DC44713" w:rsidR="00860450" w:rsidRDefault="00860450" w:rsidP="00860450">
      <w:pPr>
        <w:pStyle w:val="BodyTextFlush"/>
        <w:widowControl w:val="0"/>
        <w:spacing w:after="120"/>
        <w:ind w:left="2160"/>
        <w:rPr>
          <w:b/>
        </w:rPr>
      </w:pPr>
    </w:p>
    <w:p w14:paraId="6DE79677" w14:textId="77777777" w:rsidR="00860450" w:rsidRDefault="00860450" w:rsidP="00860450">
      <w:pPr>
        <w:pStyle w:val="BodyTextFlush"/>
        <w:widowControl w:val="0"/>
        <w:spacing w:after="120"/>
        <w:ind w:left="2160"/>
        <w:rPr>
          <w:b/>
        </w:rPr>
      </w:pPr>
    </w:p>
    <w:p w14:paraId="7DBC929F" w14:textId="205C2B5D" w:rsidR="00860450" w:rsidRDefault="00860450" w:rsidP="00860450">
      <w:pPr>
        <w:pStyle w:val="BodyTextFlush"/>
        <w:widowControl w:val="0"/>
        <w:spacing w:after="120"/>
        <w:ind w:left="2160"/>
        <w:rPr>
          <w:b/>
        </w:rPr>
      </w:pPr>
    </w:p>
    <w:p w14:paraId="0AF86508" w14:textId="0FA6DA09" w:rsidR="00860450" w:rsidRDefault="00860450" w:rsidP="00860450">
      <w:pPr>
        <w:pStyle w:val="BodyTextFlush"/>
        <w:widowControl w:val="0"/>
        <w:spacing w:after="120"/>
        <w:ind w:left="2160"/>
        <w:rPr>
          <w:b/>
        </w:rPr>
      </w:pPr>
    </w:p>
    <w:p w14:paraId="0F07514B" w14:textId="0CC1C86C" w:rsidR="00E26731" w:rsidRDefault="00E26731" w:rsidP="00860450">
      <w:pPr>
        <w:pStyle w:val="BodyTextFlush"/>
        <w:widowControl w:val="0"/>
        <w:spacing w:after="120"/>
        <w:ind w:left="2160"/>
        <w:rPr>
          <w:b/>
        </w:rPr>
      </w:pPr>
    </w:p>
    <w:p w14:paraId="01328638" w14:textId="20A6A375" w:rsidR="00E26731" w:rsidRDefault="00E26731" w:rsidP="00860450">
      <w:pPr>
        <w:pStyle w:val="BodyTextFlush"/>
        <w:widowControl w:val="0"/>
        <w:spacing w:after="120"/>
        <w:ind w:left="2160"/>
        <w:rPr>
          <w:b/>
        </w:rPr>
      </w:pPr>
    </w:p>
    <w:p w14:paraId="33D98FAE" w14:textId="684EB33C" w:rsidR="00E26731" w:rsidRDefault="00E26731" w:rsidP="00860450">
      <w:pPr>
        <w:pStyle w:val="BodyTextFlush"/>
        <w:widowControl w:val="0"/>
        <w:spacing w:after="120"/>
        <w:ind w:left="2160"/>
        <w:rPr>
          <w:b/>
        </w:rPr>
      </w:pPr>
    </w:p>
    <w:p w14:paraId="2E3EE229" w14:textId="0A335DB6" w:rsidR="00E26731" w:rsidRDefault="00E26731" w:rsidP="00860450">
      <w:pPr>
        <w:pStyle w:val="BodyTextFlush"/>
        <w:widowControl w:val="0"/>
        <w:spacing w:after="120"/>
        <w:ind w:left="2160"/>
        <w:rPr>
          <w:b/>
        </w:rPr>
      </w:pPr>
    </w:p>
    <w:p w14:paraId="6F9EC823" w14:textId="687BB610" w:rsidR="00E26731" w:rsidRDefault="00E26731" w:rsidP="00860450">
      <w:pPr>
        <w:pStyle w:val="BodyTextFlush"/>
        <w:widowControl w:val="0"/>
        <w:spacing w:after="120"/>
        <w:ind w:left="2160"/>
        <w:rPr>
          <w:b/>
        </w:rPr>
      </w:pPr>
    </w:p>
    <w:p w14:paraId="6D0474CD" w14:textId="645B330A" w:rsidR="00E26731" w:rsidRDefault="00E26731" w:rsidP="00860450">
      <w:pPr>
        <w:pStyle w:val="BodyTextFlush"/>
        <w:widowControl w:val="0"/>
        <w:spacing w:after="120"/>
        <w:ind w:left="2160"/>
        <w:rPr>
          <w:b/>
        </w:rPr>
      </w:pPr>
    </w:p>
    <w:p w14:paraId="19C20232" w14:textId="493949E0" w:rsidR="00E26731" w:rsidRDefault="00E26731" w:rsidP="00860450">
      <w:pPr>
        <w:pStyle w:val="BodyTextFlush"/>
        <w:widowControl w:val="0"/>
        <w:spacing w:after="120"/>
        <w:ind w:left="2160"/>
        <w:rPr>
          <w:b/>
        </w:rPr>
      </w:pPr>
    </w:p>
    <w:p w14:paraId="35D4008D" w14:textId="77777777" w:rsidR="00E26731" w:rsidRDefault="00E26731" w:rsidP="00860450">
      <w:pPr>
        <w:pStyle w:val="BodyTextFlush"/>
        <w:widowControl w:val="0"/>
        <w:spacing w:after="120"/>
        <w:ind w:left="2160"/>
        <w:rPr>
          <w:b/>
        </w:rPr>
      </w:pPr>
    </w:p>
    <w:p w14:paraId="0E18D737" w14:textId="77777777" w:rsidR="00860450" w:rsidRPr="00F15733" w:rsidRDefault="00860450" w:rsidP="00860450">
      <w:pPr>
        <w:pStyle w:val="BodyTextFlush"/>
        <w:widowControl w:val="0"/>
        <w:spacing w:after="120"/>
        <w:ind w:left="2160"/>
      </w:pPr>
    </w:p>
    <w:p w14:paraId="2C246781" w14:textId="35CD2B8A" w:rsidR="00862480" w:rsidRDefault="001F48A9" w:rsidP="00203350">
      <w:pPr>
        <w:pStyle w:val="BodyTextFlush"/>
        <w:widowControl w:val="0"/>
        <w:spacing w:after="120"/>
        <w:rPr>
          <w:b/>
        </w:rPr>
      </w:pPr>
      <w:r>
        <w:rPr>
          <w:b/>
        </w:rPr>
        <w:t>__________________________________________________________________________________________</w:t>
      </w:r>
    </w:p>
    <w:p w14:paraId="0F450FBD" w14:textId="77777777" w:rsidR="00F70C4A" w:rsidRPr="00945E2E" w:rsidRDefault="00F70C4A" w:rsidP="00F70C4A">
      <w:pPr>
        <w:rPr>
          <w:rFonts w:ascii="Kristen ITC" w:hAnsi="Kristen ITC"/>
        </w:rPr>
      </w:pPr>
      <w:r>
        <w:t>Yuba Community College</w:t>
      </w:r>
      <w:r w:rsidR="00945E2E">
        <w:tab/>
      </w:r>
      <w:r w:rsidR="00945E2E">
        <w:tab/>
      </w:r>
      <w:r w:rsidR="00945E2E">
        <w:tab/>
      </w:r>
      <w:r w:rsidR="00945E2E">
        <w:tab/>
      </w:r>
      <w:r w:rsidR="00945E2E">
        <w:tab/>
      </w:r>
      <w:r w:rsidR="00945E2E">
        <w:tab/>
      </w:r>
      <w:r w:rsidR="00945E2E">
        <w:tab/>
        <w:t xml:space="preserve">          </w:t>
      </w:r>
      <w:r w:rsidR="00945E2E" w:rsidRPr="00945E2E">
        <w:rPr>
          <w:rFonts w:ascii="Kristen ITC" w:hAnsi="Kristen ITC"/>
          <w:caps/>
        </w:rPr>
        <w:t>Page 1 of 1</w:t>
      </w:r>
    </w:p>
    <w:p w14:paraId="1B94B29A" w14:textId="4792156C" w:rsidR="00F70C4A" w:rsidRPr="00945E2E" w:rsidRDefault="00F70C4A" w:rsidP="00F70C4A">
      <w:pPr>
        <w:rPr>
          <w:i/>
        </w:rPr>
      </w:pPr>
      <w:r>
        <w:t>Administration of Justice Department</w:t>
      </w:r>
      <w:r w:rsidR="00945E2E">
        <w:t xml:space="preserve">                                                        </w:t>
      </w:r>
      <w:r w:rsidR="00827B2E">
        <w:tab/>
      </w:r>
      <w:r w:rsidR="00827B2E">
        <w:tab/>
      </w:r>
      <w:r w:rsidR="00945E2E">
        <w:t xml:space="preserve"> </w:t>
      </w:r>
      <w:r w:rsidR="00945E2E">
        <w:rPr>
          <w:i/>
        </w:rPr>
        <w:t>(Cadet put page # here)</w:t>
      </w:r>
    </w:p>
    <w:p w14:paraId="4101DBD8" w14:textId="77777777" w:rsidR="00F70C4A" w:rsidRDefault="00F70C4A" w:rsidP="00F70C4A">
      <w:r>
        <w:t>2088 North Beale Rd Building #2100</w:t>
      </w:r>
    </w:p>
    <w:p w14:paraId="1733E29C" w14:textId="77777777" w:rsidR="00F70C4A" w:rsidRDefault="00F70C4A" w:rsidP="00F70C4A">
      <w:r>
        <w:t>Marysville</w:t>
      </w:r>
      <w:r w:rsidR="002D00BA">
        <w:t>, CA</w:t>
      </w:r>
      <w:r>
        <w:t xml:space="preserve"> 95901</w:t>
      </w:r>
    </w:p>
    <w:p w14:paraId="615535E6" w14:textId="77777777" w:rsidR="00F70C4A" w:rsidRDefault="00F70C4A" w:rsidP="00F70C4A">
      <w:r>
        <w:t>Phone (530) 749-3894/741-8914</w:t>
      </w:r>
    </w:p>
    <w:p w14:paraId="50AF0C9E" w14:textId="77777777" w:rsidR="00F70C4A" w:rsidRDefault="00F70C4A" w:rsidP="00F70C4A">
      <w:pPr>
        <w:spacing w:after="120"/>
        <w:rPr>
          <w:b/>
        </w:rPr>
      </w:pPr>
    </w:p>
    <w:p w14:paraId="5B58EEF1" w14:textId="77777777" w:rsidR="00F70C4A" w:rsidRDefault="00F70C4A" w:rsidP="00F70C4A">
      <w:pPr>
        <w:spacing w:after="120"/>
        <w:rPr>
          <w:b/>
        </w:rPr>
      </w:pPr>
      <w:r>
        <w:rPr>
          <w:b/>
        </w:rPr>
        <w:t>MEMORANDUM</w:t>
      </w:r>
    </w:p>
    <w:p w14:paraId="41490FD7" w14:textId="2107FA88" w:rsidR="00F70C4A" w:rsidRPr="00612324" w:rsidRDefault="00F70C4A" w:rsidP="00F70C4A">
      <w:pPr>
        <w:spacing w:after="120"/>
        <w:rPr>
          <w:b/>
          <w:i/>
        </w:rPr>
      </w:pPr>
      <w:r>
        <w:rPr>
          <w:b/>
        </w:rPr>
        <w:t>MODULA</w:t>
      </w:r>
      <w:r w:rsidR="00827B2E">
        <w:rPr>
          <w:b/>
        </w:rPr>
        <w:t>R FORMAT POLICE ACADEMY</w:t>
      </w:r>
    </w:p>
    <w:p w14:paraId="5AA1A357" w14:textId="77777777" w:rsidR="00F70C4A" w:rsidRDefault="00F70C4A" w:rsidP="00F70C4A">
      <w:pPr>
        <w:spacing w:after="120"/>
        <w:rPr>
          <w:b/>
        </w:rPr>
      </w:pPr>
    </w:p>
    <w:p w14:paraId="5878152D" w14:textId="575CF536" w:rsidR="00F70C4A" w:rsidRDefault="00F70C4A" w:rsidP="00D32F1D">
      <w:r>
        <w:t>Date:</w:t>
      </w:r>
      <w:r w:rsidR="00612324">
        <w:tab/>
      </w:r>
      <w:r w:rsidR="00D32F1D">
        <w:t xml:space="preserve">  </w:t>
      </w:r>
      <w:r w:rsidR="00827B2E">
        <w:rPr>
          <w:rFonts w:ascii="Kristen ITC" w:hAnsi="Kristen ITC" w:cs="JasmineUPC"/>
        </w:rPr>
        <w:t>01/01/2017</w:t>
      </w:r>
      <w:r w:rsidR="00612324">
        <w:rPr>
          <w:rFonts w:ascii="JasmineUPC" w:hAnsi="JasmineUPC" w:cs="JasmineUPC"/>
        </w:rPr>
        <w:t xml:space="preserve"> </w:t>
      </w:r>
      <w:r w:rsidR="00612324">
        <w:rPr>
          <w:i/>
        </w:rPr>
        <w:t xml:space="preserve"> </w:t>
      </w:r>
      <w:r w:rsidR="00612324">
        <w:rPr>
          <w:i/>
        </w:rPr>
        <w:tab/>
      </w:r>
      <w:r w:rsidR="00612324">
        <w:rPr>
          <w:i/>
        </w:rPr>
        <w:tab/>
      </w:r>
      <w:r w:rsidR="00612324">
        <w:rPr>
          <w:i/>
        </w:rPr>
        <w:tab/>
        <w:t>(</w:t>
      </w:r>
      <w:r w:rsidR="00612324" w:rsidRPr="00612324">
        <w:rPr>
          <w:i/>
        </w:rPr>
        <w:t>Date memo is written</w:t>
      </w:r>
      <w:r w:rsidR="00612324">
        <w:rPr>
          <w:i/>
        </w:rPr>
        <w:t>)</w:t>
      </w:r>
    </w:p>
    <w:p w14:paraId="1140A546" w14:textId="77777777" w:rsidR="00F70C4A" w:rsidRDefault="00F70C4A" w:rsidP="00D32F1D"/>
    <w:p w14:paraId="0EBC4275" w14:textId="77777777" w:rsidR="00F70C4A" w:rsidRPr="00D32F1D" w:rsidRDefault="00F70C4A" w:rsidP="00D32F1D">
      <w:r>
        <w:t>To:</w:t>
      </w:r>
      <w:r w:rsidR="00612324">
        <w:tab/>
      </w:r>
      <w:r w:rsidR="00D32F1D">
        <w:t xml:space="preserve">  </w:t>
      </w:r>
      <w:r w:rsidR="00612324" w:rsidRPr="00945E2E">
        <w:rPr>
          <w:rFonts w:ascii="Kristen ITC" w:hAnsi="Kristen ITC"/>
          <w:smallCaps/>
        </w:rPr>
        <w:t>RTO John Smith</w:t>
      </w:r>
      <w:r w:rsidR="00612324">
        <w:rPr>
          <w:rFonts w:ascii="Kristen ITC" w:hAnsi="Kristen ITC"/>
        </w:rPr>
        <w:tab/>
      </w:r>
      <w:r w:rsidR="00D32F1D" w:rsidRPr="00D32F1D">
        <w:rPr>
          <w:i/>
        </w:rPr>
        <w:t>(Staff member</w:t>
      </w:r>
      <w:r w:rsidR="004C32CC">
        <w:rPr>
          <w:i/>
        </w:rPr>
        <w:t xml:space="preserve">; </w:t>
      </w:r>
      <w:r w:rsidR="00D32F1D" w:rsidRPr="00D32F1D">
        <w:rPr>
          <w:i/>
        </w:rPr>
        <w:t>title</w:t>
      </w:r>
      <w:r w:rsidR="004C32CC">
        <w:rPr>
          <w:i/>
        </w:rPr>
        <w:t xml:space="preserve"> then name</w:t>
      </w:r>
      <w:r w:rsidR="00D32F1D" w:rsidRPr="00D32F1D">
        <w:rPr>
          <w:i/>
        </w:rPr>
        <w:t>)</w:t>
      </w:r>
    </w:p>
    <w:p w14:paraId="16BE6C64" w14:textId="77777777" w:rsidR="00F70C4A" w:rsidRDefault="00E45FF8" w:rsidP="00D32F1D">
      <w:r>
        <w:rPr>
          <w:noProof/>
        </w:rPr>
        <mc:AlternateContent>
          <mc:Choice Requires="wps">
            <w:drawing>
              <wp:anchor distT="0" distB="0" distL="114300" distR="114300" simplePos="0" relativeHeight="251648000" behindDoc="0" locked="0" layoutInCell="1" allowOverlap="1" wp14:anchorId="2F482908" wp14:editId="4146A6FE">
                <wp:simplePos x="0" y="0"/>
                <wp:positionH relativeFrom="column">
                  <wp:posOffset>3469005</wp:posOffset>
                </wp:positionH>
                <wp:positionV relativeFrom="paragraph">
                  <wp:posOffset>28575</wp:posOffset>
                </wp:positionV>
                <wp:extent cx="2912110" cy="1123950"/>
                <wp:effectExtent l="0" t="0" r="21590" b="19050"/>
                <wp:wrapNone/>
                <wp:docPr id="1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123950"/>
                        </a:xfrm>
                        <a:prstGeom prst="rect">
                          <a:avLst/>
                        </a:prstGeom>
                        <a:solidFill>
                          <a:srgbClr val="FFFFFF"/>
                        </a:solidFill>
                        <a:ln w="9525">
                          <a:solidFill>
                            <a:srgbClr val="000000"/>
                          </a:solidFill>
                          <a:miter lim="800000"/>
                          <a:headEnd/>
                          <a:tailEnd/>
                        </a:ln>
                      </wps:spPr>
                      <wps:txbx>
                        <w:txbxContent>
                          <w:p w14:paraId="376D78DB" w14:textId="77777777" w:rsidR="007C418D" w:rsidRPr="00CF666E" w:rsidRDefault="007C418D" w:rsidP="00684844">
                            <w:pPr>
                              <w:jc w:val="center"/>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 MEMO</w:t>
                            </w:r>
                          </w:p>
                          <w:p w14:paraId="70514B6F" w14:textId="77777777" w:rsidR="007C418D" w:rsidRPr="00CF666E" w:rsidRDefault="007C418D" w:rsidP="00684844">
                            <w:pPr>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General and Corrective Memos</w:t>
                            </w:r>
                          </w:p>
                          <w:p w14:paraId="0CC45D10" w14:textId="77777777" w:rsidR="007C418D" w:rsidRPr="00CF666E" w:rsidRDefault="007C418D" w:rsidP="00684844">
                            <w:pPr>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Attachment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2908" id="Text Box 81" o:spid="_x0000_s1037" type="#_x0000_t202" style="position:absolute;margin-left:273.15pt;margin-top:2.25pt;width:229.3pt;height: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">
                <v:textbox>
                  <w:txbxContent>
                    <w:p w14:paraId="376D78DB" w14:textId="77777777" w:rsidR="007C418D" w:rsidRPr="00CF666E" w:rsidRDefault="007C418D" w:rsidP="00684844">
                      <w:pPr>
                        <w:jc w:val="center"/>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 MEMO</w:t>
                      </w:r>
                    </w:p>
                    <w:p w14:paraId="70514B6F" w14:textId="77777777" w:rsidR="007C418D" w:rsidRPr="00CF666E" w:rsidRDefault="007C418D" w:rsidP="00684844">
                      <w:pPr>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General and Corrective Memos</w:t>
                      </w:r>
                    </w:p>
                    <w:p w14:paraId="0CC45D10" w14:textId="77777777" w:rsidR="007C418D" w:rsidRPr="00CF666E" w:rsidRDefault="007C418D" w:rsidP="00684844">
                      <w:pPr>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Attachment “A”</w:t>
                      </w:r>
                    </w:p>
                  </w:txbxContent>
                </v:textbox>
              </v:shape>
            </w:pict>
          </mc:Fallback>
        </mc:AlternateContent>
      </w:r>
    </w:p>
    <w:p w14:paraId="0346E0DB" w14:textId="77777777" w:rsidR="00F70C4A" w:rsidRPr="00D32F1D" w:rsidRDefault="00F70C4A" w:rsidP="00D32F1D">
      <w:r>
        <w:t>From:</w:t>
      </w:r>
      <w:r w:rsidR="00612324">
        <w:tab/>
      </w:r>
      <w:r w:rsidR="00D32F1D">
        <w:t xml:space="preserve">   </w:t>
      </w:r>
      <w:r w:rsidR="00612324" w:rsidRPr="00945E2E">
        <w:rPr>
          <w:rFonts w:ascii="Kristen ITC" w:hAnsi="Kristen ITC"/>
          <w:smallCaps/>
        </w:rPr>
        <w:t>Cadet Jane Adams</w:t>
      </w:r>
      <w:r w:rsidR="00D32F1D">
        <w:t xml:space="preserve"> </w:t>
      </w:r>
      <w:r w:rsidR="00D32F1D">
        <w:tab/>
      </w:r>
      <w:r w:rsidR="00D32F1D" w:rsidRPr="009558BB">
        <w:rPr>
          <w:i/>
        </w:rPr>
        <w:t>(Cadet’s name)</w:t>
      </w:r>
    </w:p>
    <w:p w14:paraId="4770E6FD" w14:textId="77777777" w:rsidR="00F70C4A" w:rsidRDefault="00F70C4A" w:rsidP="00D32F1D"/>
    <w:p w14:paraId="16D35773" w14:textId="77777777" w:rsidR="00F70C4A" w:rsidRDefault="00F70C4A" w:rsidP="00D32F1D">
      <w:pPr>
        <w:rPr>
          <w:rFonts w:ascii="Kristen ITC" w:hAnsi="Kristen ITC"/>
        </w:rPr>
      </w:pPr>
      <w:r>
        <w:t>Subject:</w:t>
      </w:r>
      <w:r w:rsidR="00D32F1D">
        <w:t xml:space="preserve">  </w:t>
      </w:r>
      <w:r w:rsidR="00D32F1D" w:rsidRPr="00945E2E">
        <w:rPr>
          <w:rFonts w:ascii="Kristen ITC" w:hAnsi="Kristen ITC"/>
          <w:smallCaps/>
        </w:rPr>
        <w:t>Law Enforcement Contact</w:t>
      </w:r>
    </w:p>
    <w:p w14:paraId="0D4A4426" w14:textId="77777777" w:rsidR="009558BB" w:rsidRDefault="009558BB" w:rsidP="00D32F1D">
      <w:pPr>
        <w:rPr>
          <w:rFonts w:ascii="Kristen ITC" w:hAnsi="Kristen ITC"/>
        </w:rPr>
      </w:pPr>
    </w:p>
    <w:p w14:paraId="533761B9" w14:textId="77777777" w:rsidR="009558BB" w:rsidRDefault="009558BB" w:rsidP="00D32F1D">
      <w:pPr>
        <w:rPr>
          <w:rFonts w:ascii="Kristen ITC" w:hAnsi="Kristen ITC"/>
        </w:rPr>
      </w:pPr>
    </w:p>
    <w:p w14:paraId="684EA9EA" w14:textId="77777777" w:rsidR="00951045" w:rsidRDefault="00951045" w:rsidP="00D32F1D">
      <w:pPr>
        <w:rPr>
          <w:rFonts w:ascii="Kristen ITC" w:hAnsi="Kristen ITC"/>
          <w:smallCaps/>
        </w:rPr>
      </w:pPr>
    </w:p>
    <w:p w14:paraId="2AFBE788" w14:textId="1045FEDA" w:rsidR="009558BB" w:rsidRPr="00945E2E" w:rsidRDefault="009558BB" w:rsidP="00D32F1D">
      <w:pPr>
        <w:rPr>
          <w:rFonts w:ascii="Kristen ITC" w:hAnsi="Kristen ITC"/>
          <w:smallCaps/>
        </w:rPr>
      </w:pPr>
      <w:r w:rsidRPr="00945E2E">
        <w:rPr>
          <w:rFonts w:ascii="Kristen ITC" w:hAnsi="Kristen ITC"/>
          <w:smallCaps/>
        </w:rPr>
        <w:t xml:space="preserve">Body of the memo: </w:t>
      </w:r>
      <w:r w:rsidRPr="00F15733">
        <w:rPr>
          <w:rFonts w:ascii="Kristen ITC" w:hAnsi="Kristen ITC"/>
          <w:smallCaps/>
        </w:rPr>
        <w:t xml:space="preserve">Four spaces down from subject line, left margin in line with left margin pre-printed area, right margin is 1 “.  If a general </w:t>
      </w:r>
      <w:r w:rsidR="00FC2D0A" w:rsidRPr="00F15733">
        <w:rPr>
          <w:rFonts w:ascii="Kristen ITC" w:hAnsi="Kristen ITC"/>
          <w:smallCaps/>
        </w:rPr>
        <w:t>MEMO,</w:t>
      </w:r>
      <w:r w:rsidRPr="00F15733">
        <w:rPr>
          <w:rFonts w:ascii="Kristen ITC" w:hAnsi="Kristen ITC"/>
          <w:smallCaps/>
        </w:rPr>
        <w:t xml:space="preserve"> the request may be in the first paragraph.  If a blue corrective memo</w:t>
      </w:r>
      <w:r w:rsidR="00784C4A" w:rsidRPr="00F15733">
        <w:rPr>
          <w:rFonts w:ascii="Kristen ITC" w:hAnsi="Kristen ITC"/>
          <w:smallCaps/>
        </w:rPr>
        <w:t>,</w:t>
      </w:r>
      <w:r w:rsidRPr="00F15733">
        <w:rPr>
          <w:rFonts w:ascii="Kristen ITC" w:hAnsi="Kristen ITC"/>
          <w:smallCaps/>
        </w:rPr>
        <w:t xml:space="preserve"> the reason for the correction would </w:t>
      </w:r>
      <w:r w:rsidR="00784C4A" w:rsidRPr="00F15733">
        <w:rPr>
          <w:rFonts w:ascii="Kristen ITC" w:hAnsi="Kristen ITC"/>
          <w:smallCaps/>
        </w:rPr>
        <w:t>BE</w:t>
      </w:r>
      <w:r w:rsidRPr="00F15733">
        <w:rPr>
          <w:rFonts w:ascii="Kristen ITC" w:hAnsi="Kristen ITC"/>
          <w:smallCaps/>
        </w:rPr>
        <w:t xml:space="preserve"> the first</w:t>
      </w:r>
      <w:r w:rsidRPr="00945E2E">
        <w:rPr>
          <w:rFonts w:ascii="Kristen ITC" w:hAnsi="Kristen ITC"/>
          <w:smallCaps/>
        </w:rPr>
        <w:t xml:space="preserve"> paragraph and the assignment would be the following paragraph.</w:t>
      </w:r>
    </w:p>
    <w:p w14:paraId="40A237F6" w14:textId="77777777" w:rsidR="009558BB" w:rsidRPr="00945E2E" w:rsidRDefault="009558BB" w:rsidP="00D32F1D">
      <w:pPr>
        <w:rPr>
          <w:rFonts w:ascii="Kristen ITC" w:hAnsi="Kristen ITC"/>
          <w:smallCaps/>
        </w:rPr>
      </w:pPr>
    </w:p>
    <w:p w14:paraId="1B500BA7" w14:textId="15093C92" w:rsidR="009558BB" w:rsidRDefault="009558BB" w:rsidP="00D32F1D">
      <w:pPr>
        <w:rPr>
          <w:rFonts w:ascii="Kristen ITC" w:hAnsi="Kristen ITC"/>
          <w:smallCaps/>
        </w:rPr>
      </w:pPr>
      <w:r w:rsidRPr="00945E2E">
        <w:rPr>
          <w:rFonts w:ascii="Kristen ITC" w:hAnsi="Kristen ITC"/>
          <w:smallCaps/>
        </w:rPr>
        <w:t>All of the printing will be straight and single spaced.  There will be double spacing between all additional paragraphs.</w:t>
      </w:r>
      <w:r w:rsidR="00945E2E">
        <w:rPr>
          <w:rFonts w:ascii="Kristen ITC" w:hAnsi="Kristen ITC"/>
          <w:smallCaps/>
        </w:rPr>
        <w:t xml:space="preserve"> The printing will b</w:t>
      </w:r>
      <w:r w:rsidR="00FC2D0A">
        <w:rPr>
          <w:rFonts w:ascii="Kristen ITC" w:hAnsi="Kristen ITC"/>
          <w:smallCaps/>
        </w:rPr>
        <w:t xml:space="preserve">e block letters (all caps).  no </w:t>
      </w:r>
      <w:r w:rsidR="00945E2E">
        <w:rPr>
          <w:rFonts w:ascii="Kristen ITC" w:hAnsi="Kristen ITC"/>
          <w:smallCaps/>
        </w:rPr>
        <w:t>memo will</w:t>
      </w:r>
      <w:r w:rsidR="00FC2D0A">
        <w:rPr>
          <w:rFonts w:ascii="Kristen ITC" w:hAnsi="Kristen ITC"/>
          <w:smallCaps/>
        </w:rPr>
        <w:t xml:space="preserve"> </w:t>
      </w:r>
      <w:r w:rsidR="00945E2E">
        <w:rPr>
          <w:rFonts w:ascii="Kristen ITC" w:hAnsi="Kristen ITC"/>
          <w:smallCaps/>
        </w:rPr>
        <w:t>be typed.</w:t>
      </w:r>
    </w:p>
    <w:p w14:paraId="2EAD05F3" w14:textId="77777777" w:rsidR="00945E2E" w:rsidRDefault="00945E2E" w:rsidP="00D32F1D">
      <w:pPr>
        <w:rPr>
          <w:rFonts w:ascii="Kristen ITC" w:hAnsi="Kristen ITC"/>
          <w:smallCaps/>
        </w:rPr>
      </w:pPr>
    </w:p>
    <w:p w14:paraId="5FF232A6" w14:textId="77777777" w:rsidR="00945E2E" w:rsidRDefault="00945E2E" w:rsidP="00D32F1D">
      <w:pPr>
        <w:rPr>
          <w:rFonts w:ascii="Kristen ITC" w:hAnsi="Kristen ITC"/>
          <w:smallCaps/>
        </w:rPr>
      </w:pPr>
      <w:r>
        <w:rPr>
          <w:rFonts w:ascii="Kristen ITC" w:hAnsi="Kristen ITC"/>
          <w:smallCaps/>
        </w:rPr>
        <w:t>The cadet will end the memo with his/her name on bottom left of the last page.  The closing salutation will be “respectfully submitted</w:t>
      </w:r>
      <w:r w:rsidR="004C32CC">
        <w:rPr>
          <w:rFonts w:ascii="Kristen ITC" w:hAnsi="Kristen ITC"/>
          <w:smallCaps/>
        </w:rPr>
        <w:t>.</w:t>
      </w:r>
      <w:r>
        <w:rPr>
          <w:rFonts w:ascii="Kristen ITC" w:hAnsi="Kristen ITC"/>
          <w:smallCaps/>
        </w:rPr>
        <w:t>”</w:t>
      </w:r>
      <w:r w:rsidR="004C32CC">
        <w:rPr>
          <w:rFonts w:ascii="Kristen ITC" w:hAnsi="Kristen ITC"/>
          <w:smallCaps/>
        </w:rPr>
        <w:t xml:space="preserve">  The bottom margin will be 1”.</w:t>
      </w:r>
    </w:p>
    <w:p w14:paraId="23AD349B" w14:textId="6C9783FB" w:rsidR="0071282E" w:rsidRDefault="0071282E" w:rsidP="00F15733">
      <w:pPr>
        <w:jc w:val="center"/>
        <w:rPr>
          <w:rFonts w:ascii="Kristen ITC" w:hAnsi="Kristen ITC"/>
          <w:smallCaps/>
        </w:rPr>
      </w:pPr>
    </w:p>
    <w:p w14:paraId="0BD7D095" w14:textId="77777777" w:rsidR="00291D14" w:rsidRDefault="00291D14" w:rsidP="00D32F1D">
      <w:pPr>
        <w:rPr>
          <w:rFonts w:ascii="Kristen ITC" w:hAnsi="Kristen ITC"/>
          <w:smallCaps/>
        </w:rPr>
      </w:pPr>
    </w:p>
    <w:p w14:paraId="6F20D6A9" w14:textId="77777777" w:rsidR="00945E2E" w:rsidRDefault="00945E2E" w:rsidP="00D32F1D">
      <w:pPr>
        <w:rPr>
          <w:rFonts w:ascii="Kristen ITC" w:hAnsi="Kristen ITC"/>
          <w:smallCaps/>
        </w:rPr>
      </w:pPr>
      <w:r>
        <w:rPr>
          <w:rFonts w:ascii="Kristen ITC" w:hAnsi="Kristen ITC"/>
          <w:smallCaps/>
        </w:rPr>
        <w:t xml:space="preserve">Respectfully </w:t>
      </w:r>
      <w:r w:rsidR="004C32CC">
        <w:rPr>
          <w:rFonts w:ascii="Kristen ITC" w:hAnsi="Kristen ITC"/>
          <w:smallCaps/>
        </w:rPr>
        <w:t>Submitted</w:t>
      </w:r>
    </w:p>
    <w:p w14:paraId="60CE7559" w14:textId="59CDD763" w:rsidR="0071282E" w:rsidRDefault="00945E2E" w:rsidP="00D32F1D">
      <w:pPr>
        <w:rPr>
          <w:rFonts w:ascii="Kristen ITC" w:hAnsi="Kristen ITC"/>
          <w:smallCaps/>
        </w:rPr>
      </w:pPr>
      <w:r>
        <w:rPr>
          <w:rFonts w:ascii="Kristen ITC" w:hAnsi="Kristen ITC"/>
          <w:smallCaps/>
        </w:rPr>
        <w:t>Cadet Jane Adams</w:t>
      </w:r>
    </w:p>
    <w:p w14:paraId="71C0C9AB" w14:textId="77777777" w:rsidR="006276E0" w:rsidRDefault="006276E0" w:rsidP="00D32F1D">
      <w:pPr>
        <w:rPr>
          <w:rFonts w:ascii="Kristen ITC" w:hAnsi="Kristen ITC"/>
          <w:smallCaps/>
        </w:rPr>
      </w:pPr>
      <w:r>
        <w:rPr>
          <w:rFonts w:ascii="Kristen ITC" w:hAnsi="Kristen ITC"/>
          <w:smallCaps/>
        </w:rPr>
        <w:t>Cadet Jane Adams</w:t>
      </w:r>
      <w:r>
        <w:rPr>
          <w:rFonts w:ascii="Kristen ITC" w:hAnsi="Kristen ITC"/>
          <w:smallCaps/>
        </w:rPr>
        <w:tab/>
      </w:r>
      <w:r>
        <w:rPr>
          <w:rFonts w:ascii="Kristen ITC" w:hAnsi="Kristen ITC"/>
          <w:smallCaps/>
        </w:rPr>
        <w:tab/>
      </w:r>
      <w:r>
        <w:rPr>
          <w:rFonts w:ascii="Kristen ITC" w:hAnsi="Kristen ITC"/>
          <w:smallCaps/>
        </w:rPr>
        <w:tab/>
      </w:r>
      <w:r>
        <w:rPr>
          <w:rFonts w:ascii="Kristen ITC" w:hAnsi="Kristen ITC"/>
          <w:smallCaps/>
        </w:rPr>
        <w:tab/>
      </w:r>
      <w:r>
        <w:rPr>
          <w:rFonts w:ascii="Kristen ITC" w:hAnsi="Kristen ITC"/>
          <w:smallCaps/>
        </w:rPr>
        <w:tab/>
      </w:r>
      <w:r>
        <w:rPr>
          <w:rFonts w:ascii="Kristen ITC" w:hAnsi="Kristen ITC"/>
          <w:smallCaps/>
        </w:rPr>
        <w:tab/>
        <w:t xml:space="preserve">     </w:t>
      </w:r>
      <w:r>
        <w:rPr>
          <w:rFonts w:ascii="Kristen ITC" w:hAnsi="Kristen ITC"/>
          <w:smallCaps/>
        </w:rPr>
        <w:tab/>
      </w:r>
      <w:r>
        <w:rPr>
          <w:rFonts w:ascii="Kristen ITC" w:hAnsi="Kristen ITC"/>
          <w:smallCaps/>
        </w:rPr>
        <w:tab/>
        <w:t xml:space="preserve">  Page 2 of 2</w:t>
      </w:r>
    </w:p>
    <w:p w14:paraId="4ED5D7BF" w14:textId="59D069F1" w:rsidR="006276E0" w:rsidRDefault="00827B2E" w:rsidP="00D32F1D">
      <w:pPr>
        <w:rPr>
          <w:rFonts w:ascii="Kristen ITC" w:hAnsi="Kristen ITC"/>
          <w:smallCaps/>
        </w:rPr>
      </w:pPr>
      <w:r>
        <w:rPr>
          <w:rFonts w:ascii="Kristen ITC" w:hAnsi="Kristen ITC"/>
          <w:smallCaps/>
        </w:rPr>
        <w:t>01/01/2017</w:t>
      </w:r>
    </w:p>
    <w:p w14:paraId="6EB8F80E" w14:textId="77777777" w:rsidR="006276E0" w:rsidRDefault="006276E0" w:rsidP="00D32F1D">
      <w:pPr>
        <w:rPr>
          <w:rFonts w:ascii="Kristen ITC" w:hAnsi="Kristen ITC"/>
          <w:smallCaps/>
        </w:rPr>
      </w:pPr>
      <w:r>
        <w:rPr>
          <w:rFonts w:ascii="Kristen ITC" w:hAnsi="Kristen ITC"/>
          <w:smallCaps/>
        </w:rPr>
        <w:t>Law Enforcement Contact</w:t>
      </w:r>
    </w:p>
    <w:p w14:paraId="07714290" w14:textId="77777777" w:rsidR="006276E0" w:rsidRDefault="006276E0" w:rsidP="00D32F1D">
      <w:pPr>
        <w:rPr>
          <w:rFonts w:ascii="Kristen ITC" w:hAnsi="Kristen ITC"/>
          <w:smallCaps/>
        </w:rPr>
      </w:pPr>
    </w:p>
    <w:p w14:paraId="7BF6163C" w14:textId="77777777" w:rsidR="006276E0" w:rsidRDefault="006276E0" w:rsidP="00D32F1D">
      <w:pPr>
        <w:rPr>
          <w:rFonts w:ascii="Kristen ITC" w:hAnsi="Kristen ITC"/>
          <w:smallCaps/>
        </w:rPr>
      </w:pPr>
    </w:p>
    <w:p w14:paraId="4D3E92C9" w14:textId="14234E24" w:rsidR="006276E0" w:rsidRPr="00F15733" w:rsidRDefault="006276E0" w:rsidP="00D32F1D">
      <w:pPr>
        <w:rPr>
          <w:rFonts w:ascii="Kristen ITC" w:hAnsi="Kristen ITC"/>
          <w:smallCaps/>
        </w:rPr>
      </w:pPr>
      <w:r>
        <w:rPr>
          <w:rFonts w:ascii="Kristen ITC" w:hAnsi="Kristen ITC"/>
          <w:smallCaps/>
        </w:rPr>
        <w:t xml:space="preserve">The above is the format for additional pages of any memo.  Regardless </w:t>
      </w:r>
      <w:r w:rsidRPr="00F15733">
        <w:rPr>
          <w:rFonts w:ascii="Kristen ITC" w:hAnsi="Kristen ITC"/>
          <w:smallCaps/>
        </w:rPr>
        <w:t>if</w:t>
      </w:r>
      <w:r w:rsidR="00784C4A" w:rsidRPr="00F15733">
        <w:rPr>
          <w:rFonts w:ascii="Kristen ITC" w:hAnsi="Kristen ITC"/>
          <w:smallCaps/>
        </w:rPr>
        <w:t xml:space="preserve"> IT</w:t>
      </w:r>
      <w:r w:rsidRPr="00F15733">
        <w:rPr>
          <w:rFonts w:ascii="Kristen ITC" w:hAnsi="Kristen ITC"/>
          <w:smallCaps/>
        </w:rPr>
        <w:t xml:space="preserve"> is a blue corrective memo or a general memo</w:t>
      </w:r>
      <w:r w:rsidR="00784C4A" w:rsidRPr="00F15733">
        <w:rPr>
          <w:rFonts w:ascii="Kristen ITC" w:hAnsi="Kristen ITC"/>
          <w:smallCaps/>
        </w:rPr>
        <w:t>,</w:t>
      </w:r>
      <w:r w:rsidRPr="00F15733">
        <w:rPr>
          <w:rFonts w:ascii="Kristen ITC" w:hAnsi="Kristen ITC"/>
          <w:smallCaps/>
        </w:rPr>
        <w:t xml:space="preserve"> all additional pages will be on plain white paper.</w:t>
      </w:r>
    </w:p>
    <w:p w14:paraId="7EBF61C7" w14:textId="77777777" w:rsidR="006276E0" w:rsidRPr="00F15733" w:rsidRDefault="006276E0" w:rsidP="00D32F1D">
      <w:pPr>
        <w:rPr>
          <w:rFonts w:ascii="Kristen ITC" w:hAnsi="Kristen ITC"/>
          <w:smallCaps/>
        </w:rPr>
      </w:pPr>
    </w:p>
    <w:p w14:paraId="3A4D107C" w14:textId="076CE79D" w:rsidR="006276E0" w:rsidRPr="00F15733" w:rsidRDefault="006276E0" w:rsidP="00D32F1D">
      <w:pPr>
        <w:rPr>
          <w:rFonts w:ascii="Kristen ITC" w:hAnsi="Kristen ITC"/>
          <w:smallCaps/>
        </w:rPr>
      </w:pPr>
      <w:r w:rsidRPr="00F15733">
        <w:rPr>
          <w:rFonts w:ascii="Kristen ITC" w:hAnsi="Kristen ITC"/>
          <w:smallCaps/>
        </w:rPr>
        <w:t xml:space="preserve">Margins will be 1 </w:t>
      </w:r>
      <w:r w:rsidR="009806DC" w:rsidRPr="00F15733">
        <w:rPr>
          <w:rFonts w:ascii="Kristen ITC" w:hAnsi="Kristen ITC"/>
          <w:smallCaps/>
        </w:rPr>
        <w:t>“TOP</w:t>
      </w:r>
      <w:r w:rsidRPr="00F15733">
        <w:rPr>
          <w:rFonts w:ascii="Kristen ITC" w:hAnsi="Kristen ITC"/>
          <w:smallCaps/>
        </w:rPr>
        <w:t xml:space="preserve">, 1” bottom, and 1 </w:t>
      </w:r>
      <w:r w:rsidR="009806DC" w:rsidRPr="00F15733">
        <w:rPr>
          <w:rFonts w:ascii="Kristen ITC" w:hAnsi="Kristen ITC"/>
          <w:smallCaps/>
        </w:rPr>
        <w:t>“RIGHT</w:t>
      </w:r>
      <w:r w:rsidRPr="00F15733">
        <w:rPr>
          <w:rFonts w:ascii="Kristen ITC" w:hAnsi="Kristen ITC"/>
          <w:smallCaps/>
        </w:rPr>
        <w:t xml:space="preserve"> and left sides.  As in all other </w:t>
      </w:r>
      <w:r w:rsidR="00FC2D0A" w:rsidRPr="00F15733">
        <w:rPr>
          <w:rFonts w:ascii="Kristen ITC" w:hAnsi="Kristen ITC"/>
          <w:smallCaps/>
        </w:rPr>
        <w:t>MEMOS,</w:t>
      </w:r>
      <w:r w:rsidRPr="00F15733">
        <w:rPr>
          <w:rFonts w:ascii="Kristen ITC" w:hAnsi="Kristen ITC"/>
          <w:smallCaps/>
        </w:rPr>
        <w:t xml:space="preserve"> the printing will be block and all capitals.  All of the printing will be straight and single spaced.  There will be double spacing between all additional paragraphs. No memo will be typed.</w:t>
      </w:r>
    </w:p>
    <w:p w14:paraId="3BC68FF7" w14:textId="77777777" w:rsidR="00684844" w:rsidRPr="00F15733" w:rsidRDefault="00684844" w:rsidP="00D32F1D">
      <w:pPr>
        <w:rPr>
          <w:rFonts w:ascii="Kristen ITC" w:hAnsi="Kristen ITC"/>
          <w:smallCaps/>
        </w:rPr>
      </w:pPr>
    </w:p>
    <w:p w14:paraId="41CB9034" w14:textId="77777777" w:rsidR="00684844" w:rsidRPr="00F15733" w:rsidRDefault="00684844" w:rsidP="00D32F1D">
      <w:pPr>
        <w:rPr>
          <w:rFonts w:ascii="Kristen ITC" w:hAnsi="Kristen ITC"/>
          <w:smallCaps/>
        </w:rPr>
      </w:pPr>
      <w:r w:rsidRPr="00F15733">
        <w:rPr>
          <w:rFonts w:ascii="Kristen ITC" w:hAnsi="Kristen ITC"/>
          <w:smallCaps/>
        </w:rPr>
        <w:t>Memos will be returned to the cadet if he/she fails to follow the correct formatting.  Any questions about formatting should be addressed with academy staff, following the proper chain of command.</w:t>
      </w:r>
    </w:p>
    <w:p w14:paraId="7FF9B4EF" w14:textId="77777777" w:rsidR="00684844" w:rsidRPr="00F15733" w:rsidRDefault="00684844" w:rsidP="00D32F1D">
      <w:pPr>
        <w:rPr>
          <w:rFonts w:ascii="Kristen ITC" w:hAnsi="Kristen ITC"/>
          <w:smallCaps/>
        </w:rPr>
      </w:pPr>
    </w:p>
    <w:p w14:paraId="510E7F0B" w14:textId="10D963CE" w:rsidR="00684844" w:rsidRDefault="00684844" w:rsidP="00D32F1D">
      <w:pPr>
        <w:rPr>
          <w:rFonts w:ascii="Kristen ITC" w:hAnsi="Kristen ITC"/>
          <w:smallCaps/>
        </w:rPr>
      </w:pPr>
      <w:r w:rsidRPr="00F15733">
        <w:rPr>
          <w:rFonts w:ascii="Kristen ITC" w:hAnsi="Kristen ITC"/>
          <w:smallCaps/>
        </w:rPr>
        <w:t xml:space="preserve">If this is the last page of the </w:t>
      </w:r>
      <w:r w:rsidR="00FC2D0A" w:rsidRPr="00F15733">
        <w:rPr>
          <w:rFonts w:ascii="Kristen ITC" w:hAnsi="Kristen ITC"/>
          <w:smallCaps/>
        </w:rPr>
        <w:t>MEMO,</w:t>
      </w:r>
      <w:r w:rsidRPr="00F15733">
        <w:rPr>
          <w:rFonts w:ascii="Kristen ITC" w:hAnsi="Kristen ITC"/>
          <w:smallCaps/>
        </w:rPr>
        <w:t xml:space="preserve"> the cadet</w:t>
      </w:r>
      <w:r w:rsidR="00784C4A" w:rsidRPr="00F15733">
        <w:rPr>
          <w:rFonts w:ascii="Kristen ITC" w:hAnsi="Kristen ITC"/>
          <w:smallCaps/>
        </w:rPr>
        <w:t>’</w:t>
      </w:r>
      <w:r w:rsidRPr="00F15733">
        <w:rPr>
          <w:rFonts w:ascii="Kristen ITC" w:hAnsi="Kristen ITC"/>
          <w:smallCaps/>
        </w:rPr>
        <w:t>s name will go on the bottom</w:t>
      </w:r>
      <w:r>
        <w:rPr>
          <w:rFonts w:ascii="Kristen ITC" w:hAnsi="Kristen ITC"/>
          <w:smallCaps/>
        </w:rPr>
        <w:t xml:space="preserve"> left corner with the salutation of “respectfully submitted.”</w:t>
      </w:r>
    </w:p>
    <w:p w14:paraId="485518C5" w14:textId="77777777" w:rsidR="00684844" w:rsidRDefault="00684844" w:rsidP="00D32F1D">
      <w:pPr>
        <w:rPr>
          <w:rFonts w:ascii="Kristen ITC" w:hAnsi="Kristen ITC"/>
          <w:smallCaps/>
        </w:rPr>
      </w:pPr>
    </w:p>
    <w:p w14:paraId="17DFBE9E" w14:textId="77777777" w:rsidR="00684844" w:rsidRDefault="00684844" w:rsidP="00684844">
      <w:pPr>
        <w:rPr>
          <w:rFonts w:ascii="Kristen ITC" w:hAnsi="Kristen ITC"/>
          <w:smallCaps/>
        </w:rPr>
      </w:pPr>
    </w:p>
    <w:p w14:paraId="0BFE2EE2" w14:textId="77777777" w:rsidR="00684844" w:rsidRDefault="00E45FF8" w:rsidP="00684844">
      <w:pPr>
        <w:rPr>
          <w:rFonts w:ascii="Kristen ITC" w:hAnsi="Kristen ITC"/>
          <w:smallCaps/>
        </w:rPr>
      </w:pPr>
      <w:r>
        <w:rPr>
          <w:rFonts w:ascii="Kristen ITC" w:hAnsi="Kristen ITC"/>
          <w:smallCaps/>
          <w:noProof/>
        </w:rPr>
        <mc:AlternateContent>
          <mc:Choice Requires="wps">
            <w:drawing>
              <wp:anchor distT="0" distB="0" distL="114300" distR="114300" simplePos="0" relativeHeight="251649024" behindDoc="0" locked="0" layoutInCell="1" allowOverlap="1" wp14:anchorId="5423CB9C" wp14:editId="0F972CD8">
                <wp:simplePos x="0" y="0"/>
                <wp:positionH relativeFrom="column">
                  <wp:posOffset>1487805</wp:posOffset>
                </wp:positionH>
                <wp:positionV relativeFrom="paragraph">
                  <wp:posOffset>173355</wp:posOffset>
                </wp:positionV>
                <wp:extent cx="3329305" cy="1219200"/>
                <wp:effectExtent l="0" t="0" r="23495" b="19050"/>
                <wp:wrapNone/>
                <wp:docPr id="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1219200"/>
                        </a:xfrm>
                        <a:prstGeom prst="rect">
                          <a:avLst/>
                        </a:prstGeom>
                        <a:solidFill>
                          <a:srgbClr val="FFFFFF"/>
                        </a:solidFill>
                        <a:ln w="9525">
                          <a:solidFill>
                            <a:srgbClr val="000000"/>
                          </a:solidFill>
                          <a:miter lim="800000"/>
                          <a:headEnd/>
                          <a:tailEnd/>
                        </a:ln>
                      </wps:spPr>
                      <wps:txbx>
                        <w:txbxContent>
                          <w:p w14:paraId="2A2E8465" w14:textId="77777777" w:rsidR="007C418D" w:rsidRPr="00CF666E" w:rsidRDefault="007C418D" w:rsidP="00741C6A">
                            <w:pPr>
                              <w:shd w:val="clear" w:color="auto" w:fill="FFFFFF"/>
                              <w:jc w:val="center"/>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 MEMO</w:t>
                            </w:r>
                          </w:p>
                          <w:p w14:paraId="09E99E76" w14:textId="77777777" w:rsidR="007C418D" w:rsidRPr="00CF666E" w:rsidRDefault="007C418D" w:rsidP="00741C6A">
                            <w:pPr>
                              <w:shd w:val="clear" w:color="auto" w:fill="FFFFFF"/>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Additional Pages</w:t>
                            </w:r>
                          </w:p>
                          <w:p w14:paraId="0E1DD42D" w14:textId="77777777" w:rsidR="007C418D" w:rsidRPr="00CF666E" w:rsidRDefault="007C418D" w:rsidP="00741C6A">
                            <w:pPr>
                              <w:shd w:val="clear" w:color="auto" w:fill="FFFFFF"/>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Attachment “B”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23CB9C" id="Text Box 83" o:spid="_x0000_s1038" type="#_x0000_t202" style="position:absolute;margin-left:117.15pt;margin-top:13.65pt;width:262.15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">
                <v:textbox>
                  <w:txbxContent>
                    <w:p w14:paraId="2A2E8465" w14:textId="77777777" w:rsidR="007C418D" w:rsidRPr="00CF666E" w:rsidRDefault="007C418D" w:rsidP="00741C6A">
                      <w:pPr>
                        <w:shd w:val="clear" w:color="auto" w:fill="FFFFFF"/>
                        <w:jc w:val="center"/>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56"/>
                          <w:szCs w:val="5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SAMPLE MEMO</w:t>
                      </w:r>
                    </w:p>
                    <w:p w14:paraId="09E99E76" w14:textId="77777777" w:rsidR="007C418D" w:rsidRPr="00CF666E" w:rsidRDefault="007C418D" w:rsidP="00741C6A">
                      <w:pPr>
                        <w:shd w:val="clear" w:color="auto" w:fill="FFFFFF"/>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Additional Pages</w:t>
                      </w:r>
                    </w:p>
                    <w:p w14:paraId="0E1DD42D" w14:textId="77777777" w:rsidR="007C418D" w:rsidRPr="00CF666E" w:rsidRDefault="007C418D" w:rsidP="00741C6A">
                      <w:pPr>
                        <w:shd w:val="clear" w:color="auto" w:fill="FFFFFF"/>
                        <w:jc w:val="center"/>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2"/>
                          <w:szCs w:val="32"/>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Attachment “B”</w:t>
                      </w:r>
                    </w:p>
                  </w:txbxContent>
                </v:textbox>
              </v:shape>
            </w:pict>
          </mc:Fallback>
        </mc:AlternateContent>
      </w:r>
    </w:p>
    <w:p w14:paraId="7885E286" w14:textId="77777777" w:rsidR="00684844" w:rsidRDefault="00684844" w:rsidP="00684844">
      <w:pPr>
        <w:rPr>
          <w:rFonts w:ascii="Kristen ITC" w:hAnsi="Kristen ITC"/>
          <w:smallCaps/>
        </w:rPr>
      </w:pPr>
    </w:p>
    <w:p w14:paraId="2146614E" w14:textId="77777777" w:rsidR="00684844" w:rsidRDefault="00684844" w:rsidP="00684844">
      <w:pPr>
        <w:rPr>
          <w:rFonts w:ascii="Kristen ITC" w:hAnsi="Kristen ITC"/>
          <w:smallCaps/>
        </w:rPr>
      </w:pPr>
    </w:p>
    <w:p w14:paraId="0D34ACD3" w14:textId="77777777" w:rsidR="00684844" w:rsidRDefault="00684844" w:rsidP="00684844">
      <w:pPr>
        <w:rPr>
          <w:rFonts w:ascii="Kristen ITC" w:hAnsi="Kristen ITC"/>
          <w:smallCaps/>
        </w:rPr>
      </w:pPr>
    </w:p>
    <w:p w14:paraId="178EF508" w14:textId="77777777" w:rsidR="00684844" w:rsidRDefault="00684844" w:rsidP="00684844">
      <w:pPr>
        <w:rPr>
          <w:rFonts w:ascii="Kristen ITC" w:hAnsi="Kristen ITC"/>
          <w:smallCaps/>
        </w:rPr>
      </w:pPr>
    </w:p>
    <w:p w14:paraId="0B9AF46D" w14:textId="77777777" w:rsidR="00684844" w:rsidRDefault="00684844" w:rsidP="00684844">
      <w:pPr>
        <w:rPr>
          <w:rFonts w:ascii="Kristen ITC" w:hAnsi="Kristen ITC"/>
          <w:smallCaps/>
        </w:rPr>
      </w:pPr>
    </w:p>
    <w:p w14:paraId="2B95A846" w14:textId="77777777" w:rsidR="00684844" w:rsidRDefault="00684844" w:rsidP="00684844">
      <w:pPr>
        <w:rPr>
          <w:rFonts w:ascii="Kristen ITC" w:hAnsi="Kristen ITC"/>
          <w:smallCaps/>
        </w:rPr>
      </w:pPr>
    </w:p>
    <w:p w14:paraId="0B1BDB43" w14:textId="02F77B2C" w:rsidR="00D03C6D" w:rsidRDefault="00D03C6D" w:rsidP="00684844">
      <w:pPr>
        <w:rPr>
          <w:rFonts w:ascii="Kristen ITC" w:hAnsi="Kristen ITC"/>
          <w:smallCaps/>
        </w:rPr>
      </w:pPr>
    </w:p>
    <w:p w14:paraId="3471091B" w14:textId="77777777" w:rsidR="00291D14" w:rsidRDefault="00291D14" w:rsidP="00684844">
      <w:pPr>
        <w:rPr>
          <w:rFonts w:ascii="Kristen ITC" w:hAnsi="Kristen ITC"/>
          <w:smallCaps/>
        </w:rPr>
      </w:pPr>
    </w:p>
    <w:p w14:paraId="58B7EEEE" w14:textId="77777777" w:rsidR="00684844" w:rsidRDefault="00684844" w:rsidP="00684844">
      <w:pPr>
        <w:rPr>
          <w:rFonts w:ascii="Kristen ITC" w:hAnsi="Kristen ITC"/>
          <w:smallCaps/>
        </w:rPr>
      </w:pPr>
    </w:p>
    <w:p w14:paraId="0F6214E3" w14:textId="77777777" w:rsidR="00684844" w:rsidRDefault="00684844" w:rsidP="00684844">
      <w:pPr>
        <w:rPr>
          <w:rFonts w:ascii="Kristen ITC" w:hAnsi="Kristen ITC"/>
          <w:smallCaps/>
        </w:rPr>
      </w:pPr>
      <w:r>
        <w:rPr>
          <w:rFonts w:ascii="Kristen ITC" w:hAnsi="Kristen ITC"/>
          <w:smallCaps/>
        </w:rPr>
        <w:t>Respectfully Submitted</w:t>
      </w:r>
    </w:p>
    <w:p w14:paraId="11542DE9" w14:textId="77777777" w:rsidR="00684844" w:rsidRDefault="00684844" w:rsidP="00D32F1D">
      <w:pPr>
        <w:rPr>
          <w:rFonts w:ascii="Kristen ITC" w:hAnsi="Kristen ITC"/>
          <w:smallCaps/>
        </w:rPr>
      </w:pPr>
      <w:r>
        <w:rPr>
          <w:rFonts w:ascii="Kristen ITC" w:hAnsi="Kristen ITC"/>
          <w:smallCaps/>
        </w:rPr>
        <w:t>Cadet Jane Adams</w:t>
      </w:r>
    </w:p>
    <w:p w14:paraId="05F8CEF0" w14:textId="77777777" w:rsidR="0071282E" w:rsidRDefault="0071282E" w:rsidP="00454DC4">
      <w:pPr>
        <w:tabs>
          <w:tab w:val="center" w:pos="4680"/>
          <w:tab w:val="right" w:pos="9360"/>
        </w:tabs>
        <w:spacing w:after="60"/>
        <w:jc w:val="center"/>
        <w:rPr>
          <w:rFonts w:ascii="Arial Black" w:eastAsia="Calibri" w:hAnsi="Arial Black"/>
        </w:rPr>
      </w:pPr>
    </w:p>
    <w:p w14:paraId="5F897BAF" w14:textId="2F6B4DB7" w:rsidR="0071282E" w:rsidRDefault="0071282E" w:rsidP="00784C4A">
      <w:pPr>
        <w:tabs>
          <w:tab w:val="center" w:pos="4680"/>
          <w:tab w:val="right" w:pos="9360"/>
        </w:tabs>
        <w:spacing w:after="60"/>
        <w:rPr>
          <w:rFonts w:ascii="Arial Black" w:eastAsia="Calibri" w:hAnsi="Arial Black"/>
        </w:rPr>
      </w:pPr>
    </w:p>
    <w:p w14:paraId="42912B9D" w14:textId="551482D4" w:rsidR="00860450" w:rsidRDefault="00860450" w:rsidP="00784C4A">
      <w:pPr>
        <w:tabs>
          <w:tab w:val="center" w:pos="4680"/>
          <w:tab w:val="right" w:pos="9360"/>
        </w:tabs>
        <w:spacing w:after="60"/>
        <w:rPr>
          <w:rFonts w:ascii="Arial Black" w:eastAsia="Calibri" w:hAnsi="Arial Black"/>
        </w:rPr>
      </w:pPr>
    </w:p>
    <w:p w14:paraId="0EEBF45B" w14:textId="0F135FCB" w:rsidR="00860450" w:rsidRDefault="00860450" w:rsidP="00784C4A">
      <w:pPr>
        <w:tabs>
          <w:tab w:val="center" w:pos="4680"/>
          <w:tab w:val="right" w:pos="9360"/>
        </w:tabs>
        <w:spacing w:after="60"/>
        <w:rPr>
          <w:rFonts w:ascii="Arial Black" w:eastAsia="Calibri" w:hAnsi="Arial Black"/>
        </w:rPr>
      </w:pPr>
    </w:p>
    <w:p w14:paraId="754E9B40" w14:textId="72A1DA8A" w:rsidR="00860450" w:rsidRDefault="00860450" w:rsidP="00784C4A">
      <w:pPr>
        <w:tabs>
          <w:tab w:val="center" w:pos="4680"/>
          <w:tab w:val="right" w:pos="9360"/>
        </w:tabs>
        <w:spacing w:after="60"/>
        <w:rPr>
          <w:rFonts w:ascii="Arial Black" w:eastAsia="Calibri" w:hAnsi="Arial Black"/>
        </w:rPr>
      </w:pPr>
    </w:p>
    <w:p w14:paraId="4649C8CF" w14:textId="641584CD" w:rsidR="00860450" w:rsidRDefault="00860450" w:rsidP="00784C4A">
      <w:pPr>
        <w:tabs>
          <w:tab w:val="center" w:pos="4680"/>
          <w:tab w:val="right" w:pos="9360"/>
        </w:tabs>
        <w:spacing w:after="60"/>
        <w:rPr>
          <w:rFonts w:ascii="Arial Black" w:eastAsia="Calibri" w:hAnsi="Arial Black"/>
        </w:rPr>
      </w:pPr>
    </w:p>
    <w:p w14:paraId="28948976" w14:textId="00C0F25B" w:rsidR="00860450" w:rsidRDefault="00860450" w:rsidP="00784C4A">
      <w:pPr>
        <w:tabs>
          <w:tab w:val="center" w:pos="4680"/>
          <w:tab w:val="right" w:pos="9360"/>
        </w:tabs>
        <w:spacing w:after="60"/>
        <w:rPr>
          <w:rFonts w:ascii="Arial Black" w:eastAsia="Calibri" w:hAnsi="Arial Black"/>
        </w:rPr>
      </w:pPr>
    </w:p>
    <w:p w14:paraId="051E3539" w14:textId="6CCE110D" w:rsidR="00860450" w:rsidRDefault="00860450" w:rsidP="00784C4A">
      <w:pPr>
        <w:tabs>
          <w:tab w:val="center" w:pos="4680"/>
          <w:tab w:val="right" w:pos="9360"/>
        </w:tabs>
        <w:spacing w:after="60"/>
        <w:rPr>
          <w:rFonts w:ascii="Arial Black" w:eastAsia="Calibri" w:hAnsi="Arial Black"/>
        </w:rPr>
      </w:pPr>
    </w:p>
    <w:p w14:paraId="38710C85" w14:textId="77777777" w:rsidR="00860450" w:rsidRDefault="00860450" w:rsidP="00784C4A">
      <w:pPr>
        <w:tabs>
          <w:tab w:val="center" w:pos="4680"/>
          <w:tab w:val="right" w:pos="9360"/>
        </w:tabs>
        <w:spacing w:after="60"/>
        <w:rPr>
          <w:rFonts w:ascii="Arial Black" w:eastAsia="Calibri" w:hAnsi="Arial Black"/>
        </w:rPr>
      </w:pPr>
    </w:p>
    <w:p w14:paraId="00516520" w14:textId="77777777" w:rsidR="00860450" w:rsidRDefault="00860450" w:rsidP="00784C4A">
      <w:pPr>
        <w:tabs>
          <w:tab w:val="center" w:pos="4680"/>
          <w:tab w:val="right" w:pos="9360"/>
        </w:tabs>
        <w:spacing w:after="60"/>
        <w:rPr>
          <w:rFonts w:ascii="Arial Black" w:eastAsia="Calibri" w:hAnsi="Arial Black"/>
        </w:rPr>
      </w:pPr>
    </w:p>
    <w:p w14:paraId="0E8CCF82" w14:textId="77777777" w:rsidR="004F2A54" w:rsidRDefault="004F2A54" w:rsidP="00784C4A">
      <w:pPr>
        <w:tabs>
          <w:tab w:val="center" w:pos="4680"/>
          <w:tab w:val="right" w:pos="9360"/>
        </w:tabs>
        <w:spacing w:after="60"/>
        <w:rPr>
          <w:rFonts w:ascii="Arial Black" w:eastAsia="Calibri" w:hAnsi="Arial Black"/>
        </w:rPr>
      </w:pPr>
    </w:p>
    <w:p w14:paraId="6CE175BE" w14:textId="77777777" w:rsidR="00454DC4" w:rsidRPr="00454DC4" w:rsidRDefault="00454DC4" w:rsidP="00454DC4">
      <w:pPr>
        <w:tabs>
          <w:tab w:val="center" w:pos="4680"/>
          <w:tab w:val="right" w:pos="9360"/>
        </w:tabs>
        <w:spacing w:after="60"/>
        <w:jc w:val="center"/>
        <w:rPr>
          <w:rFonts w:ascii="Arial Black" w:eastAsia="Calibri" w:hAnsi="Arial Black"/>
        </w:rPr>
      </w:pPr>
      <w:r w:rsidRPr="00454DC4">
        <w:rPr>
          <w:rFonts w:ascii="Arial Black" w:eastAsia="Calibri" w:hAnsi="Arial Black"/>
        </w:rPr>
        <w:t>YUBA COLLEGE PUBLIC SAFETY CENTER</w:t>
      </w:r>
    </w:p>
    <w:p w14:paraId="5FF87DB6" w14:textId="77777777" w:rsidR="00454DC4" w:rsidRPr="00454DC4" w:rsidRDefault="00E45FF8" w:rsidP="00454DC4">
      <w:pPr>
        <w:tabs>
          <w:tab w:val="center" w:pos="4680"/>
          <w:tab w:val="right" w:pos="9360"/>
        </w:tabs>
        <w:jc w:val="center"/>
        <w:rPr>
          <w:rFonts w:ascii="Arial Black" w:eastAsia="Calibri" w:hAnsi="Arial Black" w:cs="Arial"/>
          <w:u w:val="single"/>
        </w:rPr>
      </w:pPr>
      <w:r>
        <w:rPr>
          <w:rFonts w:ascii="Arial Black" w:eastAsia="Calibri" w:hAnsi="Arial Black" w:cs="Arial"/>
          <w:noProof/>
          <w:u w:val="single"/>
        </w:rPr>
        <mc:AlternateContent>
          <mc:Choice Requires="wps">
            <w:drawing>
              <wp:anchor distT="0" distB="0" distL="114300" distR="114300" simplePos="0" relativeHeight="251650048" behindDoc="0" locked="0" layoutInCell="1" allowOverlap="1" wp14:anchorId="1EEBC4EC" wp14:editId="07777777">
                <wp:simplePos x="0" y="0"/>
                <wp:positionH relativeFrom="column">
                  <wp:posOffset>4549140</wp:posOffset>
                </wp:positionH>
                <wp:positionV relativeFrom="paragraph">
                  <wp:posOffset>133985</wp:posOffset>
                </wp:positionV>
                <wp:extent cx="1805305" cy="506730"/>
                <wp:effectExtent l="13335" t="6985" r="10160" b="10160"/>
                <wp:wrapNone/>
                <wp:docPr id="1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506730"/>
                        </a:xfrm>
                        <a:prstGeom prst="rect">
                          <a:avLst/>
                        </a:prstGeom>
                        <a:solidFill>
                          <a:srgbClr val="FFFFFF"/>
                        </a:solidFill>
                        <a:ln w="9525">
                          <a:solidFill>
                            <a:srgbClr val="000000"/>
                          </a:solidFill>
                          <a:miter lim="800000"/>
                          <a:headEnd/>
                          <a:tailEnd/>
                        </a:ln>
                      </wps:spPr>
                      <wps:txbx>
                        <w:txbxContent>
                          <w:p w14:paraId="39327CDC" w14:textId="77777777" w:rsidR="007C418D" w:rsidRPr="00CF666E" w:rsidRDefault="007C418D">
                            <w:pPr>
                              <w:rPr>
                                <w:outline/>
                                <w:color w:val="000000"/>
                                <w:sz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Attachment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C4EC" id="Text Box 84" o:spid="_x0000_s1039" type="#_x0000_t202" style="position:absolute;left:0;text-align:left;margin-left:358.2pt;margin-top:10.55pt;width:142.15pt;height:3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">
                <v:textbox>
                  <w:txbxContent>
                    <w:p w14:paraId="39327CDC" w14:textId="77777777" w:rsidR="007C418D" w:rsidRPr="00CF666E" w:rsidRDefault="007C418D">
                      <w:pPr>
                        <w:rPr>
                          <w:outline/>
                          <w:color w:val="000000"/>
                          <w:sz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r w:rsidRPr="00CF666E">
                        <w:rPr>
                          <w:outline/>
                          <w:color w:val="000000"/>
                          <w:sz w:val="3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t>Attachment “C”</w:t>
                      </w:r>
                    </w:p>
                  </w:txbxContent>
                </v:textbox>
              </v:shape>
            </w:pict>
          </mc:Fallback>
        </mc:AlternateContent>
      </w:r>
      <w:r w:rsidR="00454DC4" w:rsidRPr="00454DC4">
        <w:rPr>
          <w:rFonts w:ascii="Arial Black" w:eastAsia="Calibri" w:hAnsi="Arial Black" w:cs="Arial"/>
          <w:u w:val="single"/>
        </w:rPr>
        <w:t>TIME OFF MEMO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67"/>
        <w:gridCol w:w="90"/>
        <w:gridCol w:w="270"/>
        <w:gridCol w:w="810"/>
        <w:gridCol w:w="270"/>
        <w:gridCol w:w="810"/>
        <w:gridCol w:w="270"/>
        <w:gridCol w:w="90"/>
        <w:gridCol w:w="270"/>
        <w:gridCol w:w="630"/>
        <w:gridCol w:w="270"/>
        <w:gridCol w:w="1170"/>
        <w:gridCol w:w="66"/>
        <w:gridCol w:w="204"/>
        <w:gridCol w:w="990"/>
        <w:gridCol w:w="270"/>
        <w:gridCol w:w="1728"/>
      </w:tblGrid>
      <w:tr w:rsidR="00454DC4" w:rsidRPr="00BC1A15" w14:paraId="37B404F8" w14:textId="77777777" w:rsidTr="00BC1A15">
        <w:tc>
          <w:tcPr>
            <w:tcW w:w="1101" w:type="dxa"/>
            <w:tcBorders>
              <w:top w:val="nil"/>
              <w:left w:val="nil"/>
              <w:bottom w:val="nil"/>
              <w:right w:val="nil"/>
            </w:tcBorders>
            <w:shd w:val="clear" w:color="auto" w:fill="auto"/>
          </w:tcPr>
          <w:p w14:paraId="44F25244" w14:textId="77777777" w:rsidR="00454DC4" w:rsidRPr="00BC1A15" w:rsidRDefault="00454DC4" w:rsidP="00BC1A15">
            <w:pPr>
              <w:spacing w:line="276" w:lineRule="auto"/>
              <w:rPr>
                <w:rFonts w:eastAsia="Calibri"/>
              </w:rPr>
            </w:pPr>
          </w:p>
          <w:p w14:paraId="5020C1DA" w14:textId="77777777" w:rsidR="00454DC4" w:rsidRPr="00BC1A15" w:rsidRDefault="00454DC4" w:rsidP="00BC1A15">
            <w:pPr>
              <w:spacing w:line="276" w:lineRule="auto"/>
              <w:rPr>
                <w:rFonts w:eastAsia="Calibri"/>
              </w:rPr>
            </w:pPr>
            <w:r w:rsidRPr="00BC1A15">
              <w:rPr>
                <w:rFonts w:eastAsia="Calibri"/>
              </w:rPr>
              <w:t>To:</w:t>
            </w:r>
          </w:p>
        </w:tc>
        <w:tc>
          <w:tcPr>
            <w:tcW w:w="5283" w:type="dxa"/>
            <w:gridSpan w:val="13"/>
            <w:tcBorders>
              <w:top w:val="nil"/>
              <w:left w:val="nil"/>
              <w:bottom w:val="single" w:sz="4" w:space="0" w:color="auto"/>
              <w:right w:val="nil"/>
            </w:tcBorders>
            <w:shd w:val="clear" w:color="auto" w:fill="auto"/>
          </w:tcPr>
          <w:p w14:paraId="2C15986D" w14:textId="77777777" w:rsidR="00454DC4" w:rsidRPr="00BC1A15" w:rsidRDefault="00454DC4" w:rsidP="00BC1A15">
            <w:pPr>
              <w:spacing w:line="276" w:lineRule="auto"/>
              <w:rPr>
                <w:rFonts w:eastAsia="Calibri"/>
              </w:rPr>
            </w:pPr>
          </w:p>
        </w:tc>
        <w:tc>
          <w:tcPr>
            <w:tcW w:w="3192" w:type="dxa"/>
            <w:gridSpan w:val="4"/>
            <w:tcBorders>
              <w:top w:val="nil"/>
              <w:left w:val="nil"/>
              <w:bottom w:val="nil"/>
              <w:right w:val="nil"/>
            </w:tcBorders>
            <w:shd w:val="clear" w:color="auto" w:fill="auto"/>
          </w:tcPr>
          <w:p w14:paraId="5317ECB8" w14:textId="77777777" w:rsidR="00454DC4" w:rsidRPr="00BC1A15" w:rsidRDefault="00454DC4" w:rsidP="00BC1A15">
            <w:pPr>
              <w:spacing w:line="276" w:lineRule="auto"/>
              <w:rPr>
                <w:rFonts w:eastAsia="Calibri"/>
              </w:rPr>
            </w:pPr>
          </w:p>
        </w:tc>
      </w:tr>
      <w:tr w:rsidR="00454DC4" w:rsidRPr="00BC1A15" w14:paraId="4617BE5E" w14:textId="77777777" w:rsidTr="00BC1A15">
        <w:tc>
          <w:tcPr>
            <w:tcW w:w="9576" w:type="dxa"/>
            <w:gridSpan w:val="18"/>
            <w:tcBorders>
              <w:top w:val="nil"/>
              <w:left w:val="nil"/>
              <w:bottom w:val="nil"/>
              <w:right w:val="nil"/>
            </w:tcBorders>
            <w:shd w:val="clear" w:color="auto" w:fill="auto"/>
          </w:tcPr>
          <w:p w14:paraId="4BC7C57B" w14:textId="77777777" w:rsidR="00454DC4" w:rsidRPr="00BC1A15" w:rsidRDefault="00454DC4" w:rsidP="00BC1A15">
            <w:pPr>
              <w:spacing w:line="276" w:lineRule="auto"/>
              <w:rPr>
                <w:rFonts w:eastAsia="Calibri"/>
                <w:sz w:val="16"/>
                <w:szCs w:val="16"/>
              </w:rPr>
            </w:pPr>
          </w:p>
        </w:tc>
      </w:tr>
      <w:tr w:rsidR="00454DC4" w:rsidRPr="00BC1A15" w14:paraId="22E13A5B" w14:textId="77777777" w:rsidTr="00BC1A15">
        <w:tc>
          <w:tcPr>
            <w:tcW w:w="1101" w:type="dxa"/>
            <w:tcBorders>
              <w:top w:val="nil"/>
              <w:left w:val="nil"/>
              <w:bottom w:val="nil"/>
              <w:right w:val="nil"/>
            </w:tcBorders>
            <w:shd w:val="clear" w:color="auto" w:fill="auto"/>
          </w:tcPr>
          <w:p w14:paraId="76331587" w14:textId="77777777" w:rsidR="00454DC4" w:rsidRPr="00BC1A15" w:rsidRDefault="00454DC4" w:rsidP="00BC1A15">
            <w:pPr>
              <w:spacing w:line="276" w:lineRule="auto"/>
              <w:rPr>
                <w:rFonts w:eastAsia="Calibri"/>
              </w:rPr>
            </w:pPr>
            <w:r w:rsidRPr="00BC1A15">
              <w:rPr>
                <w:rFonts w:eastAsia="Calibri"/>
              </w:rPr>
              <w:t>From:</w:t>
            </w:r>
          </w:p>
        </w:tc>
        <w:tc>
          <w:tcPr>
            <w:tcW w:w="5283" w:type="dxa"/>
            <w:gridSpan w:val="13"/>
            <w:tcBorders>
              <w:top w:val="nil"/>
              <w:left w:val="nil"/>
              <w:bottom w:val="single" w:sz="4" w:space="0" w:color="auto"/>
              <w:right w:val="nil"/>
            </w:tcBorders>
            <w:shd w:val="clear" w:color="auto" w:fill="auto"/>
          </w:tcPr>
          <w:p w14:paraId="662AE141" w14:textId="77777777" w:rsidR="00454DC4" w:rsidRPr="00BC1A15" w:rsidRDefault="00454DC4" w:rsidP="00BC1A15">
            <w:pPr>
              <w:spacing w:line="276" w:lineRule="auto"/>
              <w:rPr>
                <w:rFonts w:eastAsia="Calibri"/>
              </w:rPr>
            </w:pPr>
          </w:p>
        </w:tc>
        <w:tc>
          <w:tcPr>
            <w:tcW w:w="3192" w:type="dxa"/>
            <w:gridSpan w:val="4"/>
            <w:tcBorders>
              <w:top w:val="nil"/>
              <w:left w:val="nil"/>
              <w:bottom w:val="nil"/>
              <w:right w:val="nil"/>
            </w:tcBorders>
            <w:shd w:val="clear" w:color="auto" w:fill="auto"/>
          </w:tcPr>
          <w:p w14:paraId="6EC16969" w14:textId="77777777" w:rsidR="00454DC4" w:rsidRPr="00BC1A15" w:rsidRDefault="00454DC4" w:rsidP="00BC1A15">
            <w:pPr>
              <w:spacing w:line="276" w:lineRule="auto"/>
              <w:rPr>
                <w:rFonts w:eastAsia="Calibri"/>
              </w:rPr>
            </w:pPr>
          </w:p>
        </w:tc>
      </w:tr>
      <w:tr w:rsidR="00454DC4" w:rsidRPr="00BC1A15" w14:paraId="35AF9DC1" w14:textId="77777777" w:rsidTr="00BC1A15">
        <w:tc>
          <w:tcPr>
            <w:tcW w:w="9576" w:type="dxa"/>
            <w:gridSpan w:val="18"/>
            <w:tcBorders>
              <w:top w:val="nil"/>
              <w:left w:val="nil"/>
              <w:bottom w:val="nil"/>
              <w:right w:val="nil"/>
            </w:tcBorders>
            <w:shd w:val="clear" w:color="auto" w:fill="auto"/>
          </w:tcPr>
          <w:p w14:paraId="73246D5A" w14:textId="77777777" w:rsidR="00454DC4" w:rsidRPr="00BC1A15" w:rsidRDefault="00454DC4" w:rsidP="00BC1A15">
            <w:pPr>
              <w:spacing w:line="276" w:lineRule="auto"/>
              <w:rPr>
                <w:rFonts w:eastAsia="Calibri"/>
                <w:sz w:val="16"/>
                <w:szCs w:val="16"/>
              </w:rPr>
            </w:pPr>
          </w:p>
        </w:tc>
      </w:tr>
      <w:tr w:rsidR="00454DC4" w:rsidRPr="00BC1A15" w14:paraId="0EB76836" w14:textId="77777777" w:rsidTr="00BC1A15">
        <w:tc>
          <w:tcPr>
            <w:tcW w:w="1101" w:type="dxa"/>
            <w:tcBorders>
              <w:top w:val="nil"/>
              <w:left w:val="nil"/>
              <w:bottom w:val="nil"/>
              <w:right w:val="nil"/>
            </w:tcBorders>
            <w:shd w:val="clear" w:color="auto" w:fill="auto"/>
          </w:tcPr>
          <w:p w14:paraId="3A961B31" w14:textId="77777777" w:rsidR="00454DC4" w:rsidRPr="00BC1A15" w:rsidRDefault="00454DC4" w:rsidP="00BC1A15">
            <w:pPr>
              <w:spacing w:line="276" w:lineRule="auto"/>
              <w:rPr>
                <w:rFonts w:eastAsia="Calibri"/>
              </w:rPr>
            </w:pPr>
            <w:r w:rsidRPr="00BC1A15">
              <w:rPr>
                <w:rFonts w:eastAsia="Calibri"/>
              </w:rPr>
              <w:t>Academy:</w:t>
            </w:r>
          </w:p>
        </w:tc>
        <w:tc>
          <w:tcPr>
            <w:tcW w:w="357" w:type="dxa"/>
            <w:gridSpan w:val="2"/>
            <w:tcBorders>
              <w:top w:val="nil"/>
              <w:left w:val="nil"/>
              <w:bottom w:val="nil"/>
              <w:right w:val="single" w:sz="4" w:space="0" w:color="auto"/>
            </w:tcBorders>
            <w:shd w:val="clear" w:color="auto" w:fill="auto"/>
          </w:tcPr>
          <w:p w14:paraId="0F119375" w14:textId="77777777" w:rsidR="00454DC4" w:rsidRPr="00BC1A15" w:rsidRDefault="00454DC4" w:rsidP="00BC1A15">
            <w:pPr>
              <w:spacing w:line="276" w:lineRule="auto"/>
              <w:rPr>
                <w:rFonts w:eastAsia="Calibri"/>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29270A30" w14:textId="77777777" w:rsidR="00454DC4" w:rsidRPr="00BC1A15" w:rsidRDefault="00454DC4" w:rsidP="00BC1A15">
            <w:pPr>
              <w:spacing w:line="276" w:lineRule="auto"/>
              <w:rPr>
                <w:rFonts w:eastAsia="Calibri"/>
              </w:rPr>
            </w:pPr>
          </w:p>
        </w:tc>
        <w:tc>
          <w:tcPr>
            <w:tcW w:w="810" w:type="dxa"/>
            <w:tcBorders>
              <w:top w:val="nil"/>
              <w:left w:val="single" w:sz="4" w:space="0" w:color="auto"/>
              <w:bottom w:val="nil"/>
              <w:right w:val="single" w:sz="4" w:space="0" w:color="auto"/>
            </w:tcBorders>
            <w:shd w:val="clear" w:color="auto" w:fill="auto"/>
          </w:tcPr>
          <w:p w14:paraId="586EE078" w14:textId="77777777" w:rsidR="00454DC4" w:rsidRPr="00BC1A15" w:rsidRDefault="00454DC4" w:rsidP="00BC1A15">
            <w:pPr>
              <w:spacing w:line="276" w:lineRule="auto"/>
              <w:rPr>
                <w:rFonts w:eastAsia="Calibri"/>
              </w:rPr>
            </w:pPr>
            <w:r w:rsidRPr="00BC1A15">
              <w:rPr>
                <w:rFonts w:eastAsia="Calibri"/>
              </w:rPr>
              <w:t>L-I</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086A6880" w14:textId="77777777" w:rsidR="00454DC4" w:rsidRPr="00BC1A15" w:rsidRDefault="00454DC4" w:rsidP="00BC1A15">
            <w:pPr>
              <w:spacing w:line="276" w:lineRule="auto"/>
              <w:rPr>
                <w:rFonts w:eastAsia="Calibri"/>
              </w:rPr>
            </w:pPr>
          </w:p>
        </w:tc>
        <w:tc>
          <w:tcPr>
            <w:tcW w:w="810" w:type="dxa"/>
            <w:tcBorders>
              <w:top w:val="nil"/>
              <w:left w:val="single" w:sz="4" w:space="0" w:color="auto"/>
              <w:bottom w:val="nil"/>
              <w:right w:val="single" w:sz="4" w:space="0" w:color="auto"/>
            </w:tcBorders>
            <w:shd w:val="clear" w:color="auto" w:fill="auto"/>
          </w:tcPr>
          <w:p w14:paraId="755BDF66" w14:textId="77777777" w:rsidR="00454DC4" w:rsidRPr="00BC1A15" w:rsidRDefault="00454DC4" w:rsidP="00BC1A15">
            <w:pPr>
              <w:spacing w:line="276" w:lineRule="auto"/>
              <w:rPr>
                <w:rFonts w:eastAsia="Calibri"/>
              </w:rPr>
            </w:pPr>
            <w:r w:rsidRPr="00BC1A15">
              <w:rPr>
                <w:rFonts w:eastAsia="Calibri"/>
              </w:rPr>
              <w:t>L-II</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78D25C6" w14:textId="77777777" w:rsidR="00454DC4" w:rsidRPr="00BC1A15" w:rsidRDefault="00454DC4" w:rsidP="00BC1A15">
            <w:pPr>
              <w:spacing w:line="276" w:lineRule="auto"/>
              <w:rPr>
                <w:rFonts w:eastAsia="Calibri"/>
              </w:rPr>
            </w:pPr>
          </w:p>
        </w:tc>
        <w:tc>
          <w:tcPr>
            <w:tcW w:w="990" w:type="dxa"/>
            <w:gridSpan w:val="3"/>
            <w:tcBorders>
              <w:top w:val="nil"/>
              <w:left w:val="single" w:sz="4" w:space="0" w:color="auto"/>
              <w:bottom w:val="nil"/>
              <w:right w:val="single" w:sz="4" w:space="0" w:color="auto"/>
            </w:tcBorders>
            <w:shd w:val="clear" w:color="auto" w:fill="auto"/>
          </w:tcPr>
          <w:p w14:paraId="7B6BDCAD" w14:textId="77777777" w:rsidR="00454DC4" w:rsidRPr="00BC1A15" w:rsidRDefault="00454DC4" w:rsidP="00BC1A15">
            <w:pPr>
              <w:spacing w:line="276" w:lineRule="auto"/>
              <w:rPr>
                <w:rFonts w:eastAsia="Calibri"/>
              </w:rPr>
            </w:pPr>
            <w:r w:rsidRPr="00BC1A15">
              <w:rPr>
                <w:rFonts w:eastAsia="Calibri"/>
              </w:rPr>
              <w:t>L-III</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ACC6F82" w14:textId="77777777" w:rsidR="00454DC4" w:rsidRPr="00BC1A15" w:rsidRDefault="00454DC4" w:rsidP="00BC1A15">
            <w:pPr>
              <w:spacing w:line="276" w:lineRule="auto"/>
              <w:rPr>
                <w:rFonts w:eastAsia="Calibri"/>
              </w:rPr>
            </w:pPr>
          </w:p>
        </w:tc>
        <w:tc>
          <w:tcPr>
            <w:tcW w:w="1170" w:type="dxa"/>
            <w:tcBorders>
              <w:top w:val="nil"/>
              <w:left w:val="single" w:sz="4" w:space="0" w:color="auto"/>
              <w:bottom w:val="nil"/>
              <w:right w:val="single" w:sz="4" w:space="0" w:color="auto"/>
            </w:tcBorders>
            <w:shd w:val="clear" w:color="auto" w:fill="auto"/>
          </w:tcPr>
          <w:p w14:paraId="7895708C" w14:textId="77777777" w:rsidR="00454DC4" w:rsidRPr="00BC1A15" w:rsidRDefault="00454DC4" w:rsidP="00BC1A15">
            <w:pPr>
              <w:spacing w:line="276" w:lineRule="auto"/>
              <w:rPr>
                <w:rFonts w:eastAsia="Calibri"/>
              </w:rPr>
            </w:pPr>
            <w:r w:rsidRPr="00BC1A15">
              <w:rPr>
                <w:rFonts w:eastAsia="Calibri"/>
              </w:rPr>
              <w:t>COCC</w:t>
            </w:r>
          </w:p>
        </w:tc>
        <w:tc>
          <w:tcPr>
            <w:tcW w:w="270" w:type="dxa"/>
            <w:gridSpan w:val="2"/>
            <w:tcBorders>
              <w:top w:val="single" w:sz="4" w:space="0" w:color="auto"/>
              <w:left w:val="single" w:sz="4" w:space="0" w:color="auto"/>
              <w:bottom w:val="single" w:sz="4" w:space="0" w:color="auto"/>
              <w:right w:val="single" w:sz="4" w:space="0" w:color="auto"/>
            </w:tcBorders>
            <w:shd w:val="clear" w:color="auto" w:fill="auto"/>
          </w:tcPr>
          <w:p w14:paraId="0825053D" w14:textId="77777777" w:rsidR="00454DC4" w:rsidRPr="00BC1A15" w:rsidRDefault="00454DC4" w:rsidP="00BC1A15">
            <w:pPr>
              <w:spacing w:line="276" w:lineRule="auto"/>
              <w:rPr>
                <w:rFonts w:eastAsia="Calibri"/>
              </w:rPr>
            </w:pPr>
          </w:p>
        </w:tc>
        <w:tc>
          <w:tcPr>
            <w:tcW w:w="990" w:type="dxa"/>
            <w:tcBorders>
              <w:top w:val="nil"/>
              <w:left w:val="single" w:sz="4" w:space="0" w:color="auto"/>
              <w:bottom w:val="nil"/>
              <w:right w:val="single" w:sz="4" w:space="0" w:color="auto"/>
            </w:tcBorders>
            <w:shd w:val="clear" w:color="auto" w:fill="auto"/>
          </w:tcPr>
          <w:p w14:paraId="79769F55" w14:textId="77777777" w:rsidR="00454DC4" w:rsidRPr="00BC1A15" w:rsidRDefault="00454DC4" w:rsidP="00BC1A15">
            <w:pPr>
              <w:spacing w:line="276" w:lineRule="auto"/>
              <w:rPr>
                <w:rFonts w:eastAsia="Calibri"/>
              </w:rPr>
            </w:pPr>
            <w:r w:rsidRPr="00BC1A15">
              <w:rPr>
                <w:rFonts w:eastAsia="Calibri"/>
              </w:rPr>
              <w:t>POCC</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14618F81" w14:textId="77777777" w:rsidR="00454DC4" w:rsidRPr="00BC1A15" w:rsidRDefault="00454DC4" w:rsidP="00BC1A15">
            <w:pPr>
              <w:spacing w:line="276" w:lineRule="auto"/>
              <w:rPr>
                <w:rFonts w:eastAsia="Calibri"/>
              </w:rPr>
            </w:pPr>
          </w:p>
        </w:tc>
        <w:tc>
          <w:tcPr>
            <w:tcW w:w="1728" w:type="dxa"/>
            <w:tcBorders>
              <w:top w:val="nil"/>
              <w:left w:val="single" w:sz="4" w:space="0" w:color="auto"/>
              <w:bottom w:val="nil"/>
              <w:right w:val="nil"/>
            </w:tcBorders>
            <w:shd w:val="clear" w:color="auto" w:fill="auto"/>
          </w:tcPr>
          <w:p w14:paraId="466F8880" w14:textId="77777777" w:rsidR="00454DC4" w:rsidRPr="00BC1A15" w:rsidRDefault="00454DC4" w:rsidP="00BC1A15">
            <w:pPr>
              <w:spacing w:line="276" w:lineRule="auto"/>
              <w:rPr>
                <w:rFonts w:eastAsia="Calibri"/>
              </w:rPr>
            </w:pPr>
            <w:r w:rsidRPr="00BC1A15">
              <w:rPr>
                <w:rFonts w:eastAsia="Calibri"/>
              </w:rPr>
              <w:t>JCOC</w:t>
            </w:r>
          </w:p>
        </w:tc>
      </w:tr>
      <w:tr w:rsidR="00454DC4" w:rsidRPr="00BC1A15" w14:paraId="3F1327A5" w14:textId="77777777" w:rsidTr="00BC1A15">
        <w:tc>
          <w:tcPr>
            <w:tcW w:w="9576" w:type="dxa"/>
            <w:gridSpan w:val="18"/>
            <w:tcBorders>
              <w:top w:val="nil"/>
              <w:left w:val="nil"/>
              <w:bottom w:val="nil"/>
              <w:right w:val="nil"/>
            </w:tcBorders>
            <w:shd w:val="clear" w:color="auto" w:fill="auto"/>
          </w:tcPr>
          <w:p w14:paraId="188D64D0" w14:textId="77777777" w:rsidR="00454DC4" w:rsidRPr="00BC1A15" w:rsidRDefault="00454DC4" w:rsidP="00BC1A15">
            <w:pPr>
              <w:spacing w:line="276" w:lineRule="auto"/>
              <w:rPr>
                <w:rFonts w:eastAsia="Calibri"/>
                <w:sz w:val="16"/>
                <w:szCs w:val="16"/>
              </w:rPr>
            </w:pPr>
          </w:p>
        </w:tc>
      </w:tr>
      <w:tr w:rsidR="00454DC4" w:rsidRPr="00BC1A15" w14:paraId="025A9C62" w14:textId="77777777" w:rsidTr="00BC1A15">
        <w:tc>
          <w:tcPr>
            <w:tcW w:w="1101" w:type="dxa"/>
            <w:tcBorders>
              <w:top w:val="nil"/>
              <w:left w:val="nil"/>
              <w:bottom w:val="nil"/>
              <w:right w:val="nil"/>
            </w:tcBorders>
            <w:shd w:val="clear" w:color="auto" w:fill="auto"/>
          </w:tcPr>
          <w:p w14:paraId="54022FF6" w14:textId="77777777" w:rsidR="00454DC4" w:rsidRPr="00BC1A15" w:rsidRDefault="00454DC4" w:rsidP="00BC1A15">
            <w:pPr>
              <w:spacing w:line="276" w:lineRule="auto"/>
              <w:rPr>
                <w:rFonts w:eastAsia="Calibri"/>
              </w:rPr>
            </w:pPr>
            <w:r w:rsidRPr="00BC1A15">
              <w:rPr>
                <w:rFonts w:eastAsia="Calibri"/>
              </w:rPr>
              <w:t>Date:</w:t>
            </w:r>
          </w:p>
        </w:tc>
        <w:tc>
          <w:tcPr>
            <w:tcW w:w="5283" w:type="dxa"/>
            <w:gridSpan w:val="13"/>
            <w:tcBorders>
              <w:top w:val="nil"/>
              <w:left w:val="nil"/>
              <w:bottom w:val="single" w:sz="4" w:space="0" w:color="auto"/>
              <w:right w:val="nil"/>
            </w:tcBorders>
            <w:shd w:val="clear" w:color="auto" w:fill="auto"/>
          </w:tcPr>
          <w:p w14:paraId="303F3C4A" w14:textId="77777777" w:rsidR="00454DC4" w:rsidRPr="00BC1A15" w:rsidRDefault="00454DC4" w:rsidP="00BC1A15">
            <w:pPr>
              <w:spacing w:line="276" w:lineRule="auto"/>
              <w:rPr>
                <w:rFonts w:eastAsia="Calibri"/>
              </w:rPr>
            </w:pPr>
          </w:p>
        </w:tc>
        <w:tc>
          <w:tcPr>
            <w:tcW w:w="3192" w:type="dxa"/>
            <w:gridSpan w:val="4"/>
            <w:tcBorders>
              <w:top w:val="nil"/>
              <w:left w:val="nil"/>
              <w:bottom w:val="nil"/>
              <w:right w:val="nil"/>
            </w:tcBorders>
            <w:shd w:val="clear" w:color="auto" w:fill="auto"/>
          </w:tcPr>
          <w:p w14:paraId="73EBEEB3" w14:textId="77777777" w:rsidR="00454DC4" w:rsidRPr="00BC1A15" w:rsidRDefault="00454DC4" w:rsidP="00BC1A15">
            <w:pPr>
              <w:spacing w:line="276" w:lineRule="auto"/>
              <w:rPr>
                <w:rFonts w:eastAsia="Calibri"/>
              </w:rPr>
            </w:pPr>
          </w:p>
        </w:tc>
      </w:tr>
      <w:tr w:rsidR="00454DC4" w:rsidRPr="00BC1A15" w14:paraId="73E1A34D" w14:textId="77777777" w:rsidTr="00BC1A15">
        <w:tc>
          <w:tcPr>
            <w:tcW w:w="9576" w:type="dxa"/>
            <w:gridSpan w:val="18"/>
            <w:tcBorders>
              <w:top w:val="nil"/>
              <w:left w:val="nil"/>
              <w:bottom w:val="nil"/>
              <w:right w:val="nil"/>
            </w:tcBorders>
            <w:shd w:val="clear" w:color="auto" w:fill="auto"/>
          </w:tcPr>
          <w:p w14:paraId="3C3E2281" w14:textId="77777777" w:rsidR="00454DC4" w:rsidRPr="00BC1A15" w:rsidRDefault="00454DC4" w:rsidP="00BC1A15">
            <w:pPr>
              <w:spacing w:line="276" w:lineRule="auto"/>
              <w:rPr>
                <w:rFonts w:eastAsia="Calibri"/>
                <w:sz w:val="16"/>
                <w:szCs w:val="16"/>
              </w:rPr>
            </w:pPr>
          </w:p>
        </w:tc>
      </w:tr>
      <w:tr w:rsidR="00454DC4" w:rsidRPr="00BC1A15" w14:paraId="62993AE4" w14:textId="77777777" w:rsidTr="00BC1A15">
        <w:tc>
          <w:tcPr>
            <w:tcW w:w="1101" w:type="dxa"/>
            <w:tcBorders>
              <w:top w:val="nil"/>
              <w:left w:val="nil"/>
              <w:bottom w:val="nil"/>
              <w:right w:val="single" w:sz="4" w:space="0" w:color="auto"/>
            </w:tcBorders>
            <w:shd w:val="clear" w:color="auto" w:fill="auto"/>
          </w:tcPr>
          <w:p w14:paraId="2ABD1252" w14:textId="77777777" w:rsidR="00454DC4" w:rsidRPr="00BC1A15" w:rsidRDefault="00454DC4" w:rsidP="00BC1A15">
            <w:pPr>
              <w:spacing w:line="276" w:lineRule="auto"/>
              <w:rPr>
                <w:rFonts w:eastAsia="Calibri"/>
              </w:rPr>
            </w:pPr>
            <w:r w:rsidRPr="00BC1A15">
              <w:rPr>
                <w:rFonts w:eastAsia="Calibri"/>
              </w:rPr>
              <w:t>Re:</w:t>
            </w:r>
          </w:p>
        </w:tc>
        <w:tc>
          <w:tcPr>
            <w:tcW w:w="267" w:type="dxa"/>
            <w:tcBorders>
              <w:top w:val="single" w:sz="4" w:space="0" w:color="auto"/>
              <w:left w:val="single" w:sz="4" w:space="0" w:color="auto"/>
              <w:bottom w:val="single" w:sz="4" w:space="0" w:color="auto"/>
              <w:right w:val="single" w:sz="4" w:space="0" w:color="auto"/>
            </w:tcBorders>
            <w:shd w:val="clear" w:color="auto" w:fill="auto"/>
          </w:tcPr>
          <w:p w14:paraId="2587B1DA" w14:textId="77777777" w:rsidR="00454DC4" w:rsidRPr="00BC1A15" w:rsidRDefault="00454DC4" w:rsidP="00BC1A15">
            <w:pPr>
              <w:spacing w:line="276" w:lineRule="auto"/>
              <w:rPr>
                <w:rFonts w:eastAsia="Calibri"/>
              </w:rPr>
            </w:pPr>
          </w:p>
        </w:tc>
        <w:tc>
          <w:tcPr>
            <w:tcW w:w="2610" w:type="dxa"/>
            <w:gridSpan w:val="7"/>
            <w:tcBorders>
              <w:top w:val="nil"/>
              <w:left w:val="single" w:sz="4" w:space="0" w:color="auto"/>
              <w:bottom w:val="nil"/>
              <w:right w:val="single" w:sz="4" w:space="0" w:color="auto"/>
            </w:tcBorders>
            <w:shd w:val="clear" w:color="auto" w:fill="auto"/>
          </w:tcPr>
          <w:p w14:paraId="79D2F1E6" w14:textId="77777777" w:rsidR="00454DC4" w:rsidRPr="00BC1A15" w:rsidRDefault="00454DC4" w:rsidP="00BC1A15">
            <w:pPr>
              <w:spacing w:line="276" w:lineRule="auto"/>
              <w:rPr>
                <w:rFonts w:eastAsia="Calibri"/>
              </w:rPr>
            </w:pPr>
            <w:r w:rsidRPr="00BC1A15">
              <w:rPr>
                <w:rFonts w:eastAsia="Calibri"/>
              </w:rPr>
              <w:t>Time Off Request</w:t>
            </w:r>
          </w:p>
        </w:tc>
        <w:tc>
          <w:tcPr>
            <w:tcW w:w="270" w:type="dxa"/>
            <w:tcBorders>
              <w:top w:val="single" w:sz="4" w:space="0" w:color="auto"/>
              <w:left w:val="single" w:sz="4" w:space="0" w:color="auto"/>
              <w:bottom w:val="single" w:sz="4" w:space="0" w:color="auto"/>
              <w:right w:val="single" w:sz="4" w:space="0" w:color="auto"/>
            </w:tcBorders>
            <w:shd w:val="clear" w:color="auto" w:fill="auto"/>
          </w:tcPr>
          <w:p w14:paraId="56BC19BB" w14:textId="77777777" w:rsidR="00454DC4" w:rsidRPr="00BC1A15" w:rsidRDefault="00454DC4" w:rsidP="00BC1A15">
            <w:pPr>
              <w:spacing w:line="276" w:lineRule="auto"/>
              <w:rPr>
                <w:rFonts w:eastAsia="Calibri"/>
              </w:rPr>
            </w:pPr>
          </w:p>
        </w:tc>
        <w:tc>
          <w:tcPr>
            <w:tcW w:w="5328" w:type="dxa"/>
            <w:gridSpan w:val="8"/>
            <w:tcBorders>
              <w:top w:val="nil"/>
              <w:left w:val="single" w:sz="4" w:space="0" w:color="auto"/>
              <w:bottom w:val="nil"/>
              <w:right w:val="nil"/>
            </w:tcBorders>
            <w:shd w:val="clear" w:color="auto" w:fill="auto"/>
          </w:tcPr>
          <w:p w14:paraId="118FCEC0" w14:textId="77777777" w:rsidR="00454DC4" w:rsidRPr="00BC1A15" w:rsidRDefault="00454DC4" w:rsidP="00BC1A15">
            <w:pPr>
              <w:spacing w:line="276" w:lineRule="auto"/>
              <w:rPr>
                <w:rFonts w:eastAsia="Calibri"/>
              </w:rPr>
            </w:pPr>
            <w:r w:rsidRPr="00BC1A15">
              <w:rPr>
                <w:rFonts w:eastAsia="Calibri"/>
              </w:rPr>
              <w:t>Absent / Late To Class</w:t>
            </w:r>
          </w:p>
        </w:tc>
      </w:tr>
    </w:tbl>
    <w:p w14:paraId="6284D966" w14:textId="77777777" w:rsidR="00454DC4" w:rsidRPr="00454DC4" w:rsidRDefault="00454DC4" w:rsidP="00454DC4">
      <w:pPr>
        <w:spacing w:line="276" w:lineRule="auto"/>
        <w:rPr>
          <w:rFonts w:eastAsia="Calibri"/>
          <w:sz w:val="16"/>
          <w:szCs w:val="16"/>
        </w:rPr>
      </w:pPr>
    </w:p>
    <w:p w14:paraId="293733A1" w14:textId="77777777" w:rsidR="00454DC4" w:rsidRPr="00454DC4" w:rsidRDefault="00454DC4" w:rsidP="00454DC4">
      <w:pPr>
        <w:spacing w:after="100" w:afterAutospacing="1"/>
        <w:rPr>
          <w:rFonts w:eastAsia="Calibri"/>
        </w:rPr>
      </w:pPr>
      <w:r w:rsidRPr="00454DC4">
        <w:rPr>
          <w:rFonts w:eastAsia="Calibri"/>
        </w:rPr>
        <w:t>_____ The above named student is requesting the following time off:  Date: ________ Time: _________</w:t>
      </w:r>
    </w:p>
    <w:p w14:paraId="2292C47F" w14:textId="77777777" w:rsidR="00454DC4" w:rsidRPr="00454DC4" w:rsidRDefault="00454DC4" w:rsidP="00454DC4">
      <w:pPr>
        <w:spacing w:after="100" w:afterAutospacing="1"/>
        <w:rPr>
          <w:rFonts w:eastAsia="Calibri"/>
        </w:rPr>
      </w:pPr>
      <w:r w:rsidRPr="00454DC4">
        <w:rPr>
          <w:rFonts w:eastAsia="Calibri"/>
        </w:rPr>
        <w:t>_____ The above named student was absent / late to class:                   Date: ________ Time: 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8"/>
      </w:tblGrid>
      <w:tr w:rsidR="00454DC4" w:rsidRPr="00BC1A15" w14:paraId="5049312E" w14:textId="77777777" w:rsidTr="00BC1A15">
        <w:tc>
          <w:tcPr>
            <w:tcW w:w="5778" w:type="dxa"/>
            <w:tcBorders>
              <w:top w:val="nil"/>
              <w:left w:val="nil"/>
              <w:bottom w:val="nil"/>
              <w:right w:val="nil"/>
            </w:tcBorders>
            <w:shd w:val="clear" w:color="auto" w:fill="auto"/>
            <w:vAlign w:val="bottom"/>
          </w:tcPr>
          <w:p w14:paraId="39181865" w14:textId="77777777" w:rsidR="00454DC4" w:rsidRPr="00BC1A15" w:rsidRDefault="00454DC4" w:rsidP="00BC1A15">
            <w:pPr>
              <w:spacing w:after="100" w:afterAutospacing="1" w:line="276" w:lineRule="auto"/>
              <w:rPr>
                <w:rFonts w:eastAsia="Calibri"/>
              </w:rPr>
            </w:pPr>
            <w:r w:rsidRPr="00BC1A15">
              <w:rPr>
                <w:rFonts w:eastAsia="Calibri"/>
              </w:rPr>
              <w:t>Reason requesting time off / Reason for being late or absent:</w:t>
            </w:r>
          </w:p>
        </w:tc>
        <w:tc>
          <w:tcPr>
            <w:tcW w:w="3798" w:type="dxa"/>
            <w:tcBorders>
              <w:top w:val="nil"/>
              <w:left w:val="nil"/>
              <w:bottom w:val="single" w:sz="4" w:space="0" w:color="auto"/>
              <w:right w:val="nil"/>
            </w:tcBorders>
            <w:shd w:val="clear" w:color="auto" w:fill="auto"/>
          </w:tcPr>
          <w:p w14:paraId="779DBF43" w14:textId="77777777" w:rsidR="00454DC4" w:rsidRPr="00BC1A15" w:rsidRDefault="00454DC4" w:rsidP="00BC1A15">
            <w:pPr>
              <w:spacing w:after="100" w:afterAutospacing="1" w:line="276" w:lineRule="auto"/>
              <w:rPr>
                <w:rFonts w:eastAsia="Calibri"/>
              </w:rPr>
            </w:pPr>
          </w:p>
        </w:tc>
      </w:tr>
      <w:tr w:rsidR="00454DC4" w:rsidRPr="00BC1A15" w14:paraId="24F3607E" w14:textId="77777777" w:rsidTr="00BC1A15">
        <w:tc>
          <w:tcPr>
            <w:tcW w:w="9576" w:type="dxa"/>
            <w:gridSpan w:val="2"/>
            <w:tcBorders>
              <w:top w:val="nil"/>
              <w:left w:val="nil"/>
              <w:bottom w:val="single" w:sz="4" w:space="0" w:color="auto"/>
              <w:right w:val="nil"/>
            </w:tcBorders>
            <w:shd w:val="clear" w:color="auto" w:fill="auto"/>
          </w:tcPr>
          <w:p w14:paraId="5DCFE249" w14:textId="77777777" w:rsidR="00454DC4" w:rsidRPr="00BC1A15" w:rsidRDefault="00454DC4" w:rsidP="00BC1A15">
            <w:pPr>
              <w:spacing w:after="100" w:afterAutospacing="1" w:line="276" w:lineRule="auto"/>
              <w:rPr>
                <w:rFonts w:eastAsia="Calibri"/>
              </w:rPr>
            </w:pPr>
          </w:p>
        </w:tc>
      </w:tr>
      <w:tr w:rsidR="00454DC4" w:rsidRPr="00BC1A15" w14:paraId="36D17386" w14:textId="77777777" w:rsidTr="00BC1A15">
        <w:tc>
          <w:tcPr>
            <w:tcW w:w="9576" w:type="dxa"/>
            <w:gridSpan w:val="2"/>
            <w:tcBorders>
              <w:top w:val="single" w:sz="4" w:space="0" w:color="auto"/>
              <w:left w:val="nil"/>
              <w:bottom w:val="single" w:sz="4" w:space="0" w:color="auto"/>
              <w:right w:val="nil"/>
            </w:tcBorders>
            <w:shd w:val="clear" w:color="auto" w:fill="auto"/>
          </w:tcPr>
          <w:p w14:paraId="467CE473" w14:textId="77777777" w:rsidR="00454DC4" w:rsidRPr="00BC1A15" w:rsidRDefault="00454DC4" w:rsidP="00BC1A15">
            <w:pPr>
              <w:spacing w:after="100" w:afterAutospacing="1" w:line="276" w:lineRule="auto"/>
              <w:rPr>
                <w:rFonts w:eastAsia="Calibri"/>
              </w:rPr>
            </w:pPr>
          </w:p>
        </w:tc>
      </w:tr>
    </w:tbl>
    <w:p w14:paraId="30C8145C" w14:textId="77777777" w:rsidR="00454DC4" w:rsidRPr="00454DC4" w:rsidRDefault="00454DC4" w:rsidP="00454DC4">
      <w:pPr>
        <w:rPr>
          <w:rFonts w:eastAsia="Calibri"/>
          <w:sz w:val="16"/>
          <w:szCs w:val="16"/>
        </w:rPr>
      </w:pPr>
    </w:p>
    <w:p w14:paraId="71F3D956" w14:textId="77777777" w:rsidR="00454DC4" w:rsidRPr="00454DC4" w:rsidRDefault="00454DC4" w:rsidP="00F132AB">
      <w:pPr>
        <w:spacing w:before="120"/>
        <w:rPr>
          <w:rFonts w:eastAsia="Calibri"/>
        </w:rPr>
      </w:pPr>
      <w:r w:rsidRPr="00454DC4">
        <w:rPr>
          <w:rFonts w:eastAsia="Calibri"/>
        </w:rPr>
        <w:t>Subject Missed: _______________                                        Instructor: _____________________________</w:t>
      </w:r>
    </w:p>
    <w:p w14:paraId="4021DFF2" w14:textId="77777777" w:rsidR="00454DC4" w:rsidRPr="00454DC4" w:rsidRDefault="00454DC4" w:rsidP="00F132AB">
      <w:pPr>
        <w:rPr>
          <w:rFonts w:eastAsia="Calibri"/>
          <w:sz w:val="16"/>
          <w:szCs w:val="16"/>
        </w:rPr>
      </w:pPr>
    </w:p>
    <w:p w14:paraId="3C48284A" w14:textId="77777777" w:rsidR="00454DC4" w:rsidRPr="00454DC4" w:rsidRDefault="00454DC4" w:rsidP="00F132AB">
      <w:pPr>
        <w:spacing w:before="240"/>
        <w:jc w:val="center"/>
        <w:rPr>
          <w:rFonts w:eastAsia="Calibri"/>
        </w:rPr>
      </w:pPr>
      <w:r w:rsidRPr="00454DC4">
        <w:rPr>
          <w:rFonts w:eastAsia="Calibri"/>
          <w:b/>
          <w:u w:val="double"/>
        </w:rPr>
        <w:t>The following will be filled out by the Facilitator</w:t>
      </w:r>
    </w:p>
    <w:p w14:paraId="2A25E2C2" w14:textId="77777777" w:rsidR="00454DC4" w:rsidRPr="00454DC4" w:rsidRDefault="00454DC4" w:rsidP="00F132AB">
      <w:pPr>
        <w:spacing w:before="240"/>
        <w:rPr>
          <w:rFonts w:eastAsia="Calibri"/>
        </w:rPr>
      </w:pPr>
      <w:r w:rsidRPr="00454DC4">
        <w:rPr>
          <w:rFonts w:eastAsia="Calibri"/>
        </w:rPr>
        <w:t>The above requested time off is _____ approved _____ disapproved</w:t>
      </w:r>
    </w:p>
    <w:p w14:paraId="578B514D" w14:textId="77777777" w:rsidR="00454DC4" w:rsidRPr="00454DC4" w:rsidRDefault="00454DC4" w:rsidP="00F132AB">
      <w:pPr>
        <w:spacing w:before="240"/>
        <w:rPr>
          <w:rFonts w:eastAsia="Calibri"/>
        </w:rPr>
      </w:pPr>
      <w:r w:rsidRPr="00454DC4">
        <w:rPr>
          <w:rFonts w:eastAsia="Calibri"/>
        </w:rPr>
        <w:t>The above described absent / late to class is _____ excused _____ unexcused</w:t>
      </w:r>
    </w:p>
    <w:p w14:paraId="23F09330" w14:textId="77777777" w:rsidR="00454DC4" w:rsidRPr="00454DC4" w:rsidRDefault="00454DC4" w:rsidP="00F132AB">
      <w:pPr>
        <w:spacing w:before="240"/>
        <w:rPr>
          <w:rFonts w:eastAsia="Calibri"/>
        </w:rPr>
      </w:pPr>
      <w:r w:rsidRPr="00454DC4">
        <w:rPr>
          <w:rFonts w:eastAsia="Calibri"/>
        </w:rPr>
        <w:t xml:space="preserve">_____ No make-up required or assigned /  _____ assignment  /  ____ hour for hour make up required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8118"/>
      </w:tblGrid>
      <w:tr w:rsidR="00454DC4" w:rsidRPr="00BC1A15" w14:paraId="59A14D62" w14:textId="77777777" w:rsidTr="00BC1A15">
        <w:trPr>
          <w:trHeight w:val="243"/>
        </w:trPr>
        <w:tc>
          <w:tcPr>
            <w:tcW w:w="1458" w:type="dxa"/>
            <w:tcBorders>
              <w:top w:val="nil"/>
              <w:left w:val="nil"/>
              <w:bottom w:val="nil"/>
              <w:right w:val="nil"/>
            </w:tcBorders>
            <w:shd w:val="clear" w:color="auto" w:fill="auto"/>
          </w:tcPr>
          <w:p w14:paraId="31B62EDD" w14:textId="77777777" w:rsidR="00454DC4" w:rsidRPr="00BC1A15" w:rsidRDefault="00454DC4" w:rsidP="00F132AB">
            <w:pPr>
              <w:spacing w:before="120" w:after="100" w:afterAutospacing="1" w:line="276" w:lineRule="auto"/>
              <w:rPr>
                <w:rFonts w:eastAsia="Calibri"/>
              </w:rPr>
            </w:pPr>
            <w:r w:rsidRPr="00BC1A15">
              <w:rPr>
                <w:rFonts w:eastAsia="Calibri"/>
              </w:rPr>
              <w:t>Assignment:</w:t>
            </w:r>
          </w:p>
        </w:tc>
        <w:tc>
          <w:tcPr>
            <w:tcW w:w="8118" w:type="dxa"/>
            <w:tcBorders>
              <w:top w:val="nil"/>
              <w:left w:val="nil"/>
              <w:bottom w:val="single" w:sz="4" w:space="0" w:color="auto"/>
              <w:right w:val="nil"/>
            </w:tcBorders>
            <w:shd w:val="clear" w:color="auto" w:fill="auto"/>
          </w:tcPr>
          <w:p w14:paraId="05583CFB" w14:textId="77777777" w:rsidR="00454DC4" w:rsidRPr="00BC1A15" w:rsidRDefault="00454DC4" w:rsidP="00F132AB">
            <w:pPr>
              <w:spacing w:after="100" w:afterAutospacing="1" w:line="276" w:lineRule="auto"/>
              <w:rPr>
                <w:rFonts w:eastAsia="Calibri"/>
              </w:rPr>
            </w:pPr>
          </w:p>
        </w:tc>
      </w:tr>
      <w:tr w:rsidR="00454DC4" w:rsidRPr="00BC1A15" w14:paraId="63CE12B5" w14:textId="77777777" w:rsidTr="00BC1A15">
        <w:tc>
          <w:tcPr>
            <w:tcW w:w="9576" w:type="dxa"/>
            <w:gridSpan w:val="2"/>
            <w:tcBorders>
              <w:top w:val="nil"/>
              <w:left w:val="nil"/>
              <w:bottom w:val="single" w:sz="4" w:space="0" w:color="auto"/>
              <w:right w:val="nil"/>
            </w:tcBorders>
            <w:shd w:val="clear" w:color="auto" w:fill="auto"/>
          </w:tcPr>
          <w:p w14:paraId="5DA5B0B7" w14:textId="77777777" w:rsidR="00454DC4" w:rsidRPr="00BC1A15" w:rsidRDefault="00454DC4" w:rsidP="00BC1A15">
            <w:pPr>
              <w:spacing w:after="100" w:afterAutospacing="1" w:line="276" w:lineRule="auto"/>
              <w:rPr>
                <w:rFonts w:eastAsia="Calibri"/>
              </w:rPr>
            </w:pPr>
          </w:p>
        </w:tc>
      </w:tr>
      <w:tr w:rsidR="00454DC4" w:rsidRPr="00BC1A15" w14:paraId="63D044DF" w14:textId="77777777" w:rsidTr="00BC1A15">
        <w:tc>
          <w:tcPr>
            <w:tcW w:w="9576" w:type="dxa"/>
            <w:gridSpan w:val="2"/>
            <w:tcBorders>
              <w:top w:val="single" w:sz="4" w:space="0" w:color="auto"/>
              <w:left w:val="nil"/>
              <w:bottom w:val="single" w:sz="4" w:space="0" w:color="auto"/>
              <w:right w:val="nil"/>
            </w:tcBorders>
            <w:shd w:val="clear" w:color="auto" w:fill="auto"/>
          </w:tcPr>
          <w:p w14:paraId="1ABF3973" w14:textId="77777777" w:rsidR="00454DC4" w:rsidRPr="00BC1A15" w:rsidRDefault="00454DC4" w:rsidP="00BC1A15">
            <w:pPr>
              <w:spacing w:after="100" w:afterAutospacing="1" w:line="276" w:lineRule="auto"/>
              <w:rPr>
                <w:rFonts w:eastAsia="Calibri"/>
              </w:rPr>
            </w:pPr>
          </w:p>
        </w:tc>
      </w:tr>
    </w:tbl>
    <w:p w14:paraId="05706177" w14:textId="77777777" w:rsidR="00454DC4" w:rsidRPr="00454DC4" w:rsidRDefault="00454DC4" w:rsidP="00454DC4">
      <w:pPr>
        <w:spacing w:after="100" w:afterAutospacing="1"/>
        <w:rPr>
          <w:rFonts w:eastAsia="Calibri"/>
          <w:sz w:val="16"/>
          <w:szCs w:val="16"/>
        </w:rPr>
      </w:pPr>
    </w:p>
    <w:p w14:paraId="7F387EA6" w14:textId="77777777" w:rsidR="00454DC4" w:rsidRPr="00454DC4" w:rsidRDefault="00454DC4" w:rsidP="00454DC4">
      <w:pPr>
        <w:spacing w:after="100" w:afterAutospacing="1"/>
        <w:rPr>
          <w:rFonts w:eastAsia="Calibri"/>
        </w:rPr>
      </w:pPr>
      <w:r w:rsidRPr="00454DC4">
        <w:rPr>
          <w:rFonts w:eastAsia="Calibri"/>
        </w:rPr>
        <w:t>Facilitator: __________________________________                                       Date: ___________________</w:t>
      </w:r>
    </w:p>
    <w:p w14:paraId="1AD5C4E8" w14:textId="77777777" w:rsidR="00454DC4" w:rsidRPr="00454DC4" w:rsidRDefault="00454DC4" w:rsidP="00454DC4">
      <w:pPr>
        <w:spacing w:after="100" w:afterAutospacing="1"/>
        <w:jc w:val="center"/>
        <w:rPr>
          <w:rFonts w:eastAsia="Calibri"/>
          <w:b/>
          <w:u w:val="double"/>
        </w:rPr>
      </w:pPr>
      <w:r w:rsidRPr="00454DC4">
        <w:rPr>
          <w:rFonts w:eastAsia="Calibri"/>
          <w:b/>
          <w:u w:val="double"/>
        </w:rPr>
        <w:lastRenderedPageBreak/>
        <w:t>The following will be filled out by the Instructor doing remediation/make-up</w:t>
      </w:r>
    </w:p>
    <w:p w14:paraId="7E57F8AF" w14:textId="77777777" w:rsidR="00454DC4" w:rsidRPr="00454DC4" w:rsidRDefault="00454DC4" w:rsidP="00454DC4">
      <w:pPr>
        <w:spacing w:after="100" w:afterAutospacing="1"/>
        <w:rPr>
          <w:rFonts w:eastAsia="Calibri"/>
        </w:rPr>
      </w:pPr>
      <w:r w:rsidRPr="00454DC4">
        <w:rPr>
          <w:rFonts w:eastAsia="Calibri"/>
        </w:rPr>
        <w:t>_____ The above student successfully made up the time missed. _____ Assignment completed</w:t>
      </w:r>
    </w:p>
    <w:p w14:paraId="2C785890" w14:textId="77777777" w:rsidR="00454DC4" w:rsidRPr="00454DC4" w:rsidRDefault="00454DC4" w:rsidP="00454DC4">
      <w:pPr>
        <w:spacing w:after="100" w:afterAutospacing="1"/>
        <w:rPr>
          <w:rFonts w:eastAsia="Calibri"/>
        </w:rPr>
      </w:pPr>
      <w:r w:rsidRPr="00454DC4">
        <w:rPr>
          <w:rFonts w:eastAsia="Calibri"/>
        </w:rPr>
        <w:t>Date: _____________      Time: __________ to ___________                                  Subject: ___________</w:t>
      </w:r>
    </w:p>
    <w:p w14:paraId="54279CC4" w14:textId="51A79F6C" w:rsidR="006469C1" w:rsidRPr="00BE4946" w:rsidRDefault="00454DC4" w:rsidP="00BE4946">
      <w:pPr>
        <w:spacing w:after="100" w:afterAutospacing="1"/>
        <w:rPr>
          <w:rFonts w:eastAsia="Calibri"/>
        </w:rPr>
      </w:pPr>
      <w:r w:rsidRPr="00454DC4">
        <w:rPr>
          <w:rFonts w:eastAsia="Calibri"/>
        </w:rPr>
        <w:t xml:space="preserve">Instructor: _____________________________________  </w:t>
      </w:r>
    </w:p>
    <w:p w14:paraId="32E72E9E" w14:textId="798DE8C4" w:rsidR="00D90BF4" w:rsidRDefault="00A9416B" w:rsidP="00D90BF4">
      <w:pPr>
        <w:jc w:val="center"/>
        <w:rPr>
          <w:b/>
          <w:bCs/>
          <w:sz w:val="24"/>
          <w:szCs w:val="24"/>
        </w:rPr>
      </w:pPr>
      <w:r>
        <w:rPr>
          <w:b/>
          <w:bCs/>
        </w:rPr>
        <w:t xml:space="preserve"> </w:t>
      </w:r>
      <w:r w:rsidR="00D90BF4">
        <w:rPr>
          <w:b/>
          <w:bCs/>
        </w:rPr>
        <w:t>YUBA COLLEGE</w:t>
      </w:r>
    </w:p>
    <w:p w14:paraId="0E977699" w14:textId="77777777" w:rsidR="00D90BF4" w:rsidRDefault="00D90BF4" w:rsidP="00D90BF4">
      <w:pPr>
        <w:jc w:val="center"/>
        <w:rPr>
          <w:b/>
          <w:bCs/>
        </w:rPr>
      </w:pPr>
      <w:r>
        <w:rPr>
          <w:b/>
          <w:bCs/>
        </w:rPr>
        <w:t>STUDENT HANDOUT</w:t>
      </w:r>
    </w:p>
    <w:p w14:paraId="1E9FC5AB" w14:textId="77777777" w:rsidR="00D90BF4" w:rsidRDefault="00D90BF4" w:rsidP="00D90BF4">
      <w:pPr>
        <w:jc w:val="center"/>
        <w:rPr>
          <w:b/>
          <w:bCs/>
        </w:rPr>
      </w:pPr>
      <w:r>
        <w:rPr>
          <w:b/>
          <w:bCs/>
        </w:rPr>
        <w:t>CHEMICAL AGENTS POLICY</w:t>
      </w:r>
    </w:p>
    <w:p w14:paraId="45FD5706" w14:textId="77777777" w:rsidR="00D90BF4" w:rsidRDefault="00D90BF4" w:rsidP="00D90BF4">
      <w:pPr>
        <w:jc w:val="center"/>
        <w:rPr>
          <w:b/>
          <w:bCs/>
        </w:rPr>
      </w:pPr>
      <w:r>
        <w:rPr>
          <w:b/>
          <w:bCs/>
        </w:rPr>
        <w:t>MODULAR ACADEMY</w:t>
      </w:r>
    </w:p>
    <w:p w14:paraId="18E70347" w14:textId="77777777" w:rsidR="00D90BF4" w:rsidRDefault="00D90BF4" w:rsidP="00D90BF4">
      <w:pPr>
        <w:jc w:val="center"/>
        <w:rPr>
          <w:b/>
          <w:bCs/>
        </w:rPr>
      </w:pPr>
    </w:p>
    <w:p w14:paraId="71953BE0" w14:textId="77777777" w:rsidR="00D90BF4" w:rsidRDefault="00D90BF4" w:rsidP="00D90BF4"/>
    <w:p w14:paraId="5602AC0D" w14:textId="77777777" w:rsidR="00D90BF4" w:rsidRDefault="00D90BF4" w:rsidP="00D90BF4">
      <w:pPr>
        <w:rPr>
          <w:b/>
          <w:bCs/>
        </w:rPr>
      </w:pPr>
      <w:r>
        <w:rPr>
          <w:b/>
          <w:bCs/>
        </w:rPr>
        <w:t>GENERAL SAFETY POLICY – PURPOSE</w:t>
      </w:r>
    </w:p>
    <w:p w14:paraId="37DBD40E" w14:textId="77777777" w:rsidR="00D90BF4" w:rsidRDefault="00D90BF4" w:rsidP="00D90BF4">
      <w:pPr>
        <w:rPr>
          <w:b/>
          <w:bCs/>
        </w:rPr>
      </w:pPr>
    </w:p>
    <w:p w14:paraId="405E86F0" w14:textId="77777777" w:rsidR="00D90BF4" w:rsidRDefault="00D90BF4" w:rsidP="00277B23">
      <w:pPr>
        <w:numPr>
          <w:ilvl w:val="0"/>
          <w:numId w:val="45"/>
        </w:numPr>
      </w:pPr>
      <w:r>
        <w:t>The purpose of these guidelines is to promote a high level of protection for students participating in the Chemical Agents portion of the Modular Academy.</w:t>
      </w:r>
    </w:p>
    <w:p w14:paraId="1CC3D03D" w14:textId="76B1DF69" w:rsidR="00D90BF4" w:rsidRDefault="00D90BF4" w:rsidP="00277B23">
      <w:pPr>
        <w:numPr>
          <w:ilvl w:val="0"/>
          <w:numId w:val="45"/>
        </w:numPr>
      </w:pPr>
      <w:r>
        <w:t xml:space="preserve">The guidelines contained herein are specifically intended to apply to a training experience, as opposed to a true tactical event. Therefore, some precautions suggested in these guidelines may be inadvisable or inappropriate during an actual tactical </w:t>
      </w:r>
      <w:r w:rsidR="00FC2D0A">
        <w:t>emergency</w:t>
      </w:r>
      <w:r>
        <w:t xml:space="preserve">. </w:t>
      </w:r>
    </w:p>
    <w:p w14:paraId="217C2802" w14:textId="77777777" w:rsidR="00D90BF4" w:rsidRDefault="00D90BF4" w:rsidP="00277B23">
      <w:pPr>
        <w:numPr>
          <w:ilvl w:val="0"/>
          <w:numId w:val="45"/>
        </w:numPr>
      </w:pPr>
      <w:r>
        <w:t xml:space="preserve">It is the intent of these guidelines to conform to the P.O.S.T. GUIDELINES FOR STUDENT SAFETY IN CERTIFIED COURSES Manual Part I, Section 1.0, Section 1.1 WRITTEN POLICY GUIDELINES et al. Published 1990. </w:t>
      </w:r>
    </w:p>
    <w:p w14:paraId="6143455B" w14:textId="77777777" w:rsidR="00D90BF4" w:rsidRDefault="00D90BF4" w:rsidP="00D90BF4">
      <w:pPr>
        <w:ind w:left="2160"/>
      </w:pPr>
    </w:p>
    <w:p w14:paraId="61BBF149" w14:textId="7A76105A" w:rsidR="00D90BF4" w:rsidRDefault="00D90BF4" w:rsidP="00D90BF4">
      <w:r>
        <w:t>It is the policy of the Yuba College—Public Safety Training Center to conduct all training in a manner that promotes an overall attitude of safety.</w:t>
      </w:r>
    </w:p>
    <w:p w14:paraId="3BDDB7EE" w14:textId="77777777" w:rsidR="00D90BF4" w:rsidRDefault="00D90BF4" w:rsidP="00D90BF4"/>
    <w:p w14:paraId="233A1B9A" w14:textId="77777777" w:rsidR="006577FF" w:rsidRPr="006577FF" w:rsidRDefault="00D90BF4" w:rsidP="00277B23">
      <w:pPr>
        <w:pStyle w:val="ListParagraph"/>
        <w:numPr>
          <w:ilvl w:val="0"/>
          <w:numId w:val="47"/>
        </w:numPr>
        <w:rPr>
          <w:b/>
        </w:rPr>
      </w:pPr>
      <w:r w:rsidRPr="006577FF">
        <w:rPr>
          <w:b/>
        </w:rPr>
        <w:t>RESPONSIBILITIES – ADMINISTRATION AND STAFF</w:t>
      </w:r>
    </w:p>
    <w:p w14:paraId="3E4B62F3" w14:textId="77777777" w:rsidR="006577FF" w:rsidRDefault="00D90BF4" w:rsidP="00277B23">
      <w:pPr>
        <w:pStyle w:val="ListParagraph"/>
        <w:numPr>
          <w:ilvl w:val="1"/>
          <w:numId w:val="47"/>
        </w:numPr>
      </w:pPr>
      <w:r>
        <w:t xml:space="preserve">General safety rules as well as procedures unique to each Chemical Agents Training event are developed, reduced to writing, and communicated to students prior to each training session. </w:t>
      </w:r>
    </w:p>
    <w:p w14:paraId="33CA0EC1" w14:textId="3891CFD5" w:rsidR="006577FF" w:rsidRDefault="00D90BF4" w:rsidP="00277B23">
      <w:pPr>
        <w:pStyle w:val="ListParagraph"/>
        <w:numPr>
          <w:ilvl w:val="1"/>
          <w:numId w:val="47"/>
        </w:numPr>
      </w:pPr>
      <w:r>
        <w:t>A copy of all safety guideline policies is incor</w:t>
      </w:r>
      <w:r w:rsidR="00F15733">
        <w:t>porated into the</w:t>
      </w:r>
      <w:r>
        <w:t xml:space="preserve"> Chemical Agent lesson plan. </w:t>
      </w:r>
    </w:p>
    <w:p w14:paraId="37997B03" w14:textId="77777777" w:rsidR="006577FF" w:rsidRDefault="00D90BF4" w:rsidP="00277B23">
      <w:pPr>
        <w:pStyle w:val="ListParagraph"/>
        <w:numPr>
          <w:ilvl w:val="1"/>
          <w:numId w:val="47"/>
        </w:numPr>
      </w:pPr>
      <w:r>
        <w:t xml:space="preserve">All students are provided with a copy of these guidelines as part of the course handouts. (Rules and Regulations Manual) </w:t>
      </w:r>
    </w:p>
    <w:p w14:paraId="12183FBF" w14:textId="77777777" w:rsidR="006577FF" w:rsidRDefault="00D90BF4" w:rsidP="00277B23">
      <w:pPr>
        <w:pStyle w:val="ListParagraph"/>
        <w:numPr>
          <w:ilvl w:val="1"/>
          <w:numId w:val="47"/>
        </w:numPr>
      </w:pPr>
      <w:r>
        <w:t>To insure consistency and continuity, all instructors will be required to adhere to the approved lesson plan.</w:t>
      </w:r>
    </w:p>
    <w:p w14:paraId="0B0DE997" w14:textId="77777777" w:rsidR="006577FF" w:rsidRDefault="00D90BF4" w:rsidP="00277B23">
      <w:pPr>
        <w:pStyle w:val="ListParagraph"/>
        <w:numPr>
          <w:ilvl w:val="1"/>
          <w:numId w:val="47"/>
        </w:numPr>
      </w:pPr>
      <w:r>
        <w:t xml:space="preserve">Student emergency notification information shall be maintained for the duration of the course and present at the training location. </w:t>
      </w:r>
    </w:p>
    <w:p w14:paraId="06CC7F22" w14:textId="77777777" w:rsidR="006577FF" w:rsidRPr="006577FF" w:rsidRDefault="00D90BF4" w:rsidP="00277B23">
      <w:pPr>
        <w:pStyle w:val="ListParagraph"/>
        <w:numPr>
          <w:ilvl w:val="0"/>
          <w:numId w:val="47"/>
        </w:numPr>
      </w:pPr>
      <w:r w:rsidRPr="006577FF">
        <w:rPr>
          <w:b/>
          <w:bCs/>
        </w:rPr>
        <w:t>COURSE SPECIFIC SAFETY POLICY</w:t>
      </w:r>
    </w:p>
    <w:p w14:paraId="4BE66477" w14:textId="77777777" w:rsidR="006577FF" w:rsidRDefault="00D90BF4" w:rsidP="00277B23">
      <w:pPr>
        <w:pStyle w:val="ListParagraph"/>
        <w:numPr>
          <w:ilvl w:val="1"/>
          <w:numId w:val="47"/>
        </w:numPr>
      </w:pPr>
      <w:r>
        <w:t xml:space="preserve">Students will adhere to all rules of safety and conduct. </w:t>
      </w:r>
    </w:p>
    <w:p w14:paraId="481CC309" w14:textId="77777777" w:rsidR="006577FF" w:rsidRDefault="00D90BF4" w:rsidP="00277B23">
      <w:pPr>
        <w:pStyle w:val="ListParagraph"/>
        <w:numPr>
          <w:ilvl w:val="1"/>
          <w:numId w:val="47"/>
        </w:numPr>
      </w:pPr>
      <w:r>
        <w:t xml:space="preserve">A safety inspection will be carried out of all students and instructors to ensure that no live firearms, ammunition, etc. are brought into the training area. </w:t>
      </w:r>
    </w:p>
    <w:p w14:paraId="5163DCC0" w14:textId="77777777" w:rsidR="006577FF" w:rsidRDefault="00D90BF4" w:rsidP="00277B23">
      <w:pPr>
        <w:pStyle w:val="ListParagraph"/>
        <w:numPr>
          <w:ilvl w:val="1"/>
          <w:numId w:val="47"/>
        </w:numPr>
      </w:pPr>
      <w:r>
        <w:t>The primary instructor or designee shall be responsible for conducting safety inspections of students and facilities used for training.</w:t>
      </w:r>
    </w:p>
    <w:p w14:paraId="2DC1BC0A" w14:textId="77777777" w:rsidR="006577FF" w:rsidRPr="006577FF" w:rsidRDefault="00D90BF4" w:rsidP="00277B23">
      <w:pPr>
        <w:pStyle w:val="ListParagraph"/>
        <w:numPr>
          <w:ilvl w:val="1"/>
          <w:numId w:val="47"/>
        </w:numPr>
      </w:pPr>
      <w:r>
        <w:lastRenderedPageBreak/>
        <w:t>Instructors should be aware of environmental factors such as weather conditions or air quality and adjust the instruction as necessary</w:t>
      </w:r>
      <w:r w:rsidRPr="006577FF">
        <w:rPr>
          <w:b/>
        </w:rPr>
        <w:t xml:space="preserve">. </w:t>
      </w:r>
    </w:p>
    <w:p w14:paraId="04DF28AF" w14:textId="77777777" w:rsidR="006577FF" w:rsidRPr="006577FF" w:rsidRDefault="006577FF" w:rsidP="00277B23">
      <w:pPr>
        <w:pStyle w:val="ListParagraph"/>
        <w:numPr>
          <w:ilvl w:val="1"/>
          <w:numId w:val="47"/>
        </w:numPr>
      </w:pPr>
      <w:r w:rsidRPr="006577FF">
        <w:t>T</w:t>
      </w:r>
      <w:r w:rsidR="00D90BF4">
        <w:t>he primary instructor or designee shall verbally review specific safety rules with the students prior to the start of training. Students failing to follow the safety rules may be removed from the training</w:t>
      </w:r>
      <w:r w:rsidR="00D90BF4" w:rsidRPr="006577FF">
        <w:rPr>
          <w:b/>
        </w:rPr>
        <w:t xml:space="preserve">. </w:t>
      </w:r>
    </w:p>
    <w:p w14:paraId="4566EEC1" w14:textId="77777777" w:rsidR="006577FF" w:rsidRDefault="00D90BF4" w:rsidP="00277B23">
      <w:pPr>
        <w:pStyle w:val="ListParagraph"/>
        <w:numPr>
          <w:ilvl w:val="1"/>
          <w:numId w:val="47"/>
        </w:numPr>
      </w:pPr>
      <w:r>
        <w:t xml:space="preserve">Only Instructors will deploy the chemical agents. </w:t>
      </w:r>
    </w:p>
    <w:p w14:paraId="07D38B0C" w14:textId="42521963" w:rsidR="00451827" w:rsidRPr="00F15733" w:rsidRDefault="00D90BF4" w:rsidP="00277B23">
      <w:pPr>
        <w:pStyle w:val="ListParagraph"/>
        <w:numPr>
          <w:ilvl w:val="2"/>
          <w:numId w:val="47"/>
        </w:numPr>
      </w:pPr>
      <w:r>
        <w:t xml:space="preserve">When preparing to deploy grenade type munitions, the safety lever or “Spoon” will be held in the web of the hand. The retaining or safety pin should be accessible to the </w:t>
      </w:r>
      <w:r w:rsidRPr="00F15733">
        <w:t>opposite hand</w:t>
      </w:r>
      <w:r w:rsidR="003408B8" w:rsidRPr="00F15733">
        <w:t>.</w:t>
      </w:r>
      <w:r w:rsidRPr="00F15733">
        <w:t xml:space="preserve"> </w:t>
      </w:r>
    </w:p>
    <w:p w14:paraId="4AD8CFB7" w14:textId="77777777" w:rsidR="00451827" w:rsidRPr="00F15733" w:rsidRDefault="00D90BF4" w:rsidP="00277B23">
      <w:pPr>
        <w:pStyle w:val="ListParagraph"/>
        <w:numPr>
          <w:ilvl w:val="2"/>
          <w:numId w:val="47"/>
        </w:numPr>
      </w:pPr>
      <w:r w:rsidRPr="00F15733">
        <w:t>Do not remove the safety retaining pin from the device until ju</w:t>
      </w:r>
      <w:r w:rsidR="00451827" w:rsidRPr="00F15733">
        <w:t>st prior to it being deployed.</w:t>
      </w:r>
    </w:p>
    <w:p w14:paraId="39DF99BE" w14:textId="1BC37642" w:rsidR="00451827" w:rsidRPr="00F15733" w:rsidRDefault="00D90BF4" w:rsidP="00277B23">
      <w:pPr>
        <w:pStyle w:val="ListParagraph"/>
        <w:numPr>
          <w:ilvl w:val="2"/>
          <w:numId w:val="47"/>
        </w:numPr>
      </w:pPr>
      <w:r w:rsidRPr="00F15733">
        <w:t xml:space="preserve">Students will not be allowed to handle any </w:t>
      </w:r>
      <w:r w:rsidR="00FC2D0A" w:rsidRPr="00F15733">
        <w:t>device that</w:t>
      </w:r>
      <w:r w:rsidRPr="00F15733">
        <w:t xml:space="preserve"> fails to initiate.</w:t>
      </w:r>
    </w:p>
    <w:p w14:paraId="5CC7FA5B" w14:textId="09BC6614" w:rsidR="00451827" w:rsidRPr="00F15733" w:rsidRDefault="00D90BF4" w:rsidP="00277B23">
      <w:pPr>
        <w:pStyle w:val="ListParagraph"/>
        <w:numPr>
          <w:ilvl w:val="2"/>
          <w:numId w:val="47"/>
        </w:numPr>
      </w:pPr>
      <w:r w:rsidRPr="00F15733">
        <w:t>During the practical application phase of the chemical agent training, should a device fail to prope</w:t>
      </w:r>
      <w:r w:rsidR="00BA676B">
        <w:t>rly initiate the instructional S</w:t>
      </w:r>
      <w:r w:rsidRPr="00F15733">
        <w:t xml:space="preserve">taff shall immediately stop all activity. The device will be left undisturbed for a minimum of sixty (60) minutes. </w:t>
      </w:r>
    </w:p>
    <w:p w14:paraId="269B67CE" w14:textId="4D575B2E" w:rsidR="00451827" w:rsidRPr="00F15733" w:rsidRDefault="00D90BF4" w:rsidP="00277B23">
      <w:pPr>
        <w:pStyle w:val="ListParagraph"/>
        <w:numPr>
          <w:ilvl w:val="3"/>
          <w:numId w:val="47"/>
        </w:numPr>
      </w:pPr>
      <w:r w:rsidRPr="00F15733">
        <w:t>After the appropriate time has gone by, a m</w:t>
      </w:r>
      <w:r w:rsidR="00BA676B">
        <w:t>ember of the instructional S</w:t>
      </w:r>
      <w:r w:rsidRPr="00F15733">
        <w:t>taff will remove the devi</w:t>
      </w:r>
      <w:r w:rsidR="00F15733" w:rsidRPr="00F15733">
        <w:t>ce by picking it up with a long-</w:t>
      </w:r>
      <w:r w:rsidRPr="00F15733">
        <w:t>handled shove</w:t>
      </w:r>
      <w:r w:rsidR="003408B8" w:rsidRPr="00F15733">
        <w:t>l</w:t>
      </w:r>
      <w:r w:rsidRPr="00F15733">
        <w:t xml:space="preserve"> or similar tool</w:t>
      </w:r>
      <w:r w:rsidR="003408B8" w:rsidRPr="00F15733">
        <w:t>.</w:t>
      </w:r>
      <w:r w:rsidRPr="00F15733">
        <w:t xml:space="preserve"> </w:t>
      </w:r>
    </w:p>
    <w:p w14:paraId="315789B9" w14:textId="00F6E5E4" w:rsidR="00451827" w:rsidRPr="00F15733" w:rsidRDefault="00D90BF4" w:rsidP="00277B23">
      <w:pPr>
        <w:pStyle w:val="ListParagraph"/>
        <w:numPr>
          <w:ilvl w:val="3"/>
          <w:numId w:val="47"/>
        </w:numPr>
      </w:pPr>
      <w:r w:rsidRPr="00F15733">
        <w:t>The device will be placed in an area away from the student training area</w:t>
      </w:r>
      <w:r w:rsidR="003408B8" w:rsidRPr="00F15733">
        <w:t>.</w:t>
      </w:r>
      <w:r w:rsidRPr="00F15733">
        <w:t xml:space="preserve"> </w:t>
      </w:r>
    </w:p>
    <w:p w14:paraId="38677BA8" w14:textId="77777777" w:rsidR="00451827" w:rsidRPr="00F15733" w:rsidRDefault="00D90BF4" w:rsidP="00277B23">
      <w:pPr>
        <w:pStyle w:val="ListParagraph"/>
        <w:numPr>
          <w:ilvl w:val="3"/>
          <w:numId w:val="47"/>
        </w:numPr>
      </w:pPr>
      <w:r w:rsidRPr="00F15733">
        <w:t xml:space="preserve">The device will be disposed of in a manner keeping with the manufacturer’s recommendations. </w:t>
      </w:r>
    </w:p>
    <w:p w14:paraId="1395B5D5" w14:textId="77777777" w:rsidR="00451827" w:rsidRPr="00F15733" w:rsidRDefault="00D90BF4" w:rsidP="00277B23">
      <w:pPr>
        <w:pStyle w:val="ListParagraph"/>
        <w:numPr>
          <w:ilvl w:val="3"/>
          <w:numId w:val="47"/>
        </w:numPr>
      </w:pPr>
      <w:r w:rsidRPr="00F15733">
        <w:t xml:space="preserve">Any device that failed to initiate that is found at the end of the training session will be disposed of in the same manner. </w:t>
      </w:r>
    </w:p>
    <w:p w14:paraId="22309DC3" w14:textId="3EA4C5E4" w:rsidR="00451827" w:rsidRPr="00F15733" w:rsidRDefault="00D90BF4" w:rsidP="00277B23">
      <w:pPr>
        <w:pStyle w:val="ListParagraph"/>
        <w:numPr>
          <w:ilvl w:val="2"/>
          <w:numId w:val="47"/>
        </w:numPr>
      </w:pPr>
      <w:r w:rsidRPr="00F15733">
        <w:t>All chemical agents</w:t>
      </w:r>
      <w:r w:rsidR="003408B8" w:rsidRPr="00F15733">
        <w:t>,</w:t>
      </w:r>
      <w:r w:rsidRPr="00F15733">
        <w:t xml:space="preserve"> whether thrown or launched, will be deployed so that the instructor can clearly observe the area where the device is expected to land. </w:t>
      </w:r>
    </w:p>
    <w:p w14:paraId="535413AB" w14:textId="19D9C096" w:rsidR="00451827" w:rsidRDefault="00D90BF4" w:rsidP="00277B23">
      <w:pPr>
        <w:pStyle w:val="ListParagraph"/>
        <w:numPr>
          <w:ilvl w:val="2"/>
          <w:numId w:val="47"/>
        </w:numPr>
      </w:pPr>
      <w:r w:rsidRPr="00F15733">
        <w:t xml:space="preserve">The instructional </w:t>
      </w:r>
      <w:r w:rsidR="003408B8" w:rsidRPr="00F15733">
        <w:t>S</w:t>
      </w:r>
      <w:r w:rsidRPr="00F15733">
        <w:t>taff shall supervise the</w:t>
      </w:r>
      <w:r>
        <w:t xml:space="preserve"> decontamination of students exposed to chemical agents. This shall include such steps as: </w:t>
      </w:r>
    </w:p>
    <w:p w14:paraId="7A2488EB" w14:textId="77777777" w:rsidR="00451827" w:rsidRDefault="00D90BF4" w:rsidP="00277B23">
      <w:pPr>
        <w:pStyle w:val="ListParagraph"/>
        <w:numPr>
          <w:ilvl w:val="3"/>
          <w:numId w:val="47"/>
        </w:numPr>
      </w:pPr>
      <w:r>
        <w:t xml:space="preserve">Students assigned as “safety partners” will stay with and monitor the condition of their assigned student who has been exposed to chemical agents until relieved of that duty by an instructor. </w:t>
      </w:r>
    </w:p>
    <w:p w14:paraId="23612503" w14:textId="730BC991" w:rsidR="00451827" w:rsidRDefault="00D90BF4" w:rsidP="00277B23">
      <w:pPr>
        <w:pStyle w:val="ListParagraph"/>
        <w:numPr>
          <w:ilvl w:val="3"/>
          <w:numId w:val="47"/>
        </w:numPr>
      </w:pPr>
      <w:r>
        <w:t>Remove the student from the cont</w:t>
      </w:r>
      <w:r w:rsidR="00827B2E">
        <w:t>aminated area to an upwind loca</w:t>
      </w:r>
      <w:r>
        <w:t>tion</w:t>
      </w:r>
      <w:r w:rsidR="00827B2E">
        <w:t>.</w:t>
      </w:r>
      <w:r>
        <w:t xml:space="preserve"> </w:t>
      </w:r>
    </w:p>
    <w:p w14:paraId="3890A6E1" w14:textId="76A605CE" w:rsidR="00451827" w:rsidRPr="00F15733" w:rsidRDefault="00D90BF4" w:rsidP="00277B23">
      <w:pPr>
        <w:pStyle w:val="ListParagraph"/>
        <w:numPr>
          <w:ilvl w:val="3"/>
          <w:numId w:val="47"/>
        </w:numPr>
      </w:pPr>
      <w:r>
        <w:t xml:space="preserve">Face into </w:t>
      </w:r>
      <w:r w:rsidRPr="00F15733">
        <w:t>the wind</w:t>
      </w:r>
      <w:r w:rsidR="003408B8" w:rsidRPr="00F15733">
        <w:t>,</w:t>
      </w:r>
      <w:r w:rsidRPr="00F15733">
        <w:t xml:space="preserve"> keeping the eyes open</w:t>
      </w:r>
      <w:r w:rsidR="00827B2E">
        <w:t>.</w:t>
      </w:r>
      <w:r w:rsidRPr="00F15733">
        <w:t xml:space="preserve"> </w:t>
      </w:r>
    </w:p>
    <w:p w14:paraId="0188A540" w14:textId="5B74DAC2" w:rsidR="00451827" w:rsidRPr="00F15733" w:rsidRDefault="00D90BF4" w:rsidP="00277B23">
      <w:pPr>
        <w:pStyle w:val="ListParagraph"/>
        <w:numPr>
          <w:ilvl w:val="3"/>
          <w:numId w:val="47"/>
        </w:numPr>
      </w:pPr>
      <w:r w:rsidRPr="00F15733">
        <w:t>If necessary, sit down and remain calm to reduce sweating</w:t>
      </w:r>
      <w:r w:rsidR="00827B2E">
        <w:t>.</w:t>
      </w:r>
      <w:r w:rsidRPr="00F15733">
        <w:t xml:space="preserve"> </w:t>
      </w:r>
    </w:p>
    <w:p w14:paraId="6C14BF21" w14:textId="5B96A2B5" w:rsidR="00451827" w:rsidRPr="00F15733" w:rsidRDefault="00D90BF4" w:rsidP="00277B23">
      <w:pPr>
        <w:pStyle w:val="ListParagraph"/>
        <w:numPr>
          <w:ilvl w:val="3"/>
          <w:numId w:val="47"/>
        </w:numPr>
      </w:pPr>
      <w:r w:rsidRPr="00F15733">
        <w:t xml:space="preserve">Students are not to run during the decontamination </w:t>
      </w:r>
      <w:r w:rsidR="00827B2E">
        <w:t>process.</w:t>
      </w:r>
      <w:r w:rsidRPr="00F15733">
        <w:t xml:space="preserve"> </w:t>
      </w:r>
    </w:p>
    <w:p w14:paraId="1942C672" w14:textId="5137D4C6" w:rsidR="00451827" w:rsidRPr="00F15733" w:rsidRDefault="00D90BF4" w:rsidP="00277B23">
      <w:pPr>
        <w:pStyle w:val="ListParagraph"/>
        <w:numPr>
          <w:ilvl w:val="3"/>
          <w:numId w:val="47"/>
        </w:numPr>
      </w:pPr>
      <w:r w:rsidRPr="00F15733">
        <w:t>Flush with cool clear potable water if available</w:t>
      </w:r>
      <w:r w:rsidR="00827B2E">
        <w:t>.</w:t>
      </w:r>
      <w:r w:rsidRPr="00F15733">
        <w:t xml:space="preserve"> </w:t>
      </w:r>
    </w:p>
    <w:p w14:paraId="14F25EA0" w14:textId="2EEA58E8" w:rsidR="00451827" w:rsidRPr="00F15733" w:rsidRDefault="00D90BF4" w:rsidP="00277B23">
      <w:pPr>
        <w:pStyle w:val="ListParagraph"/>
        <w:numPr>
          <w:ilvl w:val="3"/>
          <w:numId w:val="47"/>
        </w:numPr>
      </w:pPr>
      <w:r w:rsidRPr="00F15733">
        <w:t>Should symptoms persist, seek medical attention</w:t>
      </w:r>
      <w:r w:rsidR="00827B2E">
        <w:t>.</w:t>
      </w:r>
      <w:r w:rsidRPr="00F15733">
        <w:t xml:space="preserve"> </w:t>
      </w:r>
    </w:p>
    <w:p w14:paraId="63DC14F8" w14:textId="77777777" w:rsidR="00451827" w:rsidRPr="00F15733" w:rsidRDefault="00D90BF4" w:rsidP="00277B23">
      <w:pPr>
        <w:pStyle w:val="ListParagraph"/>
        <w:numPr>
          <w:ilvl w:val="3"/>
          <w:numId w:val="47"/>
        </w:numPr>
      </w:pPr>
      <w:r w:rsidRPr="00F15733">
        <w:t xml:space="preserve">Instructors will monitor all students decontaminating until they are free of chemical agent debilitating effects. </w:t>
      </w:r>
    </w:p>
    <w:p w14:paraId="028ACD5A" w14:textId="73D2EC1C" w:rsidR="00451827" w:rsidRPr="00F15733" w:rsidRDefault="00D90BF4" w:rsidP="00277B23">
      <w:pPr>
        <w:pStyle w:val="ListParagraph"/>
        <w:numPr>
          <w:ilvl w:val="1"/>
          <w:numId w:val="47"/>
        </w:numPr>
      </w:pPr>
      <w:r w:rsidRPr="00F15733">
        <w:t>Response to injuries: In the event of an injury, the following actions shall be taken as necessary</w:t>
      </w:r>
      <w:r w:rsidR="003408B8" w:rsidRPr="00F15733">
        <w:t>:</w:t>
      </w:r>
    </w:p>
    <w:p w14:paraId="7BE9BF6D" w14:textId="2D11DF1B" w:rsidR="00451827" w:rsidRPr="00F15733" w:rsidRDefault="00D90BF4" w:rsidP="00277B23">
      <w:pPr>
        <w:pStyle w:val="ListParagraph"/>
        <w:numPr>
          <w:ilvl w:val="2"/>
          <w:numId w:val="47"/>
        </w:numPr>
      </w:pPr>
      <w:r w:rsidRPr="00F15733">
        <w:t>Render first aid</w:t>
      </w:r>
      <w:r w:rsidR="00827B2E">
        <w:t>.</w:t>
      </w:r>
      <w:r w:rsidRPr="00F15733">
        <w:t xml:space="preserve"> </w:t>
      </w:r>
    </w:p>
    <w:p w14:paraId="27F28CF1" w14:textId="77777777" w:rsidR="00451827" w:rsidRPr="00F15733" w:rsidRDefault="00D90BF4" w:rsidP="00277B23">
      <w:pPr>
        <w:pStyle w:val="ListParagraph"/>
        <w:numPr>
          <w:ilvl w:val="2"/>
          <w:numId w:val="47"/>
        </w:numPr>
      </w:pPr>
      <w:r w:rsidRPr="00F15733">
        <w:lastRenderedPageBreak/>
        <w:t xml:space="preserve">If an instructor or student is injured and requires anything more than first aid, either paramedics will be summoned or he/she will be taken to the designated medical facility. </w:t>
      </w:r>
    </w:p>
    <w:p w14:paraId="77851DD8" w14:textId="77777777" w:rsidR="00451827" w:rsidRDefault="00D90BF4" w:rsidP="00277B23">
      <w:pPr>
        <w:pStyle w:val="ListParagraph"/>
        <w:numPr>
          <w:ilvl w:val="2"/>
          <w:numId w:val="47"/>
        </w:numPr>
      </w:pPr>
      <w:r>
        <w:t xml:space="preserve">Appropriate medical assistance will be obtained. In all cases where a student loses consciousness, an evaluation shall be sought from a competent medical authority before the student is allowed to return to training. </w:t>
      </w:r>
    </w:p>
    <w:p w14:paraId="4724FE83" w14:textId="220038F0" w:rsidR="00451827" w:rsidRPr="00F15733" w:rsidRDefault="003408B8" w:rsidP="00277B23">
      <w:pPr>
        <w:pStyle w:val="ListParagraph"/>
        <w:numPr>
          <w:ilvl w:val="2"/>
          <w:numId w:val="47"/>
        </w:numPr>
      </w:pPr>
      <w:r>
        <w:t xml:space="preserve">The </w:t>
      </w:r>
      <w:r w:rsidRPr="00F15733">
        <w:t>course C</w:t>
      </w:r>
      <w:r w:rsidR="00D90BF4" w:rsidRPr="00F15733">
        <w:t>oordinator</w:t>
      </w:r>
      <w:r w:rsidR="00D90BF4">
        <w:t xml:space="preserve"> or primary instructor shall notify appropriate authorities at the </w:t>
      </w:r>
      <w:r w:rsidR="00F15733" w:rsidRPr="00F15733">
        <w:t>Public Safety</w:t>
      </w:r>
      <w:r w:rsidR="00D90BF4" w:rsidRPr="00F15733">
        <w:t xml:space="preserve"> Center as soon as practical after the incident has </w:t>
      </w:r>
      <w:r w:rsidR="00451827" w:rsidRPr="00F15733">
        <w:t>occurred.</w:t>
      </w:r>
    </w:p>
    <w:p w14:paraId="4B6E6FE5" w14:textId="77777777" w:rsidR="00451827" w:rsidRPr="00F15733" w:rsidRDefault="00D90BF4" w:rsidP="00277B23">
      <w:pPr>
        <w:pStyle w:val="ListParagraph"/>
        <w:numPr>
          <w:ilvl w:val="2"/>
          <w:numId w:val="47"/>
        </w:numPr>
      </w:pPr>
      <w:r w:rsidRPr="00F15733">
        <w:t xml:space="preserve">As appropriate, notification may also be made to the student’s agency and any emergency contact persons designated by the student. </w:t>
      </w:r>
    </w:p>
    <w:p w14:paraId="633C49E4" w14:textId="6A18362D" w:rsidR="00451827" w:rsidRPr="00F15733" w:rsidRDefault="00D90BF4" w:rsidP="00277B23">
      <w:pPr>
        <w:pStyle w:val="ListParagraph"/>
        <w:numPr>
          <w:ilvl w:val="2"/>
          <w:numId w:val="47"/>
        </w:numPr>
      </w:pPr>
      <w:r w:rsidRPr="00F15733">
        <w:t>The primary instructor or designee will investigate the incident, complete an Injury Report and</w:t>
      </w:r>
      <w:r w:rsidR="00E16405" w:rsidRPr="00F15733">
        <w:t>,</w:t>
      </w:r>
      <w:r w:rsidRPr="00F15733">
        <w:t xml:space="preserve"> in a timely manner, fo</w:t>
      </w:r>
      <w:r w:rsidR="00827B2E">
        <w:t>rward it to the administrative S</w:t>
      </w:r>
      <w:r w:rsidRPr="00F15733">
        <w:t xml:space="preserve">taff in the </w:t>
      </w:r>
      <w:r w:rsidR="00F15733" w:rsidRPr="00F15733">
        <w:t>Public Safety</w:t>
      </w:r>
      <w:r w:rsidRPr="00F15733">
        <w:t xml:space="preserve"> Center</w:t>
      </w:r>
      <w:r w:rsidR="00827B2E">
        <w:t>.</w:t>
      </w:r>
      <w:r w:rsidRPr="00F15733">
        <w:t xml:space="preserve"> </w:t>
      </w:r>
    </w:p>
    <w:p w14:paraId="6C3FB8F0" w14:textId="6D014F8F" w:rsidR="00451827" w:rsidRPr="00F15733" w:rsidRDefault="00D90BF4" w:rsidP="00277B23">
      <w:pPr>
        <w:pStyle w:val="ListParagraph"/>
        <w:numPr>
          <w:ilvl w:val="2"/>
          <w:numId w:val="47"/>
        </w:numPr>
      </w:pPr>
      <w:r w:rsidRPr="00F15733">
        <w:t xml:space="preserve">Students who sustain an </w:t>
      </w:r>
      <w:r w:rsidR="00FC2D0A" w:rsidRPr="00F15733">
        <w:t>injury, which requires treatment by a physician,</w:t>
      </w:r>
      <w:r w:rsidRPr="00F15733">
        <w:t xml:space="preserve"> must obtain a medical release befor</w:t>
      </w:r>
      <w:r w:rsidR="00827B2E">
        <w:t>e they will be allowed to return.</w:t>
      </w:r>
    </w:p>
    <w:p w14:paraId="216A6EF9" w14:textId="77777777" w:rsidR="00451827" w:rsidRPr="00F15733" w:rsidRDefault="00D90BF4" w:rsidP="00277B23">
      <w:pPr>
        <w:pStyle w:val="ListParagraph"/>
        <w:numPr>
          <w:ilvl w:val="0"/>
          <w:numId w:val="47"/>
        </w:numPr>
      </w:pPr>
      <w:r w:rsidRPr="00F15733">
        <w:rPr>
          <w:b/>
        </w:rPr>
        <w:t>EQUIPMENT GUIDELINES</w:t>
      </w:r>
      <w:r w:rsidRPr="00F15733">
        <w:t xml:space="preserve"> </w:t>
      </w:r>
    </w:p>
    <w:p w14:paraId="779D78BB" w14:textId="77777777" w:rsidR="00451827" w:rsidRPr="00F15733" w:rsidRDefault="00D90BF4" w:rsidP="00277B23">
      <w:pPr>
        <w:pStyle w:val="ListParagraph"/>
        <w:numPr>
          <w:ilvl w:val="1"/>
          <w:numId w:val="47"/>
        </w:numPr>
      </w:pPr>
      <w:r w:rsidRPr="00F15733">
        <w:t xml:space="preserve">Each student or instructor will be required to use the following Safety Equipment: </w:t>
      </w:r>
    </w:p>
    <w:p w14:paraId="6700CA26" w14:textId="77777777" w:rsidR="00451827" w:rsidRPr="00F15733" w:rsidRDefault="00D90BF4" w:rsidP="00277B23">
      <w:pPr>
        <w:pStyle w:val="ListParagraph"/>
        <w:numPr>
          <w:ilvl w:val="2"/>
          <w:numId w:val="47"/>
        </w:numPr>
      </w:pPr>
      <w:r w:rsidRPr="00F15733">
        <w:t xml:space="preserve">Serviceable gas mask </w:t>
      </w:r>
    </w:p>
    <w:p w14:paraId="467AB38F" w14:textId="77777777" w:rsidR="00451827" w:rsidRPr="00F15733" w:rsidRDefault="006577FF" w:rsidP="00277B23">
      <w:pPr>
        <w:pStyle w:val="ListParagraph"/>
        <w:numPr>
          <w:ilvl w:val="2"/>
          <w:numId w:val="47"/>
        </w:numPr>
      </w:pPr>
      <w:r w:rsidRPr="00F15733">
        <w:t>Nome</w:t>
      </w:r>
      <w:r w:rsidR="00D90BF4" w:rsidRPr="00F15733">
        <w:t xml:space="preserve">x or leather gloves </w:t>
      </w:r>
    </w:p>
    <w:p w14:paraId="4D3BE8EA" w14:textId="77777777" w:rsidR="00451827" w:rsidRPr="00F15733" w:rsidRDefault="00D90BF4" w:rsidP="00277B23">
      <w:pPr>
        <w:pStyle w:val="ListParagraph"/>
        <w:numPr>
          <w:ilvl w:val="2"/>
          <w:numId w:val="47"/>
        </w:numPr>
      </w:pPr>
      <w:r w:rsidRPr="00F15733">
        <w:t xml:space="preserve"> Safety goggles if deploying without a gas mask </w:t>
      </w:r>
    </w:p>
    <w:p w14:paraId="183B9AFC" w14:textId="7955F37F" w:rsidR="00451827" w:rsidRPr="00F15733" w:rsidRDefault="00D90BF4" w:rsidP="00277B23">
      <w:pPr>
        <w:pStyle w:val="ListParagraph"/>
        <w:numPr>
          <w:ilvl w:val="2"/>
          <w:numId w:val="47"/>
        </w:numPr>
      </w:pPr>
      <w:r w:rsidRPr="00F15733">
        <w:t>Hearing protectors (if chemical agents are to be fired rather than hand delivered) –    over the</w:t>
      </w:r>
      <w:r w:rsidR="00DC1717" w:rsidRPr="00F15733">
        <w:t xml:space="preserve"> ear type is required;</w:t>
      </w:r>
      <w:r w:rsidRPr="00F15733">
        <w:t xml:space="preserve"> specifically excluded are: </w:t>
      </w:r>
      <w:r w:rsidR="00FC2D0A" w:rsidRPr="00F15733">
        <w:t>earplugs</w:t>
      </w:r>
      <w:r w:rsidRPr="00F15733">
        <w:t>, cotton, or other foreig</w:t>
      </w:r>
      <w:r w:rsidR="00827B2E">
        <w:t>n objects pushed into the canal</w:t>
      </w:r>
    </w:p>
    <w:p w14:paraId="1407DA98" w14:textId="77777777" w:rsidR="00451827" w:rsidRPr="00451827" w:rsidRDefault="00D90BF4" w:rsidP="00277B23">
      <w:pPr>
        <w:pStyle w:val="ListParagraph"/>
        <w:numPr>
          <w:ilvl w:val="0"/>
          <w:numId w:val="47"/>
        </w:numPr>
      </w:pPr>
      <w:r w:rsidRPr="00F15733">
        <w:rPr>
          <w:b/>
          <w:bCs/>
        </w:rPr>
        <w:t>SPECIFIC PROTOCOL ACTION IN THE EVENT OF INJURY OR ILLNESS</w:t>
      </w:r>
      <w:r w:rsidRPr="00451827">
        <w:rPr>
          <w:b/>
          <w:bCs/>
        </w:rPr>
        <w:t xml:space="preserve"> </w:t>
      </w:r>
    </w:p>
    <w:p w14:paraId="2C2E4D1F" w14:textId="6B515865" w:rsidR="00451827" w:rsidRPr="00F15733" w:rsidRDefault="00D90BF4" w:rsidP="00277B23">
      <w:pPr>
        <w:pStyle w:val="ListParagraph"/>
        <w:numPr>
          <w:ilvl w:val="1"/>
          <w:numId w:val="47"/>
        </w:numPr>
      </w:pPr>
      <w:r>
        <w:t xml:space="preserve">Render </w:t>
      </w:r>
      <w:r w:rsidRPr="00F15733">
        <w:t>first aid</w:t>
      </w:r>
      <w:r w:rsidR="00DC1717" w:rsidRPr="00F15733">
        <w:t>.</w:t>
      </w:r>
    </w:p>
    <w:p w14:paraId="4E2F2101" w14:textId="1AA91AFD" w:rsidR="00451827" w:rsidRDefault="00FC2D0A" w:rsidP="00277B23">
      <w:pPr>
        <w:pStyle w:val="ListParagraph"/>
        <w:numPr>
          <w:ilvl w:val="1"/>
          <w:numId w:val="47"/>
        </w:numPr>
      </w:pPr>
      <w:r>
        <w:t>Either the instructor or another medically qualified Student/Participant may do this</w:t>
      </w:r>
      <w:r w:rsidR="00D90BF4">
        <w:t>.</w:t>
      </w:r>
    </w:p>
    <w:p w14:paraId="6D030456" w14:textId="77777777" w:rsidR="00451827" w:rsidRDefault="00D90BF4" w:rsidP="00277B23">
      <w:pPr>
        <w:pStyle w:val="ListParagraph"/>
        <w:numPr>
          <w:ilvl w:val="1"/>
          <w:numId w:val="47"/>
        </w:numPr>
      </w:pPr>
      <w:r>
        <w:t>If necessary, request medical assistance by notifying the following Fire Departments for emergencies at these specific ranges:</w:t>
      </w:r>
    </w:p>
    <w:p w14:paraId="067EED32" w14:textId="77777777" w:rsidR="00451827" w:rsidRDefault="00D90BF4" w:rsidP="00277B23">
      <w:pPr>
        <w:pStyle w:val="ListParagraph"/>
        <w:numPr>
          <w:ilvl w:val="2"/>
          <w:numId w:val="47"/>
        </w:numPr>
        <w:spacing w:after="0"/>
      </w:pPr>
      <w:r>
        <w:t>Sutter County Sheriff’s Range, Yuba City</w:t>
      </w:r>
    </w:p>
    <w:p w14:paraId="3FFBD5E1" w14:textId="4BECBB7A" w:rsidR="00B42BBE" w:rsidRDefault="00DC1717" w:rsidP="00B42BBE">
      <w:pPr>
        <w:ind w:left="2304"/>
      </w:pPr>
      <w:r>
        <w:t xml:space="preserve">44 Second </w:t>
      </w:r>
      <w:r w:rsidRPr="00F15733">
        <w:t>Street,</w:t>
      </w:r>
      <w:r w:rsidR="00B42BBE">
        <w:t xml:space="preserve"> Yuba City</w:t>
      </w:r>
    </w:p>
    <w:p w14:paraId="7AE0C033" w14:textId="77777777" w:rsidR="00B42BBE" w:rsidRDefault="00D90BF4" w:rsidP="001F6B67">
      <w:pPr>
        <w:pStyle w:val="ListParagraph"/>
        <w:ind w:left="2880"/>
      </w:pPr>
      <w:r>
        <w:t>Yuba City Fire Department</w:t>
      </w:r>
    </w:p>
    <w:p w14:paraId="2FEBBBA2" w14:textId="52CD46D1" w:rsidR="00B42BBE" w:rsidRDefault="00D90BF4" w:rsidP="001F6B67">
      <w:pPr>
        <w:pStyle w:val="ListParagraph"/>
        <w:ind w:left="2880"/>
      </w:pPr>
      <w:r>
        <w:t>Call 9-1-1 from hardline phone</w:t>
      </w:r>
    </w:p>
    <w:p w14:paraId="295475A1" w14:textId="77777777" w:rsidR="00B42BBE" w:rsidRDefault="00D90BF4" w:rsidP="001F6B67">
      <w:pPr>
        <w:pStyle w:val="ListParagraph"/>
        <w:ind w:left="2880"/>
      </w:pPr>
      <w:r>
        <w:t>Call 822-4660 from cell phone</w:t>
      </w:r>
    </w:p>
    <w:p w14:paraId="28480219" w14:textId="77777777" w:rsidR="00B42BBE" w:rsidRDefault="00D90BF4" w:rsidP="00277B23">
      <w:pPr>
        <w:pStyle w:val="ListParagraph"/>
        <w:numPr>
          <w:ilvl w:val="2"/>
          <w:numId w:val="47"/>
        </w:numPr>
        <w:spacing w:after="0"/>
      </w:pPr>
      <w:r>
        <w:t xml:space="preserve">Yuba County Sheriff’s Range, Marysville </w:t>
      </w:r>
    </w:p>
    <w:p w14:paraId="01097DD7" w14:textId="77777777" w:rsidR="00B42BBE" w:rsidRDefault="00D90BF4" w:rsidP="00B42BBE">
      <w:pPr>
        <w:ind w:left="2304"/>
      </w:pPr>
      <w:r>
        <w:t>1422 Harbor Blvd, Marysville</w:t>
      </w:r>
    </w:p>
    <w:p w14:paraId="4D8CF92A" w14:textId="77777777" w:rsidR="001F6B67" w:rsidRDefault="00B42BBE" w:rsidP="001F6B67">
      <w:pPr>
        <w:pStyle w:val="ListParagraph"/>
        <w:ind w:left="2880"/>
      </w:pPr>
      <w:r>
        <w:t>Olivehurst Fire Department</w:t>
      </w:r>
    </w:p>
    <w:p w14:paraId="39A585D5" w14:textId="01F5CB82" w:rsidR="00B42BBE" w:rsidRDefault="00D90BF4" w:rsidP="001F6B67">
      <w:pPr>
        <w:pStyle w:val="ListParagraph"/>
        <w:ind w:left="2880"/>
      </w:pPr>
      <w:r>
        <w:t>Call 9-1-1 from hardline phone</w:t>
      </w:r>
    </w:p>
    <w:p w14:paraId="14385600" w14:textId="30F7CC55" w:rsidR="00B42BBE" w:rsidRDefault="00D90BF4" w:rsidP="001F6B67">
      <w:pPr>
        <w:pStyle w:val="ListParagraph"/>
        <w:ind w:left="2880"/>
      </w:pPr>
      <w:r>
        <w:t>Call 749-7302 from cell phone</w:t>
      </w:r>
    </w:p>
    <w:p w14:paraId="2D66A42F" w14:textId="77777777" w:rsidR="00E54AD3" w:rsidRDefault="00E54AD3" w:rsidP="001F6B67">
      <w:pPr>
        <w:pStyle w:val="ListParagraph"/>
        <w:ind w:left="2880"/>
      </w:pPr>
    </w:p>
    <w:p w14:paraId="598798DD" w14:textId="77777777" w:rsidR="00B42BBE" w:rsidRDefault="00D90BF4" w:rsidP="00E54AD3">
      <w:pPr>
        <w:pStyle w:val="ListParagraph"/>
        <w:ind w:left="1440"/>
      </w:pPr>
      <w:r>
        <w:t>Should further medical treatment be needed, the injured party shall be transported to the nearest medical facility.</w:t>
      </w:r>
    </w:p>
    <w:p w14:paraId="09854457" w14:textId="77777777" w:rsidR="00B42BBE" w:rsidRPr="00C6333D" w:rsidRDefault="00D90BF4" w:rsidP="001F6B67">
      <w:pPr>
        <w:ind w:left="720" w:firstLine="720"/>
        <w:rPr>
          <w:b/>
        </w:rPr>
      </w:pPr>
      <w:r w:rsidRPr="00C6333D">
        <w:rPr>
          <w:b/>
        </w:rPr>
        <w:lastRenderedPageBreak/>
        <w:t>Rideout Memorial Hospital</w:t>
      </w:r>
    </w:p>
    <w:p w14:paraId="1AB7C000" w14:textId="7801ED94" w:rsidR="00B42BBE" w:rsidRPr="00C6333D" w:rsidRDefault="00951045" w:rsidP="00277B23">
      <w:pPr>
        <w:pStyle w:val="ListParagraph"/>
        <w:numPr>
          <w:ilvl w:val="2"/>
          <w:numId w:val="49"/>
        </w:numPr>
        <w:rPr>
          <w:b/>
        </w:rPr>
      </w:pPr>
      <w:r w:rsidRPr="00C6333D">
        <w:rPr>
          <w:b/>
        </w:rPr>
        <w:t>726</w:t>
      </w:r>
      <w:r w:rsidR="00D90BF4" w:rsidRPr="00C6333D">
        <w:rPr>
          <w:b/>
        </w:rPr>
        <w:t xml:space="preserve"> 4</w:t>
      </w:r>
      <w:r w:rsidR="00D90BF4" w:rsidRPr="00C6333D">
        <w:rPr>
          <w:b/>
          <w:vertAlign w:val="superscript"/>
        </w:rPr>
        <w:t>th</w:t>
      </w:r>
      <w:r w:rsidR="00D90BF4" w:rsidRPr="00C6333D">
        <w:rPr>
          <w:b/>
        </w:rPr>
        <w:t xml:space="preserve"> Street, Marysville</w:t>
      </w:r>
    </w:p>
    <w:p w14:paraId="32A39E05" w14:textId="77777777" w:rsidR="00B42BBE" w:rsidRPr="00C6333D" w:rsidRDefault="00D90BF4" w:rsidP="00277B23">
      <w:pPr>
        <w:pStyle w:val="ListParagraph"/>
        <w:numPr>
          <w:ilvl w:val="2"/>
          <w:numId w:val="49"/>
        </w:numPr>
        <w:rPr>
          <w:b/>
        </w:rPr>
      </w:pPr>
      <w:r w:rsidRPr="00C6333D">
        <w:rPr>
          <w:b/>
        </w:rPr>
        <w:t>749-4300</w:t>
      </w:r>
    </w:p>
    <w:p w14:paraId="62A78CF0" w14:textId="77777777" w:rsidR="00F15733" w:rsidRDefault="00F15733" w:rsidP="00D90BF4">
      <w:pPr>
        <w:jc w:val="center"/>
        <w:rPr>
          <w:b/>
          <w:bCs/>
        </w:rPr>
      </w:pPr>
    </w:p>
    <w:p w14:paraId="7BAD4DCC" w14:textId="77777777" w:rsidR="00F15733" w:rsidRDefault="00F15733" w:rsidP="00D90BF4">
      <w:pPr>
        <w:jc w:val="center"/>
        <w:rPr>
          <w:b/>
          <w:bCs/>
        </w:rPr>
      </w:pPr>
    </w:p>
    <w:p w14:paraId="6BD9371A" w14:textId="6D8380E2" w:rsidR="00F15733" w:rsidRDefault="00F15733" w:rsidP="007C2A8B">
      <w:pPr>
        <w:rPr>
          <w:b/>
          <w:bCs/>
        </w:rPr>
      </w:pPr>
    </w:p>
    <w:p w14:paraId="1D7461D0" w14:textId="181EACD5" w:rsidR="00D90BF4" w:rsidRDefault="00D90BF4" w:rsidP="00D90BF4">
      <w:pPr>
        <w:jc w:val="center"/>
        <w:rPr>
          <w:b/>
          <w:bCs/>
        </w:rPr>
      </w:pPr>
      <w:r>
        <w:rPr>
          <w:b/>
          <w:bCs/>
        </w:rPr>
        <w:t>YUBA COLLEGE</w:t>
      </w:r>
    </w:p>
    <w:p w14:paraId="104E6D33" w14:textId="77777777" w:rsidR="00D90BF4" w:rsidRDefault="00D90BF4" w:rsidP="00D90BF4">
      <w:pPr>
        <w:jc w:val="center"/>
        <w:rPr>
          <w:b/>
          <w:bCs/>
        </w:rPr>
      </w:pPr>
      <w:r>
        <w:rPr>
          <w:b/>
          <w:bCs/>
        </w:rPr>
        <w:t>STUDENT HANDOUT</w:t>
      </w:r>
    </w:p>
    <w:p w14:paraId="03B3D134" w14:textId="77777777" w:rsidR="00D90BF4" w:rsidRDefault="00D90BF4" w:rsidP="00D90BF4">
      <w:pPr>
        <w:jc w:val="center"/>
        <w:rPr>
          <w:b/>
          <w:bCs/>
        </w:rPr>
      </w:pPr>
      <w:r>
        <w:rPr>
          <w:b/>
          <w:bCs/>
        </w:rPr>
        <w:t>SAFETY POLICY</w:t>
      </w:r>
    </w:p>
    <w:p w14:paraId="6E7129D8" w14:textId="77777777" w:rsidR="00D90BF4" w:rsidRDefault="00D90BF4" w:rsidP="00D90BF4">
      <w:pPr>
        <w:jc w:val="center"/>
        <w:rPr>
          <w:b/>
          <w:bCs/>
        </w:rPr>
      </w:pPr>
      <w:r>
        <w:rPr>
          <w:b/>
          <w:bCs/>
        </w:rPr>
        <w:t>FIREARMS</w:t>
      </w:r>
    </w:p>
    <w:p w14:paraId="798BB076" w14:textId="77777777" w:rsidR="00D90BF4" w:rsidRDefault="00D90BF4" w:rsidP="00D90BF4">
      <w:pPr>
        <w:jc w:val="center"/>
        <w:rPr>
          <w:b/>
          <w:bCs/>
        </w:rPr>
      </w:pPr>
      <w:r>
        <w:rPr>
          <w:b/>
          <w:bCs/>
        </w:rPr>
        <w:t>MODULAR ACADEMY</w:t>
      </w:r>
    </w:p>
    <w:p w14:paraId="3A5BAEDD" w14:textId="77777777" w:rsidR="00D90BF4" w:rsidRDefault="00D90BF4" w:rsidP="00D90BF4">
      <w:pPr>
        <w:jc w:val="center"/>
        <w:rPr>
          <w:b/>
          <w:bCs/>
        </w:rPr>
      </w:pPr>
    </w:p>
    <w:p w14:paraId="0FED1AC0" w14:textId="77777777" w:rsidR="00D90BF4" w:rsidRDefault="00D90BF4" w:rsidP="00D90BF4">
      <w:pPr>
        <w:jc w:val="center"/>
        <w:rPr>
          <w:b/>
          <w:bCs/>
        </w:rPr>
      </w:pPr>
    </w:p>
    <w:p w14:paraId="40CA02EC" w14:textId="77777777" w:rsidR="00B42BBE" w:rsidRPr="00B42BBE" w:rsidRDefault="00D90BF4" w:rsidP="00277B23">
      <w:pPr>
        <w:pStyle w:val="ListParagraph"/>
        <w:numPr>
          <w:ilvl w:val="0"/>
          <w:numId w:val="50"/>
        </w:numPr>
        <w:rPr>
          <w:b/>
          <w:bCs/>
        </w:rPr>
      </w:pPr>
      <w:r w:rsidRPr="00B42BBE">
        <w:rPr>
          <w:b/>
          <w:bCs/>
        </w:rPr>
        <w:t>GENERAL SAFETY POLICY</w:t>
      </w:r>
    </w:p>
    <w:p w14:paraId="2C94EBAE" w14:textId="77777777" w:rsidR="00B42BBE" w:rsidRPr="00F15733" w:rsidRDefault="00D90BF4" w:rsidP="00277B23">
      <w:pPr>
        <w:pStyle w:val="ListParagraph"/>
        <w:numPr>
          <w:ilvl w:val="1"/>
          <w:numId w:val="50"/>
        </w:numPr>
        <w:rPr>
          <w:bCs/>
          <w:u w:val="single"/>
        </w:rPr>
      </w:pPr>
      <w:r w:rsidRPr="00F15733">
        <w:rPr>
          <w:u w:val="single"/>
        </w:rPr>
        <w:t>Basic Firearm Safety</w:t>
      </w:r>
    </w:p>
    <w:p w14:paraId="5BB5EA33" w14:textId="77777777" w:rsidR="00B42BBE" w:rsidRPr="00F15733" w:rsidRDefault="00D90BF4" w:rsidP="00277B23">
      <w:pPr>
        <w:pStyle w:val="ListParagraph"/>
        <w:numPr>
          <w:ilvl w:val="1"/>
          <w:numId w:val="50"/>
        </w:numPr>
        <w:rPr>
          <w:bCs/>
        </w:rPr>
      </w:pPr>
      <w:r w:rsidRPr="00F15733">
        <w:t>Consider all guns to be loaded at all times.</w:t>
      </w:r>
    </w:p>
    <w:p w14:paraId="06182AC1" w14:textId="77777777" w:rsidR="00B42BBE" w:rsidRPr="00F15733" w:rsidRDefault="00D90BF4" w:rsidP="00277B23">
      <w:pPr>
        <w:pStyle w:val="ListParagraph"/>
        <w:numPr>
          <w:ilvl w:val="1"/>
          <w:numId w:val="50"/>
        </w:numPr>
        <w:rPr>
          <w:bCs/>
        </w:rPr>
      </w:pPr>
      <w:r w:rsidRPr="00F15733">
        <w:t>Keep the muzzle pointed away from anything you do not intend to shoot.  Keep firearm pointed in the safest possible direction.</w:t>
      </w:r>
    </w:p>
    <w:p w14:paraId="61E8EDEF" w14:textId="77777777" w:rsidR="00B42BBE" w:rsidRPr="00F15733" w:rsidRDefault="00D90BF4" w:rsidP="00277B23">
      <w:pPr>
        <w:pStyle w:val="ListParagraph"/>
        <w:numPr>
          <w:ilvl w:val="1"/>
          <w:numId w:val="50"/>
        </w:numPr>
        <w:rPr>
          <w:bCs/>
        </w:rPr>
      </w:pPr>
      <w:r w:rsidRPr="00F15733">
        <w:t>Keep fingers out of the trigger guard and finger off the trigger until on target, ready to shoot.</w:t>
      </w:r>
    </w:p>
    <w:p w14:paraId="0F594A6B" w14:textId="2F0E239D" w:rsidR="00B42BBE" w:rsidRPr="00F15733" w:rsidRDefault="00D90BF4" w:rsidP="00277B23">
      <w:pPr>
        <w:pStyle w:val="ListParagraph"/>
        <w:numPr>
          <w:ilvl w:val="1"/>
          <w:numId w:val="50"/>
        </w:numPr>
        <w:rPr>
          <w:bCs/>
        </w:rPr>
      </w:pPr>
      <w:r w:rsidRPr="00F15733">
        <w:t xml:space="preserve">Be sure of the target and </w:t>
      </w:r>
      <w:r w:rsidR="00FC2D0A" w:rsidRPr="00F15733">
        <w:t>what is</w:t>
      </w:r>
      <w:r w:rsidRPr="00F15733">
        <w:t xml:space="preserve"> beyond it.</w:t>
      </w:r>
    </w:p>
    <w:p w14:paraId="0C6259C2" w14:textId="77777777" w:rsidR="00B42BBE" w:rsidRPr="00F15733" w:rsidRDefault="00D90BF4" w:rsidP="00277B23">
      <w:pPr>
        <w:pStyle w:val="ListParagraph"/>
        <w:numPr>
          <w:ilvl w:val="1"/>
          <w:numId w:val="50"/>
        </w:numPr>
        <w:rPr>
          <w:bCs/>
          <w:u w:val="single"/>
        </w:rPr>
      </w:pPr>
      <w:r w:rsidRPr="00F15733">
        <w:rPr>
          <w:u w:val="single"/>
        </w:rPr>
        <w:t>Initial Safety Check</w:t>
      </w:r>
    </w:p>
    <w:p w14:paraId="3359843E" w14:textId="77777777" w:rsidR="00B42BBE" w:rsidRPr="00F15733" w:rsidRDefault="00D90BF4" w:rsidP="00277B23">
      <w:pPr>
        <w:pStyle w:val="ListParagraph"/>
        <w:numPr>
          <w:ilvl w:val="1"/>
          <w:numId w:val="50"/>
        </w:numPr>
        <w:rPr>
          <w:bCs/>
        </w:rPr>
      </w:pPr>
      <w:r w:rsidRPr="00F15733">
        <w:t>All firearms shall be carried unloaded until directed otherwise by the firearms instructor.</w:t>
      </w:r>
    </w:p>
    <w:p w14:paraId="7F11BACA" w14:textId="77777777" w:rsidR="00B42BBE" w:rsidRPr="00F15733" w:rsidRDefault="00D90BF4" w:rsidP="00277B23">
      <w:pPr>
        <w:pStyle w:val="ListParagraph"/>
        <w:numPr>
          <w:ilvl w:val="1"/>
          <w:numId w:val="50"/>
        </w:numPr>
        <w:rPr>
          <w:bCs/>
        </w:rPr>
      </w:pPr>
      <w:r w:rsidRPr="00F15733">
        <w:t>The firearm action shall be open anytime a firearm is transferred to another person.  A visual and physical check of the firearm shall be done to make certain it is unloaded.</w:t>
      </w:r>
    </w:p>
    <w:p w14:paraId="12C3D940" w14:textId="7E965576" w:rsidR="00B42BBE" w:rsidRPr="00F15733" w:rsidRDefault="00BB6A02" w:rsidP="00277B23">
      <w:pPr>
        <w:pStyle w:val="ListParagraph"/>
        <w:numPr>
          <w:ilvl w:val="0"/>
          <w:numId w:val="50"/>
        </w:numPr>
        <w:rPr>
          <w:b/>
          <w:bCs/>
        </w:rPr>
      </w:pPr>
      <w:r>
        <w:rPr>
          <w:b/>
        </w:rPr>
        <w:t>COURSE SAFETY</w:t>
      </w:r>
    </w:p>
    <w:p w14:paraId="54F688BE" w14:textId="5183B5C0" w:rsidR="00B42BBE" w:rsidRPr="00F15733" w:rsidRDefault="00D90BF4" w:rsidP="00277B23">
      <w:pPr>
        <w:pStyle w:val="ListParagraph"/>
        <w:numPr>
          <w:ilvl w:val="1"/>
          <w:numId w:val="50"/>
        </w:numPr>
        <w:rPr>
          <w:bCs/>
        </w:rPr>
      </w:pPr>
      <w:r w:rsidRPr="00F15733">
        <w:t>When not actively participating in an exercise</w:t>
      </w:r>
      <w:r w:rsidR="00C538A1" w:rsidRPr="00F15733">
        <w:t>:</w:t>
      </w:r>
    </w:p>
    <w:p w14:paraId="68FB54C4" w14:textId="77777777" w:rsidR="00B42BBE" w:rsidRPr="00B42BBE" w:rsidRDefault="00D90BF4" w:rsidP="00277B23">
      <w:pPr>
        <w:pStyle w:val="ListParagraph"/>
        <w:numPr>
          <w:ilvl w:val="2"/>
          <w:numId w:val="50"/>
        </w:numPr>
        <w:rPr>
          <w:bCs/>
        </w:rPr>
      </w:pPr>
      <w:r>
        <w:t>All handguns will be holstered and secured.</w:t>
      </w:r>
    </w:p>
    <w:p w14:paraId="529F11B7" w14:textId="77777777" w:rsidR="005808EE" w:rsidRPr="005808EE" w:rsidRDefault="00D90BF4" w:rsidP="00277B23">
      <w:pPr>
        <w:pStyle w:val="ListParagraph"/>
        <w:numPr>
          <w:ilvl w:val="2"/>
          <w:numId w:val="50"/>
        </w:numPr>
        <w:rPr>
          <w:bCs/>
        </w:rPr>
      </w:pPr>
      <w:r>
        <w:t>All shotguns will be slung on the shoulder or “benched/grounded”, with actions open and safeties on.</w:t>
      </w:r>
    </w:p>
    <w:p w14:paraId="529549CC" w14:textId="77777777" w:rsidR="005808EE" w:rsidRPr="005808EE" w:rsidRDefault="00D90BF4" w:rsidP="00277B23">
      <w:pPr>
        <w:pStyle w:val="ListParagraph"/>
        <w:numPr>
          <w:ilvl w:val="2"/>
          <w:numId w:val="50"/>
        </w:numPr>
        <w:rPr>
          <w:bCs/>
        </w:rPr>
      </w:pPr>
      <w:r>
        <w:t>All rifles will be slung on the shoulder or “benched/grounded”, with actions open and safeties on.</w:t>
      </w:r>
    </w:p>
    <w:p w14:paraId="7FAA8AD7" w14:textId="77777777" w:rsidR="005808EE" w:rsidRPr="005808EE" w:rsidRDefault="00D90BF4" w:rsidP="00277B23">
      <w:pPr>
        <w:pStyle w:val="ListParagraph"/>
        <w:numPr>
          <w:ilvl w:val="1"/>
          <w:numId w:val="50"/>
        </w:numPr>
        <w:rPr>
          <w:bCs/>
        </w:rPr>
      </w:pPr>
      <w:r>
        <w:t>No talking on the firing line except by firearms instructors.</w:t>
      </w:r>
    </w:p>
    <w:p w14:paraId="767BA001" w14:textId="77777777" w:rsidR="005808EE" w:rsidRPr="005808EE" w:rsidRDefault="00D90BF4" w:rsidP="00277B23">
      <w:pPr>
        <w:pStyle w:val="ListParagraph"/>
        <w:numPr>
          <w:ilvl w:val="1"/>
          <w:numId w:val="50"/>
        </w:numPr>
        <w:rPr>
          <w:bCs/>
        </w:rPr>
      </w:pPr>
      <w:r>
        <w:t>Never go in front of the firing line or bend over to pick up dropped items without first receiving clearance from the firearms instructor.</w:t>
      </w:r>
    </w:p>
    <w:p w14:paraId="5C2DAF3B" w14:textId="77777777" w:rsidR="005808EE" w:rsidRPr="005808EE" w:rsidRDefault="00D90BF4" w:rsidP="00277B23">
      <w:pPr>
        <w:pStyle w:val="ListParagraph"/>
        <w:numPr>
          <w:ilvl w:val="1"/>
          <w:numId w:val="50"/>
        </w:numPr>
        <w:rPr>
          <w:bCs/>
        </w:rPr>
      </w:pPr>
      <w:r>
        <w:t>Never anticipate a command from a firearms instructor.  Stay focused and pay strict attention to the firearms instructor.</w:t>
      </w:r>
    </w:p>
    <w:p w14:paraId="11C8EA10" w14:textId="77777777" w:rsidR="005808EE" w:rsidRPr="005808EE" w:rsidRDefault="00D90BF4" w:rsidP="00277B23">
      <w:pPr>
        <w:pStyle w:val="ListParagraph"/>
        <w:numPr>
          <w:ilvl w:val="1"/>
          <w:numId w:val="50"/>
        </w:numPr>
        <w:rPr>
          <w:bCs/>
        </w:rPr>
      </w:pPr>
      <w:r>
        <w:t>Persons not actively participating in an exercise shall stand by in a designated area for non-participants.</w:t>
      </w:r>
    </w:p>
    <w:p w14:paraId="4F03F3E4" w14:textId="77777777" w:rsidR="005808EE" w:rsidRPr="005808EE" w:rsidRDefault="00D90BF4" w:rsidP="00277B23">
      <w:pPr>
        <w:pStyle w:val="ListParagraph"/>
        <w:numPr>
          <w:ilvl w:val="1"/>
          <w:numId w:val="50"/>
        </w:numPr>
        <w:rPr>
          <w:bCs/>
        </w:rPr>
      </w:pPr>
      <w:r>
        <w:lastRenderedPageBreak/>
        <w:t>The loading and unloading of firearms will only be performed on the firing line.  Under no circumstances will any student behind the firing line have a firearm that is not holstered.</w:t>
      </w:r>
    </w:p>
    <w:p w14:paraId="12B82013" w14:textId="77777777" w:rsidR="005808EE" w:rsidRPr="005808EE" w:rsidRDefault="00D90BF4" w:rsidP="00277B23">
      <w:pPr>
        <w:pStyle w:val="ListParagraph"/>
        <w:numPr>
          <w:ilvl w:val="1"/>
          <w:numId w:val="50"/>
        </w:numPr>
        <w:rPr>
          <w:bCs/>
        </w:rPr>
      </w:pPr>
      <w:r>
        <w:t>Under no circumstances are students authorized to possess a Public Safety Center owned weapon off campus or away from the firing range unless authorized by the Director of Public Safety.</w:t>
      </w:r>
    </w:p>
    <w:p w14:paraId="17E52AA2" w14:textId="77777777" w:rsidR="005808EE" w:rsidRPr="005808EE" w:rsidRDefault="00D90BF4" w:rsidP="00277B23">
      <w:pPr>
        <w:pStyle w:val="ListParagraph"/>
        <w:numPr>
          <w:ilvl w:val="1"/>
          <w:numId w:val="50"/>
        </w:numPr>
        <w:rPr>
          <w:bCs/>
        </w:rPr>
      </w:pPr>
      <w:r>
        <w:t>All shooting participants will be instructed to wash their hands and faces thoroughly after shooting to remove any lead particles or other debris deposited as a result of the wea</w:t>
      </w:r>
      <w:r w:rsidRPr="005808EE">
        <w:t>pon’s discharge.</w:t>
      </w:r>
    </w:p>
    <w:p w14:paraId="5CE5B8BB" w14:textId="46956DE6" w:rsidR="005808EE" w:rsidRPr="005808EE" w:rsidRDefault="00BB6A02" w:rsidP="00277B23">
      <w:pPr>
        <w:pStyle w:val="ListParagraph"/>
        <w:numPr>
          <w:ilvl w:val="0"/>
          <w:numId w:val="50"/>
        </w:numPr>
        <w:rPr>
          <w:b/>
          <w:bCs/>
        </w:rPr>
      </w:pPr>
      <w:r>
        <w:rPr>
          <w:b/>
        </w:rPr>
        <w:t>REQUIRED SAFETY EQUIPMENT</w:t>
      </w:r>
    </w:p>
    <w:p w14:paraId="345D2C21" w14:textId="77777777" w:rsidR="005808EE" w:rsidRPr="005808EE" w:rsidRDefault="00D90BF4" w:rsidP="00277B23">
      <w:pPr>
        <w:pStyle w:val="ListParagraph"/>
        <w:numPr>
          <w:ilvl w:val="1"/>
          <w:numId w:val="50"/>
        </w:numPr>
        <w:rPr>
          <w:bCs/>
        </w:rPr>
      </w:pPr>
      <w:r w:rsidRPr="005808EE">
        <w:t>All participants, including firearm instructors, shall utilize the following equipment while at the range:</w:t>
      </w:r>
    </w:p>
    <w:p w14:paraId="13504F26" w14:textId="77777777" w:rsidR="005808EE" w:rsidRPr="005808EE" w:rsidRDefault="00D90BF4" w:rsidP="00277B23">
      <w:pPr>
        <w:pStyle w:val="ListParagraph"/>
        <w:numPr>
          <w:ilvl w:val="2"/>
          <w:numId w:val="50"/>
        </w:numPr>
        <w:rPr>
          <w:bCs/>
        </w:rPr>
      </w:pPr>
      <w:r w:rsidRPr="005808EE">
        <w:t>Ear Protection</w:t>
      </w:r>
    </w:p>
    <w:p w14:paraId="5FB42122" w14:textId="77777777" w:rsidR="005808EE" w:rsidRPr="005808EE" w:rsidRDefault="00D90BF4" w:rsidP="00277B23">
      <w:pPr>
        <w:pStyle w:val="ListParagraph"/>
        <w:numPr>
          <w:ilvl w:val="2"/>
          <w:numId w:val="50"/>
        </w:numPr>
        <w:rPr>
          <w:bCs/>
        </w:rPr>
      </w:pPr>
      <w:r w:rsidRPr="005808EE">
        <w:t>Eye Protection</w:t>
      </w:r>
    </w:p>
    <w:p w14:paraId="6D04AC4B" w14:textId="77777777" w:rsidR="005808EE" w:rsidRPr="005808EE" w:rsidRDefault="00D90BF4" w:rsidP="00277B23">
      <w:pPr>
        <w:pStyle w:val="ListParagraph"/>
        <w:numPr>
          <w:ilvl w:val="2"/>
          <w:numId w:val="50"/>
        </w:numPr>
        <w:rPr>
          <w:bCs/>
        </w:rPr>
      </w:pPr>
      <w:r w:rsidRPr="005808EE">
        <w:t>Baseball Cap</w:t>
      </w:r>
    </w:p>
    <w:p w14:paraId="0B127157" w14:textId="77777777" w:rsidR="005808EE" w:rsidRPr="005808EE" w:rsidRDefault="00D90BF4" w:rsidP="00277B23">
      <w:pPr>
        <w:pStyle w:val="ListParagraph"/>
        <w:numPr>
          <w:ilvl w:val="2"/>
          <w:numId w:val="50"/>
        </w:numPr>
        <w:rPr>
          <w:bCs/>
        </w:rPr>
      </w:pPr>
      <w:r w:rsidRPr="005808EE">
        <w:t>Body Armor</w:t>
      </w:r>
    </w:p>
    <w:p w14:paraId="0EB9EB4F" w14:textId="55705672" w:rsidR="005808EE" w:rsidRPr="005808EE" w:rsidRDefault="00D90BF4" w:rsidP="00277B23">
      <w:pPr>
        <w:pStyle w:val="ListParagraph"/>
        <w:numPr>
          <w:ilvl w:val="1"/>
          <w:numId w:val="50"/>
        </w:numPr>
        <w:rPr>
          <w:bCs/>
        </w:rPr>
      </w:pPr>
      <w:r w:rsidRPr="005808EE">
        <w:t>Firearm Instructors wear distinctive</w:t>
      </w:r>
      <w:r w:rsidR="00C538A1">
        <w:t xml:space="preserve"> clothing identifying them </w:t>
      </w:r>
      <w:r w:rsidR="00C538A1" w:rsidRPr="00F15733">
        <w:t>as “S</w:t>
      </w:r>
      <w:r w:rsidRPr="00F15733">
        <w:t>taff”</w:t>
      </w:r>
      <w:r w:rsidRPr="005808EE">
        <w:t xml:space="preserve"> to help you locate them rapidly</w:t>
      </w:r>
      <w:r>
        <w:t>.</w:t>
      </w:r>
    </w:p>
    <w:p w14:paraId="3DE0B3CE" w14:textId="77777777" w:rsidR="005808EE" w:rsidRPr="005808EE" w:rsidRDefault="00D90BF4" w:rsidP="00277B23">
      <w:pPr>
        <w:pStyle w:val="ListParagraph"/>
        <w:numPr>
          <w:ilvl w:val="0"/>
          <w:numId w:val="50"/>
        </w:numPr>
        <w:rPr>
          <w:bCs/>
        </w:rPr>
      </w:pPr>
      <w:r w:rsidRPr="005808EE">
        <w:rPr>
          <w:b/>
          <w:bCs/>
        </w:rPr>
        <w:t>COURSE SPECIFIC SAFETY POLICY</w:t>
      </w:r>
    </w:p>
    <w:p w14:paraId="694F3322" w14:textId="77777777" w:rsidR="005808EE" w:rsidRPr="005808EE" w:rsidRDefault="00D90BF4" w:rsidP="00277B23">
      <w:pPr>
        <w:pStyle w:val="ListParagraph"/>
        <w:numPr>
          <w:ilvl w:val="1"/>
          <w:numId w:val="50"/>
        </w:numPr>
        <w:rPr>
          <w:bCs/>
        </w:rPr>
      </w:pPr>
      <w:r>
        <w:t>Equipment</w:t>
      </w:r>
    </w:p>
    <w:p w14:paraId="14D096B5" w14:textId="77777777" w:rsidR="007C2A8B" w:rsidRDefault="00D90BF4" w:rsidP="00277B23">
      <w:pPr>
        <w:pStyle w:val="ListParagraph"/>
        <w:numPr>
          <w:ilvl w:val="2"/>
          <w:numId w:val="50"/>
        </w:numPr>
      </w:pPr>
      <w:r>
        <w:t>Medical first aid kit</w:t>
      </w:r>
    </w:p>
    <w:p w14:paraId="4670256A" w14:textId="1952B403" w:rsidR="005808EE" w:rsidRPr="007C2A8B" w:rsidRDefault="00D90BF4" w:rsidP="00277B23">
      <w:pPr>
        <w:pStyle w:val="ListParagraph"/>
        <w:numPr>
          <w:ilvl w:val="2"/>
          <w:numId w:val="50"/>
        </w:numPr>
      </w:pPr>
      <w:r>
        <w:t>Jump bag supplied by the instructor with first aid supplies</w:t>
      </w:r>
    </w:p>
    <w:p w14:paraId="1FFEA0E2" w14:textId="22A2A144" w:rsidR="005808EE" w:rsidRPr="007C2A8B" w:rsidRDefault="00D90BF4" w:rsidP="00277B23">
      <w:pPr>
        <w:pStyle w:val="ListParagraph"/>
        <w:numPr>
          <w:ilvl w:val="2"/>
          <w:numId w:val="50"/>
        </w:numPr>
      </w:pPr>
      <w:r>
        <w:t>Site mounted first aid kit</w:t>
      </w:r>
      <w:r w:rsidR="007C2A8B">
        <w:t xml:space="preserve">; </w:t>
      </w:r>
      <w:r w:rsidR="00E54AD3">
        <w:t>l</w:t>
      </w:r>
      <w:r>
        <w:t xml:space="preserve">ocated in </w:t>
      </w:r>
      <w:r w:rsidR="00C14F7F">
        <w:t>Conex</w:t>
      </w:r>
      <w:r>
        <w:t xml:space="preserve"> storage container</w:t>
      </w:r>
    </w:p>
    <w:p w14:paraId="688A72B4" w14:textId="77777777" w:rsidR="005808EE" w:rsidRPr="005808EE" w:rsidRDefault="00D90BF4" w:rsidP="00277B23">
      <w:pPr>
        <w:pStyle w:val="ListParagraph"/>
        <w:numPr>
          <w:ilvl w:val="2"/>
          <w:numId w:val="50"/>
        </w:numPr>
        <w:rPr>
          <w:bCs/>
        </w:rPr>
      </w:pPr>
      <w:r>
        <w:t>Portable eyewash station is available on hand</w:t>
      </w:r>
    </w:p>
    <w:p w14:paraId="7BB3166A" w14:textId="77777777" w:rsidR="005808EE" w:rsidRPr="005808EE" w:rsidRDefault="00D90BF4" w:rsidP="00277B23">
      <w:pPr>
        <w:pStyle w:val="ListParagraph"/>
        <w:numPr>
          <w:ilvl w:val="1"/>
          <w:numId w:val="50"/>
        </w:numPr>
        <w:rPr>
          <w:bCs/>
        </w:rPr>
      </w:pPr>
      <w:r>
        <w:t>Telephone</w:t>
      </w:r>
    </w:p>
    <w:p w14:paraId="255393A3" w14:textId="77777777" w:rsidR="005808EE" w:rsidRPr="005808EE" w:rsidRDefault="00D90BF4" w:rsidP="00277B23">
      <w:pPr>
        <w:pStyle w:val="ListParagraph"/>
        <w:numPr>
          <w:ilvl w:val="2"/>
          <w:numId w:val="50"/>
        </w:numPr>
        <w:rPr>
          <w:bCs/>
        </w:rPr>
      </w:pPr>
      <w:r>
        <w:t>Cell phone</w:t>
      </w:r>
    </w:p>
    <w:p w14:paraId="64DF2486" w14:textId="77777777" w:rsidR="005808EE" w:rsidRPr="005808EE" w:rsidRDefault="00D90BF4" w:rsidP="00277B23">
      <w:pPr>
        <w:pStyle w:val="ListParagraph"/>
        <w:numPr>
          <w:ilvl w:val="3"/>
          <w:numId w:val="50"/>
        </w:numPr>
        <w:rPr>
          <w:bCs/>
        </w:rPr>
      </w:pPr>
      <w:r>
        <w:t>Instructor has one in possession</w:t>
      </w:r>
    </w:p>
    <w:p w14:paraId="57BC97E5" w14:textId="77777777" w:rsidR="005808EE" w:rsidRPr="005808EE" w:rsidRDefault="00D90BF4" w:rsidP="00277B23">
      <w:pPr>
        <w:pStyle w:val="ListParagraph"/>
        <w:numPr>
          <w:ilvl w:val="3"/>
          <w:numId w:val="50"/>
        </w:numPr>
        <w:rPr>
          <w:bCs/>
        </w:rPr>
      </w:pPr>
      <w:r>
        <w:t>Students that have one in their possession</w:t>
      </w:r>
    </w:p>
    <w:p w14:paraId="04DF0B95" w14:textId="77777777" w:rsidR="005808EE" w:rsidRPr="005808EE" w:rsidRDefault="00D90BF4" w:rsidP="00277B23">
      <w:pPr>
        <w:pStyle w:val="ListParagraph"/>
        <w:numPr>
          <w:ilvl w:val="2"/>
          <w:numId w:val="50"/>
        </w:numPr>
        <w:rPr>
          <w:bCs/>
        </w:rPr>
      </w:pPr>
      <w:r>
        <w:t>Water</w:t>
      </w:r>
    </w:p>
    <w:p w14:paraId="4D253F1B" w14:textId="2E82E8DC" w:rsidR="005808EE" w:rsidRPr="005808EE" w:rsidRDefault="00D90BF4" w:rsidP="00277B23">
      <w:pPr>
        <w:pStyle w:val="ListParagraph"/>
        <w:numPr>
          <w:ilvl w:val="3"/>
          <w:numId w:val="50"/>
        </w:numPr>
        <w:rPr>
          <w:bCs/>
        </w:rPr>
      </w:pPr>
      <w:r>
        <w:t>Each range has running, potable water for personal cleaning and for hydration</w:t>
      </w:r>
      <w:r w:rsidR="00827B2E">
        <w:t>.</w:t>
      </w:r>
    </w:p>
    <w:p w14:paraId="562BC018" w14:textId="7C1FFE3B" w:rsidR="005808EE" w:rsidRPr="005808EE" w:rsidRDefault="00D90BF4" w:rsidP="00277B23">
      <w:pPr>
        <w:pStyle w:val="ListParagraph"/>
        <w:numPr>
          <w:ilvl w:val="3"/>
          <w:numId w:val="50"/>
        </w:numPr>
        <w:rPr>
          <w:bCs/>
        </w:rPr>
      </w:pPr>
      <w:r>
        <w:t>Students/Participants should have a container of water for frequent hydration</w:t>
      </w:r>
      <w:r w:rsidR="00827B2E">
        <w:t>.</w:t>
      </w:r>
    </w:p>
    <w:p w14:paraId="1BA60535" w14:textId="5F81A609" w:rsidR="005808EE" w:rsidRPr="005808EE" w:rsidRDefault="00BB6A02" w:rsidP="00277B23">
      <w:pPr>
        <w:pStyle w:val="ListParagraph"/>
        <w:numPr>
          <w:ilvl w:val="0"/>
          <w:numId w:val="50"/>
        </w:numPr>
        <w:rPr>
          <w:b/>
          <w:bCs/>
        </w:rPr>
      </w:pPr>
      <w:r>
        <w:rPr>
          <w:b/>
        </w:rPr>
        <w:t>RESPONSIBILITIES</w:t>
      </w:r>
    </w:p>
    <w:p w14:paraId="1FDFC4C5" w14:textId="77777777" w:rsidR="005808EE" w:rsidRPr="005808EE" w:rsidRDefault="00D90BF4" w:rsidP="00277B23">
      <w:pPr>
        <w:pStyle w:val="ListParagraph"/>
        <w:numPr>
          <w:ilvl w:val="1"/>
          <w:numId w:val="50"/>
        </w:numPr>
        <w:rPr>
          <w:bCs/>
        </w:rPr>
      </w:pPr>
      <w:r>
        <w:t>Students/Participants</w:t>
      </w:r>
    </w:p>
    <w:p w14:paraId="5E33DBAA" w14:textId="77777777" w:rsidR="005808EE" w:rsidRPr="005808EE" w:rsidRDefault="00D90BF4" w:rsidP="00277B23">
      <w:pPr>
        <w:pStyle w:val="ListParagraph"/>
        <w:numPr>
          <w:ilvl w:val="2"/>
          <w:numId w:val="50"/>
        </w:numPr>
        <w:rPr>
          <w:bCs/>
        </w:rPr>
      </w:pPr>
      <w:r>
        <w:t>Students/Participants are required to complete an emergency contact information form.</w:t>
      </w:r>
    </w:p>
    <w:p w14:paraId="048C7303" w14:textId="1CDEB58E" w:rsidR="005808EE" w:rsidRPr="005808EE" w:rsidRDefault="00D90BF4" w:rsidP="00277B23">
      <w:pPr>
        <w:pStyle w:val="ListParagraph"/>
        <w:numPr>
          <w:ilvl w:val="2"/>
          <w:numId w:val="50"/>
        </w:numPr>
        <w:rPr>
          <w:bCs/>
        </w:rPr>
      </w:pPr>
      <w:r>
        <w:t xml:space="preserve">Students/Participants shall immediately notify the firearms instructor of any known pre-existing medical </w:t>
      </w:r>
      <w:r w:rsidR="00FC2D0A">
        <w:t>condition, which is likely to be aggravated during training,</w:t>
      </w:r>
      <w:r>
        <w:t xml:space="preserve"> or will </w:t>
      </w:r>
      <w:r w:rsidR="00C14F7F">
        <w:t>affect</w:t>
      </w:r>
      <w:r>
        <w:t xml:space="preserve"> performance during training.</w:t>
      </w:r>
    </w:p>
    <w:p w14:paraId="5897DCF8" w14:textId="77777777" w:rsidR="005808EE" w:rsidRPr="005808EE" w:rsidRDefault="00D90BF4" w:rsidP="00277B23">
      <w:pPr>
        <w:pStyle w:val="ListParagraph"/>
        <w:numPr>
          <w:ilvl w:val="2"/>
          <w:numId w:val="50"/>
        </w:numPr>
        <w:rPr>
          <w:bCs/>
        </w:rPr>
      </w:pPr>
      <w:r>
        <w:t>Students/Participants shall immediately notify the firearms instructor of any injury sustained during training.</w:t>
      </w:r>
    </w:p>
    <w:p w14:paraId="36601F74" w14:textId="77777777" w:rsidR="005808EE" w:rsidRPr="005808EE" w:rsidRDefault="00D90BF4" w:rsidP="00277B23">
      <w:pPr>
        <w:pStyle w:val="ListParagraph"/>
        <w:numPr>
          <w:ilvl w:val="2"/>
          <w:numId w:val="50"/>
        </w:numPr>
        <w:rPr>
          <w:bCs/>
        </w:rPr>
      </w:pPr>
      <w:r>
        <w:lastRenderedPageBreak/>
        <w:t>Students/Participants are responsible for adhering to all safety requirements of individual courses.</w:t>
      </w:r>
    </w:p>
    <w:p w14:paraId="1DC9D6F8" w14:textId="77777777" w:rsidR="005808EE" w:rsidRPr="005808EE" w:rsidRDefault="00D90BF4" w:rsidP="00277B23">
      <w:pPr>
        <w:pStyle w:val="ListParagraph"/>
        <w:numPr>
          <w:ilvl w:val="2"/>
          <w:numId w:val="50"/>
        </w:numPr>
        <w:rPr>
          <w:bCs/>
        </w:rPr>
      </w:pPr>
      <w:r>
        <w:t>Students/Participants will be immediately removed from instruction for:</w:t>
      </w:r>
    </w:p>
    <w:p w14:paraId="19D2CD31" w14:textId="77777777" w:rsidR="005808EE" w:rsidRPr="005808EE" w:rsidRDefault="00D90BF4" w:rsidP="00277B23">
      <w:pPr>
        <w:pStyle w:val="ListParagraph"/>
        <w:numPr>
          <w:ilvl w:val="3"/>
          <w:numId w:val="50"/>
        </w:numPr>
        <w:rPr>
          <w:bCs/>
        </w:rPr>
      </w:pPr>
      <w:r>
        <w:t>Unsafe weapon handling</w:t>
      </w:r>
    </w:p>
    <w:p w14:paraId="278621F8" w14:textId="77777777" w:rsidR="005808EE" w:rsidRPr="005808EE" w:rsidRDefault="00D90BF4" w:rsidP="00277B23">
      <w:pPr>
        <w:pStyle w:val="ListParagraph"/>
        <w:numPr>
          <w:ilvl w:val="3"/>
          <w:numId w:val="50"/>
        </w:numPr>
        <w:rPr>
          <w:bCs/>
        </w:rPr>
      </w:pPr>
      <w:r>
        <w:t>Accidental discharge</w:t>
      </w:r>
    </w:p>
    <w:p w14:paraId="32F45F05" w14:textId="77777777" w:rsidR="000F6FF9" w:rsidRDefault="00D90BF4" w:rsidP="00277B23">
      <w:pPr>
        <w:pStyle w:val="ListParagraph"/>
        <w:numPr>
          <w:ilvl w:val="3"/>
          <w:numId w:val="50"/>
        </w:numPr>
      </w:pPr>
      <w:r>
        <w:t>Repeated failure to follow instructional commands</w:t>
      </w:r>
    </w:p>
    <w:p w14:paraId="2A87BC92" w14:textId="18F01C94" w:rsidR="005808EE" w:rsidRPr="000F6FF9" w:rsidRDefault="00D90BF4" w:rsidP="00277B23">
      <w:pPr>
        <w:pStyle w:val="ListParagraph"/>
        <w:numPr>
          <w:ilvl w:val="1"/>
          <w:numId w:val="50"/>
        </w:numPr>
      </w:pPr>
      <w:r>
        <w:t>Students/Participants are responsible for identifying and notifying firearm instructor(s) of any unsafe conditions.</w:t>
      </w:r>
    </w:p>
    <w:p w14:paraId="27A38ECA" w14:textId="77777777" w:rsidR="00754C2B" w:rsidRPr="00754C2B" w:rsidRDefault="00754C2B" w:rsidP="00277B23">
      <w:pPr>
        <w:numPr>
          <w:ilvl w:val="0"/>
          <w:numId w:val="50"/>
        </w:numPr>
        <w:spacing w:after="200" w:line="276" w:lineRule="auto"/>
        <w:contextualSpacing/>
        <w:rPr>
          <w:rFonts w:eastAsia="Calibri"/>
        </w:rPr>
      </w:pPr>
      <w:r w:rsidRPr="00754C2B">
        <w:rPr>
          <w:rFonts w:eastAsia="Calibri"/>
          <w:b/>
          <w:bCs/>
        </w:rPr>
        <w:t xml:space="preserve">SPECIFIC PROTOCOL ACTION IN THE EVENT OF INJURY OR ILLNESS </w:t>
      </w:r>
    </w:p>
    <w:p w14:paraId="7807F01D" w14:textId="14A76D38" w:rsidR="00754C2B" w:rsidRPr="00F15733" w:rsidRDefault="00754C2B" w:rsidP="00277B23">
      <w:pPr>
        <w:numPr>
          <w:ilvl w:val="0"/>
          <w:numId w:val="51"/>
        </w:numPr>
        <w:spacing w:after="200" w:line="276" w:lineRule="auto"/>
        <w:contextualSpacing/>
        <w:rPr>
          <w:rFonts w:eastAsia="Calibri"/>
        </w:rPr>
      </w:pPr>
      <w:r w:rsidRPr="00754C2B">
        <w:rPr>
          <w:rFonts w:eastAsia="Calibri"/>
        </w:rPr>
        <w:t xml:space="preserve">Render first </w:t>
      </w:r>
      <w:r w:rsidRPr="00F15733">
        <w:rPr>
          <w:rFonts w:eastAsia="Calibri"/>
        </w:rPr>
        <w:t>aid</w:t>
      </w:r>
      <w:r w:rsidR="00DD25CA" w:rsidRPr="00F15733">
        <w:rPr>
          <w:rFonts w:eastAsia="Calibri"/>
        </w:rPr>
        <w:t>.</w:t>
      </w:r>
    </w:p>
    <w:p w14:paraId="63E44A30" w14:textId="0833AEC4" w:rsidR="00754C2B" w:rsidRPr="00F15733" w:rsidRDefault="00FC2D0A" w:rsidP="00277B23">
      <w:pPr>
        <w:numPr>
          <w:ilvl w:val="0"/>
          <w:numId w:val="51"/>
        </w:numPr>
        <w:spacing w:after="200" w:line="276" w:lineRule="auto"/>
        <w:contextualSpacing/>
        <w:rPr>
          <w:rFonts w:eastAsia="Calibri"/>
        </w:rPr>
      </w:pPr>
      <w:r w:rsidRPr="00F15733">
        <w:rPr>
          <w:rFonts w:eastAsia="Calibri"/>
        </w:rPr>
        <w:t>Either the instructor or another medically qualified Student/Participant may do this</w:t>
      </w:r>
      <w:r w:rsidR="00754C2B" w:rsidRPr="00F15733">
        <w:rPr>
          <w:rFonts w:eastAsia="Calibri"/>
        </w:rPr>
        <w:t>.</w:t>
      </w:r>
    </w:p>
    <w:p w14:paraId="7837BF8C" w14:textId="77777777" w:rsidR="00754C2B" w:rsidRPr="00F15733" w:rsidRDefault="00754C2B" w:rsidP="00277B23">
      <w:pPr>
        <w:numPr>
          <w:ilvl w:val="0"/>
          <w:numId w:val="51"/>
        </w:numPr>
        <w:spacing w:after="200" w:line="276" w:lineRule="auto"/>
        <w:contextualSpacing/>
        <w:rPr>
          <w:rFonts w:eastAsia="Calibri"/>
        </w:rPr>
      </w:pPr>
      <w:r w:rsidRPr="00F15733">
        <w:rPr>
          <w:rFonts w:eastAsia="Calibri"/>
        </w:rPr>
        <w:t>If necessary, request medical assistance by notifying the following Fire Departments for emergencies at these specific ranges:</w:t>
      </w:r>
    </w:p>
    <w:p w14:paraId="48659B0D" w14:textId="77777777" w:rsidR="00754C2B" w:rsidRPr="00F15733" w:rsidRDefault="00754C2B" w:rsidP="00277B23">
      <w:pPr>
        <w:numPr>
          <w:ilvl w:val="0"/>
          <w:numId w:val="52"/>
        </w:numPr>
        <w:spacing w:line="276" w:lineRule="auto"/>
        <w:contextualSpacing/>
        <w:rPr>
          <w:rFonts w:eastAsia="Calibri"/>
        </w:rPr>
      </w:pPr>
      <w:r w:rsidRPr="00F15733">
        <w:rPr>
          <w:rFonts w:eastAsia="Calibri"/>
        </w:rPr>
        <w:t>Sutter County Sheriff’s Range, Yuba City</w:t>
      </w:r>
    </w:p>
    <w:p w14:paraId="2664099E" w14:textId="115D28B1" w:rsidR="00754C2B" w:rsidRPr="00754C2B" w:rsidRDefault="00DD25CA" w:rsidP="00754C2B">
      <w:pPr>
        <w:ind w:left="2304"/>
      </w:pPr>
      <w:r w:rsidRPr="00F15733">
        <w:t>44 Second Street,</w:t>
      </w:r>
      <w:r w:rsidR="00754C2B" w:rsidRPr="00F15733">
        <w:t xml:space="preserve"> Yuba</w:t>
      </w:r>
      <w:r w:rsidR="00754C2B" w:rsidRPr="00754C2B">
        <w:t xml:space="preserve"> City</w:t>
      </w:r>
    </w:p>
    <w:p w14:paraId="74E441A3" w14:textId="77777777" w:rsidR="00754C2B" w:rsidRPr="00754C2B" w:rsidRDefault="00754C2B" w:rsidP="00277B23">
      <w:pPr>
        <w:numPr>
          <w:ilvl w:val="3"/>
          <w:numId w:val="47"/>
        </w:numPr>
        <w:spacing w:after="200" w:line="276" w:lineRule="auto"/>
        <w:contextualSpacing/>
        <w:rPr>
          <w:rFonts w:eastAsia="Calibri"/>
        </w:rPr>
      </w:pPr>
      <w:r w:rsidRPr="00754C2B">
        <w:rPr>
          <w:rFonts w:eastAsia="Calibri"/>
        </w:rPr>
        <w:t>Yuba City Fire Department</w:t>
      </w:r>
    </w:p>
    <w:p w14:paraId="0446D914" w14:textId="77777777" w:rsidR="00754C2B" w:rsidRPr="00754C2B" w:rsidRDefault="00754C2B" w:rsidP="00277B23">
      <w:pPr>
        <w:numPr>
          <w:ilvl w:val="3"/>
          <w:numId w:val="47"/>
        </w:numPr>
        <w:spacing w:after="200" w:line="276" w:lineRule="auto"/>
        <w:contextualSpacing/>
        <w:rPr>
          <w:rFonts w:eastAsia="Calibri"/>
        </w:rPr>
      </w:pPr>
      <w:r w:rsidRPr="00754C2B">
        <w:rPr>
          <w:rFonts w:eastAsia="Calibri"/>
        </w:rPr>
        <w:t>Call 9-1-1 from hardline phone</w:t>
      </w:r>
    </w:p>
    <w:p w14:paraId="7DA86E72" w14:textId="77777777" w:rsidR="00754C2B" w:rsidRPr="00754C2B" w:rsidRDefault="00754C2B" w:rsidP="00277B23">
      <w:pPr>
        <w:numPr>
          <w:ilvl w:val="3"/>
          <w:numId w:val="47"/>
        </w:numPr>
        <w:spacing w:after="200" w:line="276" w:lineRule="auto"/>
        <w:contextualSpacing/>
        <w:rPr>
          <w:rFonts w:eastAsia="Calibri"/>
        </w:rPr>
      </w:pPr>
      <w:r w:rsidRPr="00754C2B">
        <w:rPr>
          <w:rFonts w:eastAsia="Calibri"/>
        </w:rPr>
        <w:t>Call 822-4660 from cell phone</w:t>
      </w:r>
    </w:p>
    <w:p w14:paraId="7578D06F" w14:textId="77777777" w:rsidR="00754C2B" w:rsidRPr="00754C2B" w:rsidRDefault="00754C2B" w:rsidP="00277B23">
      <w:pPr>
        <w:numPr>
          <w:ilvl w:val="0"/>
          <w:numId w:val="52"/>
        </w:numPr>
        <w:spacing w:line="276" w:lineRule="auto"/>
        <w:contextualSpacing/>
        <w:rPr>
          <w:rFonts w:eastAsia="Calibri"/>
        </w:rPr>
      </w:pPr>
      <w:r w:rsidRPr="00754C2B">
        <w:rPr>
          <w:rFonts w:eastAsia="Calibri"/>
        </w:rPr>
        <w:t xml:space="preserve">Yuba County Sheriff’s Range, Marysville </w:t>
      </w:r>
    </w:p>
    <w:p w14:paraId="15C287A8" w14:textId="77777777" w:rsidR="00754C2B" w:rsidRPr="00754C2B" w:rsidRDefault="00754C2B" w:rsidP="00754C2B">
      <w:pPr>
        <w:ind w:left="2304"/>
      </w:pPr>
      <w:r w:rsidRPr="00754C2B">
        <w:t>1422 Harbor Blvd, Marysville</w:t>
      </w:r>
    </w:p>
    <w:p w14:paraId="7AB615E6" w14:textId="77777777" w:rsidR="00754C2B" w:rsidRPr="00754C2B" w:rsidRDefault="00754C2B" w:rsidP="000F6FF9">
      <w:pPr>
        <w:spacing w:after="200" w:line="276" w:lineRule="auto"/>
        <w:ind w:left="2880"/>
        <w:contextualSpacing/>
        <w:rPr>
          <w:rFonts w:eastAsia="Calibri"/>
        </w:rPr>
      </w:pPr>
      <w:r w:rsidRPr="00754C2B">
        <w:rPr>
          <w:rFonts w:eastAsia="Calibri"/>
        </w:rPr>
        <w:t>Olivehurst Fire Department</w:t>
      </w:r>
    </w:p>
    <w:p w14:paraId="0E866354" w14:textId="77777777" w:rsidR="00754C2B" w:rsidRPr="00754C2B" w:rsidRDefault="00754C2B" w:rsidP="00277B23">
      <w:pPr>
        <w:numPr>
          <w:ilvl w:val="3"/>
          <w:numId w:val="48"/>
        </w:numPr>
        <w:spacing w:after="200" w:line="276" w:lineRule="auto"/>
        <w:contextualSpacing/>
        <w:rPr>
          <w:rFonts w:eastAsia="Calibri"/>
        </w:rPr>
      </w:pPr>
      <w:r w:rsidRPr="00754C2B">
        <w:rPr>
          <w:rFonts w:eastAsia="Calibri"/>
        </w:rPr>
        <w:t>Call 9-1-1 from hardline phone</w:t>
      </w:r>
    </w:p>
    <w:p w14:paraId="2876436E" w14:textId="1F96F1F8" w:rsidR="00754C2B" w:rsidRDefault="00754C2B" w:rsidP="00277B23">
      <w:pPr>
        <w:numPr>
          <w:ilvl w:val="3"/>
          <w:numId w:val="48"/>
        </w:numPr>
        <w:spacing w:after="200" w:line="276" w:lineRule="auto"/>
        <w:contextualSpacing/>
        <w:rPr>
          <w:rFonts w:eastAsia="Calibri"/>
        </w:rPr>
      </w:pPr>
      <w:r w:rsidRPr="00754C2B">
        <w:rPr>
          <w:rFonts w:eastAsia="Calibri"/>
        </w:rPr>
        <w:t>Call 749-7302 from cell phone</w:t>
      </w:r>
    </w:p>
    <w:p w14:paraId="7CCD67DE" w14:textId="77777777" w:rsidR="00E54AD3" w:rsidRPr="00754C2B" w:rsidRDefault="00E54AD3" w:rsidP="00E54AD3">
      <w:pPr>
        <w:spacing w:after="200" w:line="276" w:lineRule="auto"/>
        <w:ind w:left="2880"/>
        <w:contextualSpacing/>
        <w:rPr>
          <w:rFonts w:eastAsia="Calibri"/>
        </w:rPr>
      </w:pPr>
    </w:p>
    <w:p w14:paraId="32A070D5" w14:textId="299F8A15" w:rsidR="00754C2B" w:rsidRDefault="00754C2B" w:rsidP="00E54AD3">
      <w:pPr>
        <w:spacing w:after="200" w:line="276" w:lineRule="auto"/>
        <w:ind w:left="2160"/>
        <w:contextualSpacing/>
        <w:rPr>
          <w:rFonts w:eastAsia="Calibri"/>
        </w:rPr>
      </w:pPr>
      <w:r w:rsidRPr="00754C2B">
        <w:rPr>
          <w:rFonts w:eastAsia="Calibri"/>
        </w:rPr>
        <w:t xml:space="preserve">Should further medical treatment be needed, the injured party shall be transported </w:t>
      </w:r>
      <w:r w:rsidR="000F6FF9">
        <w:rPr>
          <w:rFonts w:eastAsia="Calibri"/>
        </w:rPr>
        <w:t>to the nearest medical facility:</w:t>
      </w:r>
    </w:p>
    <w:p w14:paraId="68811148" w14:textId="77777777" w:rsidR="000F6FF9" w:rsidRPr="00754C2B" w:rsidRDefault="000F6FF9" w:rsidP="000F6FF9">
      <w:pPr>
        <w:spacing w:after="200" w:line="276" w:lineRule="auto"/>
        <w:ind w:left="2160"/>
        <w:contextualSpacing/>
        <w:rPr>
          <w:rFonts w:eastAsia="Calibri"/>
        </w:rPr>
      </w:pPr>
    </w:p>
    <w:p w14:paraId="6A0AD717" w14:textId="77777777" w:rsidR="00754C2B" w:rsidRPr="00C6333D" w:rsidRDefault="00754C2B" w:rsidP="00C6333D">
      <w:pPr>
        <w:spacing w:after="200" w:line="276" w:lineRule="auto"/>
        <w:ind w:left="720" w:firstLine="720"/>
        <w:contextualSpacing/>
        <w:rPr>
          <w:rFonts w:eastAsia="Calibri"/>
          <w:b/>
        </w:rPr>
      </w:pPr>
      <w:r w:rsidRPr="00C6333D">
        <w:rPr>
          <w:rFonts w:eastAsia="Calibri"/>
          <w:b/>
        </w:rPr>
        <w:t>Rideout Memorial Hospital</w:t>
      </w:r>
    </w:p>
    <w:p w14:paraId="03F7746D" w14:textId="5AD3708D" w:rsidR="00754C2B" w:rsidRPr="00C6333D" w:rsidRDefault="00951045" w:rsidP="00277B23">
      <w:pPr>
        <w:numPr>
          <w:ilvl w:val="2"/>
          <w:numId w:val="49"/>
        </w:numPr>
        <w:spacing w:after="200" w:line="276" w:lineRule="auto"/>
        <w:contextualSpacing/>
        <w:rPr>
          <w:rFonts w:eastAsia="Calibri"/>
          <w:b/>
        </w:rPr>
      </w:pPr>
      <w:r w:rsidRPr="00C6333D">
        <w:rPr>
          <w:rFonts w:eastAsia="Calibri"/>
          <w:b/>
        </w:rPr>
        <w:t>726</w:t>
      </w:r>
      <w:r w:rsidR="00754C2B" w:rsidRPr="00C6333D">
        <w:rPr>
          <w:rFonts w:eastAsia="Calibri"/>
          <w:b/>
        </w:rPr>
        <w:t xml:space="preserve"> 4</w:t>
      </w:r>
      <w:r w:rsidR="00754C2B" w:rsidRPr="00C6333D">
        <w:rPr>
          <w:rFonts w:eastAsia="Calibri"/>
          <w:b/>
          <w:vertAlign w:val="superscript"/>
        </w:rPr>
        <w:t>th</w:t>
      </w:r>
      <w:r w:rsidR="00754C2B" w:rsidRPr="00C6333D">
        <w:rPr>
          <w:rFonts w:eastAsia="Calibri"/>
          <w:b/>
        </w:rPr>
        <w:t xml:space="preserve"> Street, Marysville</w:t>
      </w:r>
    </w:p>
    <w:p w14:paraId="51280C5E" w14:textId="77777777" w:rsidR="00754C2B" w:rsidRPr="00C6333D" w:rsidRDefault="00754C2B" w:rsidP="00277B23">
      <w:pPr>
        <w:numPr>
          <w:ilvl w:val="2"/>
          <w:numId w:val="49"/>
        </w:numPr>
        <w:spacing w:after="200" w:line="276" w:lineRule="auto"/>
        <w:contextualSpacing/>
        <w:rPr>
          <w:rFonts w:eastAsia="Calibri"/>
          <w:b/>
        </w:rPr>
      </w:pPr>
      <w:r w:rsidRPr="00C6333D">
        <w:rPr>
          <w:rFonts w:eastAsia="Calibri"/>
          <w:b/>
        </w:rPr>
        <w:t>749-4300</w:t>
      </w:r>
    </w:p>
    <w:p w14:paraId="4592E0F7" w14:textId="77777777" w:rsidR="00D90BF4" w:rsidRDefault="00D90BF4" w:rsidP="00D90BF4">
      <w:pPr>
        <w:jc w:val="center"/>
        <w:rPr>
          <w:b/>
          <w:bCs/>
        </w:rPr>
      </w:pPr>
    </w:p>
    <w:p w14:paraId="41B96A89" w14:textId="77777777" w:rsidR="00D90BF4" w:rsidRDefault="00D90BF4" w:rsidP="00D90BF4">
      <w:pPr>
        <w:jc w:val="center"/>
        <w:rPr>
          <w:b/>
          <w:bCs/>
        </w:rPr>
      </w:pPr>
    </w:p>
    <w:p w14:paraId="413FB386" w14:textId="77777777" w:rsidR="00D90BF4" w:rsidRDefault="00D90BF4" w:rsidP="00D90BF4">
      <w:pPr>
        <w:jc w:val="center"/>
        <w:rPr>
          <w:b/>
          <w:bCs/>
        </w:rPr>
      </w:pPr>
    </w:p>
    <w:p w14:paraId="147D675C" w14:textId="77777777" w:rsidR="00D90BF4" w:rsidRDefault="00D90BF4" w:rsidP="00D90BF4">
      <w:pPr>
        <w:jc w:val="center"/>
        <w:rPr>
          <w:b/>
          <w:bCs/>
        </w:rPr>
      </w:pPr>
    </w:p>
    <w:p w14:paraId="351C737B" w14:textId="77777777" w:rsidR="00D90BF4" w:rsidRDefault="00D90BF4" w:rsidP="00D90BF4">
      <w:pPr>
        <w:jc w:val="center"/>
        <w:rPr>
          <w:b/>
          <w:bCs/>
        </w:rPr>
      </w:pPr>
    </w:p>
    <w:p w14:paraId="5B27AE1F" w14:textId="77777777" w:rsidR="00D90BF4" w:rsidRDefault="00D90BF4" w:rsidP="00D90BF4">
      <w:pPr>
        <w:jc w:val="center"/>
        <w:rPr>
          <w:b/>
          <w:bCs/>
        </w:rPr>
      </w:pPr>
    </w:p>
    <w:p w14:paraId="146CCF53" w14:textId="77777777" w:rsidR="00D90BF4" w:rsidRDefault="00D90BF4" w:rsidP="00D90BF4">
      <w:pPr>
        <w:jc w:val="center"/>
        <w:rPr>
          <w:b/>
          <w:bCs/>
        </w:rPr>
      </w:pPr>
    </w:p>
    <w:p w14:paraId="1BE868D8" w14:textId="6620921F" w:rsidR="00754C2B" w:rsidRDefault="00754C2B" w:rsidP="006469C1">
      <w:pPr>
        <w:rPr>
          <w:b/>
          <w:bCs/>
        </w:rPr>
      </w:pPr>
    </w:p>
    <w:p w14:paraId="18E1828C" w14:textId="3BA904C4" w:rsidR="00754C2B" w:rsidRDefault="00754C2B" w:rsidP="00D90BF4">
      <w:pPr>
        <w:jc w:val="center"/>
        <w:rPr>
          <w:b/>
          <w:bCs/>
        </w:rPr>
      </w:pPr>
    </w:p>
    <w:p w14:paraId="5E28B668" w14:textId="63AB973A" w:rsidR="006469C1" w:rsidRDefault="006469C1" w:rsidP="00D90BF4">
      <w:pPr>
        <w:jc w:val="center"/>
        <w:rPr>
          <w:b/>
          <w:bCs/>
        </w:rPr>
      </w:pPr>
    </w:p>
    <w:p w14:paraId="48D56B87" w14:textId="0A529FAE" w:rsidR="006469C1" w:rsidRDefault="006469C1" w:rsidP="00D90BF4">
      <w:pPr>
        <w:jc w:val="center"/>
        <w:rPr>
          <w:b/>
          <w:bCs/>
        </w:rPr>
      </w:pPr>
    </w:p>
    <w:p w14:paraId="1EC48531" w14:textId="56DA30D1" w:rsidR="006469C1" w:rsidRDefault="006469C1" w:rsidP="00D90BF4">
      <w:pPr>
        <w:jc w:val="center"/>
        <w:rPr>
          <w:b/>
          <w:bCs/>
        </w:rPr>
      </w:pPr>
    </w:p>
    <w:p w14:paraId="479F8DDA" w14:textId="304BA3C1" w:rsidR="006469C1" w:rsidRDefault="006469C1" w:rsidP="00D90BF4">
      <w:pPr>
        <w:jc w:val="center"/>
        <w:rPr>
          <w:b/>
          <w:bCs/>
        </w:rPr>
      </w:pPr>
    </w:p>
    <w:p w14:paraId="60D601BF" w14:textId="218E96D1" w:rsidR="00BE637C" w:rsidRDefault="00BE637C" w:rsidP="00D90BF4">
      <w:pPr>
        <w:jc w:val="center"/>
        <w:rPr>
          <w:b/>
          <w:bCs/>
        </w:rPr>
      </w:pPr>
    </w:p>
    <w:p w14:paraId="763C9DB3" w14:textId="7C544206" w:rsidR="00BE637C" w:rsidRDefault="00BE637C" w:rsidP="00D90BF4">
      <w:pPr>
        <w:jc w:val="center"/>
        <w:rPr>
          <w:b/>
          <w:bCs/>
        </w:rPr>
      </w:pPr>
    </w:p>
    <w:p w14:paraId="4775CD46" w14:textId="1B1D5BF0" w:rsidR="00BE637C" w:rsidRDefault="00BE637C" w:rsidP="00D90BF4">
      <w:pPr>
        <w:jc w:val="center"/>
        <w:rPr>
          <w:b/>
          <w:bCs/>
        </w:rPr>
      </w:pPr>
    </w:p>
    <w:p w14:paraId="505CC354" w14:textId="41341E98" w:rsidR="00BE637C" w:rsidRDefault="00BE637C" w:rsidP="00D90BF4">
      <w:pPr>
        <w:jc w:val="center"/>
        <w:rPr>
          <w:b/>
          <w:bCs/>
        </w:rPr>
      </w:pPr>
    </w:p>
    <w:p w14:paraId="07868C3B" w14:textId="480D3FA7" w:rsidR="00BE637C" w:rsidRDefault="00BE637C" w:rsidP="00D90BF4">
      <w:pPr>
        <w:jc w:val="center"/>
        <w:rPr>
          <w:b/>
          <w:bCs/>
        </w:rPr>
      </w:pPr>
    </w:p>
    <w:p w14:paraId="3F4FBA37" w14:textId="77777777" w:rsidR="00D03C6D" w:rsidRDefault="00D03C6D" w:rsidP="00D90BF4">
      <w:pPr>
        <w:jc w:val="center"/>
        <w:rPr>
          <w:b/>
          <w:bCs/>
        </w:rPr>
      </w:pPr>
    </w:p>
    <w:p w14:paraId="27F6B0C4" w14:textId="73377865" w:rsidR="00754C2B" w:rsidRDefault="00754C2B" w:rsidP="00D90BF4">
      <w:pPr>
        <w:jc w:val="center"/>
        <w:rPr>
          <w:b/>
          <w:bCs/>
        </w:rPr>
      </w:pPr>
    </w:p>
    <w:p w14:paraId="3212A8C3" w14:textId="6D4F99D3" w:rsidR="00F15733" w:rsidRDefault="00F15733" w:rsidP="00D90BF4">
      <w:pPr>
        <w:jc w:val="center"/>
        <w:rPr>
          <w:b/>
          <w:bCs/>
        </w:rPr>
      </w:pPr>
    </w:p>
    <w:p w14:paraId="21CD25B2" w14:textId="679DC742" w:rsidR="00F15733" w:rsidRDefault="00F15733" w:rsidP="00D90BF4">
      <w:pPr>
        <w:jc w:val="center"/>
        <w:rPr>
          <w:b/>
          <w:bCs/>
        </w:rPr>
      </w:pPr>
    </w:p>
    <w:p w14:paraId="2AF22A9B" w14:textId="5F43E14F" w:rsidR="00F15733" w:rsidRDefault="00F15733" w:rsidP="00D90BF4">
      <w:pPr>
        <w:jc w:val="center"/>
        <w:rPr>
          <w:b/>
          <w:bCs/>
        </w:rPr>
      </w:pPr>
    </w:p>
    <w:p w14:paraId="04A62884" w14:textId="77563161" w:rsidR="00D90BF4" w:rsidRDefault="00D90BF4" w:rsidP="00C6333D">
      <w:pPr>
        <w:rPr>
          <w:b/>
          <w:bCs/>
        </w:rPr>
      </w:pPr>
    </w:p>
    <w:p w14:paraId="037B56DE" w14:textId="77777777" w:rsidR="00D90BF4" w:rsidRDefault="00D90BF4" w:rsidP="00D90BF4">
      <w:pPr>
        <w:jc w:val="center"/>
        <w:rPr>
          <w:b/>
          <w:bCs/>
        </w:rPr>
      </w:pPr>
      <w:r>
        <w:rPr>
          <w:b/>
          <w:bCs/>
        </w:rPr>
        <w:t>YUBA COLLEGE</w:t>
      </w:r>
    </w:p>
    <w:p w14:paraId="5CEDF895" w14:textId="77777777" w:rsidR="00D90BF4" w:rsidRDefault="00D90BF4" w:rsidP="00D90BF4">
      <w:pPr>
        <w:jc w:val="center"/>
        <w:rPr>
          <w:b/>
          <w:bCs/>
        </w:rPr>
      </w:pPr>
      <w:r>
        <w:rPr>
          <w:b/>
          <w:bCs/>
        </w:rPr>
        <w:t>STUDENT HANDOUT</w:t>
      </w:r>
    </w:p>
    <w:p w14:paraId="3E7B1AE8" w14:textId="77777777" w:rsidR="00D90BF4" w:rsidRDefault="00D90BF4" w:rsidP="00D90BF4">
      <w:pPr>
        <w:jc w:val="center"/>
        <w:rPr>
          <w:b/>
          <w:bCs/>
        </w:rPr>
      </w:pPr>
      <w:r>
        <w:rPr>
          <w:b/>
          <w:bCs/>
        </w:rPr>
        <w:t>SAFETY POLICY</w:t>
      </w:r>
    </w:p>
    <w:p w14:paraId="62D85641" w14:textId="77777777" w:rsidR="00D90BF4" w:rsidRDefault="00D90BF4" w:rsidP="00D90BF4">
      <w:pPr>
        <w:jc w:val="center"/>
        <w:rPr>
          <w:b/>
          <w:bCs/>
        </w:rPr>
      </w:pPr>
      <w:r>
        <w:rPr>
          <w:b/>
          <w:bCs/>
        </w:rPr>
        <w:t>ARREST &amp; CONTROL TACTICS</w:t>
      </w:r>
      <w:r w:rsidR="0036478E">
        <w:rPr>
          <w:b/>
          <w:bCs/>
        </w:rPr>
        <w:t xml:space="preserve"> (ARCON)</w:t>
      </w:r>
    </w:p>
    <w:p w14:paraId="00983281" w14:textId="77777777" w:rsidR="00D90BF4" w:rsidRDefault="00D90BF4" w:rsidP="00D90BF4">
      <w:pPr>
        <w:jc w:val="center"/>
        <w:rPr>
          <w:b/>
          <w:bCs/>
        </w:rPr>
      </w:pPr>
      <w:r>
        <w:rPr>
          <w:b/>
          <w:bCs/>
        </w:rPr>
        <w:t>MODULAR ACADEMY</w:t>
      </w:r>
    </w:p>
    <w:p w14:paraId="4F7CD0A8" w14:textId="77777777" w:rsidR="00D90BF4" w:rsidRDefault="00D90BF4" w:rsidP="00D90BF4">
      <w:pPr>
        <w:jc w:val="center"/>
        <w:rPr>
          <w:b/>
          <w:bCs/>
        </w:rPr>
      </w:pPr>
    </w:p>
    <w:p w14:paraId="60B2EFA8" w14:textId="77777777" w:rsidR="00D90BF4" w:rsidRPr="00754C2B" w:rsidRDefault="00D90BF4" w:rsidP="00D90BF4"/>
    <w:p w14:paraId="05E37D8D" w14:textId="77777777" w:rsidR="00D90BF4" w:rsidRPr="00754C2B" w:rsidRDefault="00D90BF4" w:rsidP="00D90BF4"/>
    <w:p w14:paraId="2529AEDE" w14:textId="77777777" w:rsidR="00754C2B" w:rsidRPr="00754C2B" w:rsidRDefault="00D90BF4" w:rsidP="00277B23">
      <w:pPr>
        <w:numPr>
          <w:ilvl w:val="0"/>
          <w:numId w:val="46"/>
        </w:numPr>
        <w:rPr>
          <w:b/>
          <w:bCs/>
        </w:rPr>
      </w:pPr>
      <w:r w:rsidRPr="00754C2B">
        <w:rPr>
          <w:b/>
          <w:bCs/>
        </w:rPr>
        <w:t>GENERAL SAFETY POLICY</w:t>
      </w:r>
    </w:p>
    <w:p w14:paraId="4FAD7856" w14:textId="77777777" w:rsidR="00754C2B" w:rsidRPr="00F15733" w:rsidRDefault="00D90BF4" w:rsidP="00277B23">
      <w:pPr>
        <w:numPr>
          <w:ilvl w:val="1"/>
          <w:numId w:val="46"/>
        </w:numPr>
        <w:rPr>
          <w:bCs/>
          <w:u w:val="single"/>
        </w:rPr>
      </w:pPr>
      <w:r w:rsidRPr="00F15733">
        <w:rPr>
          <w:u w:val="single"/>
        </w:rPr>
        <w:t>Basic Arrest and Control Safety</w:t>
      </w:r>
    </w:p>
    <w:p w14:paraId="5C162F94" w14:textId="77777777" w:rsidR="00754C2B" w:rsidRPr="00F15733" w:rsidRDefault="00D90BF4" w:rsidP="00277B23">
      <w:pPr>
        <w:numPr>
          <w:ilvl w:val="1"/>
          <w:numId w:val="46"/>
        </w:numPr>
        <w:rPr>
          <w:bCs/>
        </w:rPr>
      </w:pPr>
      <w:r w:rsidRPr="00F15733">
        <w:t>All participants shall perform organized physical “warm-up” exercises to increase blood flow to the various muscle groups.  The “warm-up” sessions will also include various flexibility exercises to minimize injuries.</w:t>
      </w:r>
    </w:p>
    <w:p w14:paraId="25F76C23" w14:textId="7511B9AC" w:rsidR="00754C2B" w:rsidRPr="00F15733" w:rsidRDefault="00D90BF4" w:rsidP="00277B23">
      <w:pPr>
        <w:numPr>
          <w:ilvl w:val="1"/>
          <w:numId w:val="46"/>
        </w:numPr>
        <w:rPr>
          <w:bCs/>
        </w:rPr>
      </w:pPr>
      <w:r w:rsidRPr="00F15733">
        <w:t xml:space="preserve">No jewelry, rings, watches, or any other similar items may be worn during </w:t>
      </w:r>
      <w:r w:rsidR="00B16F11" w:rsidRPr="00F15733">
        <w:t xml:space="preserve">ARCON </w:t>
      </w:r>
      <w:r w:rsidRPr="00F15733">
        <w:t>training to minimize injuries.</w:t>
      </w:r>
    </w:p>
    <w:p w14:paraId="4C55485C" w14:textId="1DD4C97A" w:rsidR="00754C2B" w:rsidRPr="00F15733" w:rsidRDefault="00D90BF4" w:rsidP="00277B23">
      <w:pPr>
        <w:numPr>
          <w:ilvl w:val="1"/>
          <w:numId w:val="46"/>
        </w:numPr>
        <w:rPr>
          <w:bCs/>
        </w:rPr>
      </w:pPr>
      <w:r w:rsidRPr="00F15733">
        <w:t xml:space="preserve">All participants shall conclude any </w:t>
      </w:r>
      <w:r w:rsidR="00B16F11" w:rsidRPr="00F15733">
        <w:t xml:space="preserve">ARCON </w:t>
      </w:r>
      <w:r w:rsidRPr="00F15733">
        <w:t>session with stretching procedures for cooling down.</w:t>
      </w:r>
    </w:p>
    <w:p w14:paraId="19D2628B" w14:textId="6BCDE711" w:rsidR="00754C2B" w:rsidRPr="00F15733" w:rsidRDefault="00D90BF4" w:rsidP="00277B23">
      <w:pPr>
        <w:numPr>
          <w:ilvl w:val="1"/>
          <w:numId w:val="46"/>
        </w:numPr>
        <w:rPr>
          <w:bCs/>
        </w:rPr>
      </w:pPr>
      <w:r w:rsidRPr="00F15733">
        <w:t xml:space="preserve">All </w:t>
      </w:r>
      <w:r w:rsidR="00B16F11" w:rsidRPr="00F15733">
        <w:t xml:space="preserve">ARCON </w:t>
      </w:r>
      <w:r w:rsidRPr="00F15733">
        <w:t>training equipment will be cleaned using an approved disinfecting solution (10% bleach-90% water) after each session.</w:t>
      </w:r>
    </w:p>
    <w:p w14:paraId="48AAC0D2" w14:textId="5689C777" w:rsidR="00754C2B" w:rsidRPr="00F15733" w:rsidRDefault="00D90BF4" w:rsidP="00277B23">
      <w:pPr>
        <w:numPr>
          <w:ilvl w:val="1"/>
          <w:numId w:val="46"/>
        </w:numPr>
        <w:rPr>
          <w:bCs/>
        </w:rPr>
      </w:pPr>
      <w:r w:rsidRPr="00F15733">
        <w:t xml:space="preserve">All </w:t>
      </w:r>
      <w:r w:rsidR="00B16F11" w:rsidRPr="00F15733">
        <w:t xml:space="preserve">ARCON </w:t>
      </w:r>
      <w:r w:rsidRPr="00F15733">
        <w:t>training equipment will be inspected for safety.</w:t>
      </w:r>
    </w:p>
    <w:p w14:paraId="30379743" w14:textId="77777777" w:rsidR="00754C2B" w:rsidRPr="00F15733" w:rsidRDefault="00D90BF4" w:rsidP="00277B23">
      <w:pPr>
        <w:numPr>
          <w:ilvl w:val="1"/>
          <w:numId w:val="46"/>
        </w:numPr>
        <w:rPr>
          <w:bCs/>
        </w:rPr>
      </w:pPr>
      <w:r w:rsidRPr="00F15733">
        <w:t xml:space="preserve">Mats or other appropriate material will be utilized to decrease the risk of injury to all participants during </w:t>
      </w:r>
      <w:bookmarkStart w:id="1" w:name="_Hlk484817144"/>
      <w:r w:rsidR="00357C84" w:rsidRPr="00F15733">
        <w:t>ARCON</w:t>
      </w:r>
      <w:bookmarkEnd w:id="1"/>
      <w:r w:rsidR="00357C84" w:rsidRPr="00F15733">
        <w:t xml:space="preserve"> </w:t>
      </w:r>
      <w:r w:rsidRPr="00F15733">
        <w:t xml:space="preserve">training. </w:t>
      </w:r>
    </w:p>
    <w:p w14:paraId="229BED9E" w14:textId="6B9F580D" w:rsidR="00754C2B" w:rsidRPr="00754C2B" w:rsidRDefault="00BB6A02" w:rsidP="00277B23">
      <w:pPr>
        <w:numPr>
          <w:ilvl w:val="0"/>
          <w:numId w:val="46"/>
        </w:numPr>
        <w:rPr>
          <w:b/>
          <w:bCs/>
        </w:rPr>
      </w:pPr>
      <w:r>
        <w:rPr>
          <w:b/>
        </w:rPr>
        <w:t>COURSE SAFETY</w:t>
      </w:r>
    </w:p>
    <w:p w14:paraId="6062D442" w14:textId="77777777" w:rsidR="00754C2B" w:rsidRDefault="00D90BF4" w:rsidP="00277B23">
      <w:pPr>
        <w:numPr>
          <w:ilvl w:val="1"/>
          <w:numId w:val="46"/>
        </w:numPr>
        <w:rPr>
          <w:bCs/>
        </w:rPr>
      </w:pPr>
      <w:r w:rsidRPr="00754C2B">
        <w:t xml:space="preserve">Never anticipate a command from </w:t>
      </w:r>
      <w:r w:rsidR="00357C84">
        <w:t>the ARCON</w:t>
      </w:r>
      <w:r w:rsidRPr="00754C2B">
        <w:t xml:space="preserve"> instructor.  Stay focused and pay strict attention to the </w:t>
      </w:r>
      <w:r w:rsidR="00357C84" w:rsidRPr="00357C84">
        <w:t xml:space="preserve">ARCON </w:t>
      </w:r>
      <w:r w:rsidRPr="00754C2B">
        <w:t>instructor.</w:t>
      </w:r>
    </w:p>
    <w:p w14:paraId="6210ADD2" w14:textId="77777777" w:rsidR="00754C2B" w:rsidRDefault="00D90BF4" w:rsidP="00277B23">
      <w:pPr>
        <w:numPr>
          <w:ilvl w:val="1"/>
          <w:numId w:val="46"/>
        </w:numPr>
        <w:rPr>
          <w:bCs/>
        </w:rPr>
      </w:pPr>
      <w:r w:rsidRPr="00754C2B">
        <w:t>Persons</w:t>
      </w:r>
      <w:r>
        <w:t xml:space="preserve"> not actively participating in an exercise shall stand by in a designated area for non-participants.</w:t>
      </w:r>
    </w:p>
    <w:p w14:paraId="364E8594" w14:textId="77777777" w:rsidR="00754C2B" w:rsidRDefault="00D90BF4" w:rsidP="00277B23">
      <w:pPr>
        <w:numPr>
          <w:ilvl w:val="1"/>
          <w:numId w:val="46"/>
        </w:numPr>
        <w:rPr>
          <w:bCs/>
        </w:rPr>
      </w:pPr>
      <w:r>
        <w:t>Individuals whom the techniques are being applied to should offer only passive resistance.  Any excessive pressure or pain should be brought to the attention of the person applying the technique ve</w:t>
      </w:r>
      <w:r w:rsidR="00754C2B">
        <w:t>rbally and/or by a “tap” signal.</w:t>
      </w:r>
    </w:p>
    <w:p w14:paraId="22A496AA" w14:textId="4F6B9376" w:rsidR="00754C2B" w:rsidRPr="00754C2B" w:rsidRDefault="00754C2B" w:rsidP="00277B23">
      <w:pPr>
        <w:numPr>
          <w:ilvl w:val="0"/>
          <w:numId w:val="46"/>
        </w:numPr>
        <w:rPr>
          <w:bCs/>
        </w:rPr>
      </w:pPr>
      <w:r>
        <w:rPr>
          <w:bCs/>
        </w:rPr>
        <w:t xml:space="preserve">  </w:t>
      </w:r>
      <w:r w:rsidR="00BB6A02">
        <w:rPr>
          <w:b/>
        </w:rPr>
        <w:t>REQUIRED SAFETY EQUIPMENT</w:t>
      </w:r>
    </w:p>
    <w:p w14:paraId="63BA5830" w14:textId="77777777" w:rsidR="00754C2B" w:rsidRDefault="00D90BF4" w:rsidP="00277B23">
      <w:pPr>
        <w:numPr>
          <w:ilvl w:val="1"/>
          <w:numId w:val="46"/>
        </w:numPr>
        <w:rPr>
          <w:bCs/>
        </w:rPr>
      </w:pPr>
      <w:r>
        <w:t xml:space="preserve">All participants, including </w:t>
      </w:r>
      <w:r w:rsidR="00357C84" w:rsidRPr="00357C84">
        <w:t xml:space="preserve">ARCON </w:t>
      </w:r>
      <w:r>
        <w:t xml:space="preserve">instructors, shall utilize the following equipment while engaged in </w:t>
      </w:r>
      <w:r w:rsidR="00357C84" w:rsidRPr="00357C84">
        <w:t xml:space="preserve">ARCON </w:t>
      </w:r>
      <w:r>
        <w:t>instruction:</w:t>
      </w:r>
    </w:p>
    <w:p w14:paraId="13492792" w14:textId="77777777" w:rsidR="00754C2B" w:rsidRDefault="00D90BF4" w:rsidP="00277B23">
      <w:pPr>
        <w:numPr>
          <w:ilvl w:val="2"/>
          <w:numId w:val="46"/>
        </w:numPr>
        <w:rPr>
          <w:bCs/>
        </w:rPr>
      </w:pPr>
      <w:r>
        <w:t>Gym Clothing</w:t>
      </w:r>
    </w:p>
    <w:p w14:paraId="4B3C5B7E" w14:textId="2075463E" w:rsidR="00754C2B" w:rsidRPr="00F15733" w:rsidRDefault="00357C84" w:rsidP="00277B23">
      <w:pPr>
        <w:numPr>
          <w:ilvl w:val="1"/>
          <w:numId w:val="46"/>
        </w:numPr>
        <w:rPr>
          <w:bCs/>
        </w:rPr>
      </w:pPr>
      <w:r w:rsidRPr="00357C84">
        <w:t xml:space="preserve">ARCON </w:t>
      </w:r>
      <w:r w:rsidR="00D90BF4">
        <w:t xml:space="preserve">Instructors wear distinctive clothing identifying them </w:t>
      </w:r>
      <w:r w:rsidR="00D90BF4" w:rsidRPr="00F15733">
        <w:t>as “</w:t>
      </w:r>
      <w:r w:rsidR="00B16F11" w:rsidRPr="00F15733">
        <w:t>S</w:t>
      </w:r>
      <w:r w:rsidR="00D90BF4" w:rsidRPr="00F15733">
        <w:t>taff” to help you locate them rapidly.</w:t>
      </w:r>
    </w:p>
    <w:p w14:paraId="60777250" w14:textId="77777777" w:rsidR="00754C2B" w:rsidRPr="00F15733" w:rsidRDefault="00D90BF4" w:rsidP="00277B23">
      <w:pPr>
        <w:numPr>
          <w:ilvl w:val="0"/>
          <w:numId w:val="46"/>
        </w:numPr>
        <w:rPr>
          <w:bCs/>
        </w:rPr>
      </w:pPr>
      <w:r w:rsidRPr="00F15733">
        <w:rPr>
          <w:b/>
          <w:bCs/>
        </w:rPr>
        <w:t>COURSE SPECIFIC SAFETY POLICY</w:t>
      </w:r>
    </w:p>
    <w:p w14:paraId="2F948731" w14:textId="77777777" w:rsidR="00754C2B" w:rsidRPr="00F15733" w:rsidRDefault="00D90BF4" w:rsidP="00277B23">
      <w:pPr>
        <w:numPr>
          <w:ilvl w:val="1"/>
          <w:numId w:val="46"/>
        </w:numPr>
        <w:rPr>
          <w:bCs/>
        </w:rPr>
      </w:pPr>
      <w:r w:rsidRPr="00F15733">
        <w:lastRenderedPageBreak/>
        <w:t>Equipment</w:t>
      </w:r>
    </w:p>
    <w:p w14:paraId="7371FBFC" w14:textId="77777777" w:rsidR="00C6333D" w:rsidRDefault="00D90BF4" w:rsidP="00277B23">
      <w:pPr>
        <w:numPr>
          <w:ilvl w:val="2"/>
          <w:numId w:val="46"/>
        </w:numPr>
        <w:rPr>
          <w:bCs/>
        </w:rPr>
      </w:pPr>
      <w:r w:rsidRPr="00F15733">
        <w:t>Medical first aid kit</w:t>
      </w:r>
    </w:p>
    <w:p w14:paraId="613F8BF2" w14:textId="77777777" w:rsidR="00E54AD3" w:rsidRDefault="00D90BF4" w:rsidP="00277B23">
      <w:pPr>
        <w:numPr>
          <w:ilvl w:val="2"/>
          <w:numId w:val="46"/>
        </w:numPr>
        <w:rPr>
          <w:bCs/>
        </w:rPr>
      </w:pPr>
      <w:r w:rsidRPr="00F15733">
        <w:t>Jump bag supplied by the instructor with first aid supplies</w:t>
      </w:r>
    </w:p>
    <w:p w14:paraId="426E9D2A" w14:textId="77777777" w:rsidR="00E54AD3" w:rsidRDefault="00D90BF4" w:rsidP="00277B23">
      <w:pPr>
        <w:numPr>
          <w:ilvl w:val="2"/>
          <w:numId w:val="46"/>
        </w:numPr>
        <w:rPr>
          <w:bCs/>
        </w:rPr>
      </w:pPr>
      <w:r w:rsidRPr="00F15733">
        <w:t>Site mounted first aid kit within mat room</w:t>
      </w:r>
    </w:p>
    <w:p w14:paraId="3F509256" w14:textId="149F683D" w:rsidR="00885996" w:rsidRPr="00E54AD3" w:rsidRDefault="00D90BF4" w:rsidP="00277B23">
      <w:pPr>
        <w:numPr>
          <w:ilvl w:val="2"/>
          <w:numId w:val="46"/>
        </w:numPr>
        <w:rPr>
          <w:bCs/>
        </w:rPr>
      </w:pPr>
      <w:r w:rsidRPr="00F15733">
        <w:t>Portable eyewash station is on hand</w:t>
      </w:r>
    </w:p>
    <w:p w14:paraId="729DFA7B" w14:textId="77777777" w:rsidR="00885996" w:rsidRPr="00F15733" w:rsidRDefault="00D90BF4" w:rsidP="00277B23">
      <w:pPr>
        <w:numPr>
          <w:ilvl w:val="2"/>
          <w:numId w:val="46"/>
        </w:numPr>
        <w:rPr>
          <w:bCs/>
        </w:rPr>
      </w:pPr>
      <w:r w:rsidRPr="00F15733">
        <w:t>Padded floor mats</w:t>
      </w:r>
    </w:p>
    <w:p w14:paraId="0F94C0E2" w14:textId="77777777" w:rsidR="00885996" w:rsidRPr="00F15733" w:rsidRDefault="00D90BF4" w:rsidP="00277B23">
      <w:pPr>
        <w:numPr>
          <w:ilvl w:val="2"/>
          <w:numId w:val="46"/>
        </w:numPr>
        <w:rPr>
          <w:bCs/>
        </w:rPr>
      </w:pPr>
      <w:r w:rsidRPr="00F15733">
        <w:t>Telephone</w:t>
      </w:r>
    </w:p>
    <w:p w14:paraId="0AA9C011" w14:textId="77777777" w:rsidR="00885996" w:rsidRPr="00F15733" w:rsidRDefault="00D90BF4" w:rsidP="00277B23">
      <w:pPr>
        <w:numPr>
          <w:ilvl w:val="3"/>
          <w:numId w:val="46"/>
        </w:numPr>
        <w:rPr>
          <w:bCs/>
        </w:rPr>
      </w:pPr>
      <w:r w:rsidRPr="00F15733">
        <w:t>Hard line telephone in the mat room.</w:t>
      </w:r>
    </w:p>
    <w:p w14:paraId="6564AE93" w14:textId="067DCFBF" w:rsidR="00885996" w:rsidRPr="00F15733" w:rsidRDefault="00771A83" w:rsidP="00277B23">
      <w:pPr>
        <w:numPr>
          <w:ilvl w:val="3"/>
          <w:numId w:val="46"/>
        </w:numPr>
        <w:rPr>
          <w:bCs/>
        </w:rPr>
      </w:pPr>
      <w:r w:rsidRPr="00F15733">
        <w:t>C</w:t>
      </w:r>
      <w:r w:rsidR="00D90BF4" w:rsidRPr="00F15733">
        <w:t>ell phone</w:t>
      </w:r>
      <w:r w:rsidR="00885996" w:rsidRPr="00F15733">
        <w:rPr>
          <w:bCs/>
        </w:rPr>
        <w:t xml:space="preserve"> - </w:t>
      </w:r>
      <w:r w:rsidR="00D90BF4" w:rsidRPr="00F15733">
        <w:t>Instructor has one in possession</w:t>
      </w:r>
    </w:p>
    <w:p w14:paraId="007C1D8F" w14:textId="77777777" w:rsidR="00885996" w:rsidRDefault="00D90BF4" w:rsidP="00277B23">
      <w:pPr>
        <w:numPr>
          <w:ilvl w:val="2"/>
          <w:numId w:val="46"/>
        </w:numPr>
        <w:rPr>
          <w:bCs/>
        </w:rPr>
      </w:pPr>
      <w:r>
        <w:t>Water</w:t>
      </w:r>
    </w:p>
    <w:p w14:paraId="743A13C8" w14:textId="77777777" w:rsidR="00885996" w:rsidRDefault="00D90BF4" w:rsidP="00277B23">
      <w:pPr>
        <w:numPr>
          <w:ilvl w:val="3"/>
          <w:numId w:val="46"/>
        </w:numPr>
        <w:rPr>
          <w:bCs/>
        </w:rPr>
      </w:pPr>
      <w:r>
        <w:t>Running, potable water for personal cleaning and for hydration is located:</w:t>
      </w:r>
    </w:p>
    <w:p w14:paraId="38D36FCC" w14:textId="77777777" w:rsidR="00885996" w:rsidRDefault="00D90BF4" w:rsidP="00277B23">
      <w:pPr>
        <w:numPr>
          <w:ilvl w:val="4"/>
          <w:numId w:val="46"/>
        </w:numPr>
        <w:rPr>
          <w:bCs/>
        </w:rPr>
      </w:pPr>
      <w:r>
        <w:t>In restrooms in the building (Rooms 2157 &amp; 2133)</w:t>
      </w:r>
    </w:p>
    <w:p w14:paraId="5733FBE8" w14:textId="44534DB3" w:rsidR="00885996" w:rsidRDefault="00D90BF4" w:rsidP="00277B23">
      <w:pPr>
        <w:numPr>
          <w:ilvl w:val="4"/>
          <w:numId w:val="46"/>
        </w:numPr>
        <w:rPr>
          <w:bCs/>
        </w:rPr>
      </w:pPr>
      <w:r>
        <w:t xml:space="preserve">In east </w:t>
      </w:r>
      <w:r w:rsidR="00C14F7F">
        <w:t>hallway,</w:t>
      </w:r>
      <w:r>
        <w:t xml:space="preserve"> just outside the mat room and in the main hallway</w:t>
      </w:r>
    </w:p>
    <w:p w14:paraId="498CB5CE" w14:textId="3B4A0493" w:rsidR="00885996" w:rsidRPr="00885996" w:rsidRDefault="00D90BF4" w:rsidP="00277B23">
      <w:pPr>
        <w:numPr>
          <w:ilvl w:val="3"/>
          <w:numId w:val="46"/>
        </w:numPr>
        <w:rPr>
          <w:bCs/>
        </w:rPr>
      </w:pPr>
      <w:r>
        <w:t xml:space="preserve">Students/Participants should have a personal container of water for frequent </w:t>
      </w:r>
      <w:r w:rsidRPr="00885996">
        <w:t>hydration</w:t>
      </w:r>
      <w:r w:rsidR="006C7C56">
        <w:t>.</w:t>
      </w:r>
    </w:p>
    <w:p w14:paraId="7616104E" w14:textId="02CABBAB" w:rsidR="00885996" w:rsidRPr="00885996" w:rsidRDefault="00885996" w:rsidP="00277B23">
      <w:pPr>
        <w:numPr>
          <w:ilvl w:val="0"/>
          <w:numId w:val="46"/>
        </w:numPr>
        <w:rPr>
          <w:b/>
          <w:bCs/>
        </w:rPr>
      </w:pPr>
      <w:r>
        <w:rPr>
          <w:b/>
        </w:rPr>
        <w:t xml:space="preserve"> </w:t>
      </w:r>
      <w:r w:rsidR="00BB6A02">
        <w:rPr>
          <w:b/>
        </w:rPr>
        <w:t>RESPONSIBILITIES</w:t>
      </w:r>
    </w:p>
    <w:p w14:paraId="61067AE0" w14:textId="77777777" w:rsidR="00885996" w:rsidRDefault="00D90BF4" w:rsidP="00277B23">
      <w:pPr>
        <w:numPr>
          <w:ilvl w:val="1"/>
          <w:numId w:val="46"/>
        </w:numPr>
        <w:rPr>
          <w:bCs/>
        </w:rPr>
      </w:pPr>
      <w:r w:rsidRPr="00885996">
        <w:t>Students/Participants</w:t>
      </w:r>
    </w:p>
    <w:p w14:paraId="3B5C35F9" w14:textId="77777777" w:rsidR="00885996" w:rsidRDefault="00D90BF4" w:rsidP="00277B23">
      <w:pPr>
        <w:numPr>
          <w:ilvl w:val="2"/>
          <w:numId w:val="46"/>
        </w:numPr>
        <w:rPr>
          <w:bCs/>
        </w:rPr>
      </w:pPr>
      <w:r>
        <w:t>Students/Participants are required to complete an emergency contact information form.</w:t>
      </w:r>
    </w:p>
    <w:p w14:paraId="6F53B87D" w14:textId="17D454A0" w:rsidR="00885996" w:rsidRDefault="00D90BF4" w:rsidP="00277B23">
      <w:pPr>
        <w:numPr>
          <w:ilvl w:val="2"/>
          <w:numId w:val="46"/>
        </w:numPr>
        <w:rPr>
          <w:bCs/>
        </w:rPr>
      </w:pPr>
      <w:r>
        <w:t xml:space="preserve">Students/Participants shall immediately notify the </w:t>
      </w:r>
      <w:r w:rsidR="00357C84" w:rsidRPr="00357C84">
        <w:t xml:space="preserve">ARCON </w:t>
      </w:r>
      <w:r>
        <w:t xml:space="preserve">instructor of any known pre-existing medical </w:t>
      </w:r>
      <w:r w:rsidR="00FC2D0A">
        <w:t>condition, which is likely to be aggravated during training,</w:t>
      </w:r>
      <w:r>
        <w:t xml:space="preserve"> or will affect performance during training.</w:t>
      </w:r>
    </w:p>
    <w:p w14:paraId="656EFB24" w14:textId="77777777" w:rsidR="00885996" w:rsidRDefault="00D90BF4" w:rsidP="00277B23">
      <w:pPr>
        <w:numPr>
          <w:ilvl w:val="2"/>
          <w:numId w:val="46"/>
        </w:numPr>
        <w:rPr>
          <w:bCs/>
        </w:rPr>
      </w:pPr>
      <w:r>
        <w:t xml:space="preserve">Students/Participants shall immediately notify the </w:t>
      </w:r>
      <w:r w:rsidR="00357C84" w:rsidRPr="00357C84">
        <w:t xml:space="preserve">ARCON </w:t>
      </w:r>
      <w:r>
        <w:t>instructor of any injury sustained during training.</w:t>
      </w:r>
    </w:p>
    <w:p w14:paraId="7F117E8A" w14:textId="77777777" w:rsidR="00885996" w:rsidRDefault="00D90BF4" w:rsidP="00277B23">
      <w:pPr>
        <w:numPr>
          <w:ilvl w:val="2"/>
          <w:numId w:val="46"/>
        </w:numPr>
        <w:rPr>
          <w:bCs/>
        </w:rPr>
      </w:pPr>
      <w:r>
        <w:t>Students/Participants are responsible for adhering to all safety requirements of individual courses.</w:t>
      </w:r>
    </w:p>
    <w:p w14:paraId="6E75632F" w14:textId="77777777" w:rsidR="00885996" w:rsidRDefault="00D90BF4" w:rsidP="00277B23">
      <w:pPr>
        <w:numPr>
          <w:ilvl w:val="2"/>
          <w:numId w:val="46"/>
        </w:numPr>
        <w:rPr>
          <w:bCs/>
        </w:rPr>
      </w:pPr>
      <w:r>
        <w:t>Students/Participants will be immediately removed from instruction for:</w:t>
      </w:r>
    </w:p>
    <w:p w14:paraId="085D0986" w14:textId="77777777" w:rsidR="00885996" w:rsidRDefault="00D90BF4" w:rsidP="00277B23">
      <w:pPr>
        <w:numPr>
          <w:ilvl w:val="3"/>
          <w:numId w:val="46"/>
        </w:numPr>
        <w:rPr>
          <w:bCs/>
        </w:rPr>
      </w:pPr>
      <w:r>
        <w:t>Repeated failure to follow instructional commands</w:t>
      </w:r>
    </w:p>
    <w:p w14:paraId="571DB1CB" w14:textId="77777777" w:rsidR="00885996" w:rsidRDefault="00D90BF4" w:rsidP="00277B23">
      <w:pPr>
        <w:numPr>
          <w:ilvl w:val="3"/>
          <w:numId w:val="46"/>
        </w:numPr>
        <w:rPr>
          <w:bCs/>
        </w:rPr>
      </w:pPr>
      <w:r>
        <w:t>Intentionally inflicting unnecessary pain or injuries</w:t>
      </w:r>
    </w:p>
    <w:p w14:paraId="5B6325CA" w14:textId="6C1B6902" w:rsidR="00885996" w:rsidRPr="00C6333D" w:rsidRDefault="00D90BF4" w:rsidP="00277B23">
      <w:pPr>
        <w:pStyle w:val="ListParagraph"/>
        <w:numPr>
          <w:ilvl w:val="1"/>
          <w:numId w:val="46"/>
        </w:numPr>
        <w:rPr>
          <w:bCs/>
        </w:rPr>
      </w:pPr>
      <w:r>
        <w:t xml:space="preserve">Students/Participants are responsible for identifying and notifying </w:t>
      </w:r>
      <w:r w:rsidR="00357C84" w:rsidRPr="00357C84">
        <w:t>ARCON</w:t>
      </w:r>
      <w:r>
        <w:t xml:space="preserve"> instructor(s) of any unsafe conditions.</w:t>
      </w:r>
    </w:p>
    <w:p w14:paraId="119179E7" w14:textId="77777777" w:rsidR="00885996" w:rsidRDefault="00754C2B" w:rsidP="00277B23">
      <w:pPr>
        <w:numPr>
          <w:ilvl w:val="0"/>
          <w:numId w:val="46"/>
        </w:numPr>
        <w:rPr>
          <w:bCs/>
        </w:rPr>
      </w:pPr>
      <w:r w:rsidRPr="00754C2B">
        <w:rPr>
          <w:rFonts w:eastAsia="Calibri"/>
          <w:b/>
          <w:bCs/>
        </w:rPr>
        <w:t xml:space="preserve">SPECIFIC PROTOCOL ACTION IN THE EVENT OF INJURY OR ILLNESS </w:t>
      </w:r>
    </w:p>
    <w:p w14:paraId="18C995F2" w14:textId="61666822" w:rsidR="00885996" w:rsidRPr="003A487A" w:rsidRDefault="00754C2B" w:rsidP="00277B23">
      <w:pPr>
        <w:numPr>
          <w:ilvl w:val="1"/>
          <w:numId w:val="46"/>
        </w:numPr>
        <w:rPr>
          <w:bCs/>
        </w:rPr>
      </w:pPr>
      <w:r w:rsidRPr="00754C2B">
        <w:rPr>
          <w:rFonts w:eastAsia="Calibri"/>
        </w:rPr>
        <w:t xml:space="preserve">Render first </w:t>
      </w:r>
      <w:r w:rsidRPr="003A487A">
        <w:rPr>
          <w:rFonts w:eastAsia="Calibri"/>
        </w:rPr>
        <w:t>aid</w:t>
      </w:r>
      <w:r w:rsidR="00771A83" w:rsidRPr="003A487A">
        <w:rPr>
          <w:rFonts w:eastAsia="Calibri"/>
        </w:rPr>
        <w:t>.</w:t>
      </w:r>
    </w:p>
    <w:p w14:paraId="3B859495" w14:textId="0D0410F0" w:rsidR="00885996" w:rsidRDefault="00FC2D0A" w:rsidP="00277B23">
      <w:pPr>
        <w:numPr>
          <w:ilvl w:val="1"/>
          <w:numId w:val="46"/>
        </w:numPr>
        <w:rPr>
          <w:bCs/>
        </w:rPr>
      </w:pPr>
      <w:r w:rsidRPr="003A487A">
        <w:rPr>
          <w:rFonts w:eastAsia="Calibri"/>
        </w:rPr>
        <w:t>Either the instructor</w:t>
      </w:r>
      <w:r w:rsidRPr="00754C2B">
        <w:rPr>
          <w:rFonts w:eastAsia="Calibri"/>
        </w:rPr>
        <w:t xml:space="preserve"> or another medically qualified Student/Participant may do this</w:t>
      </w:r>
      <w:r w:rsidR="00754C2B" w:rsidRPr="00754C2B">
        <w:rPr>
          <w:rFonts w:eastAsia="Calibri"/>
        </w:rPr>
        <w:t>.</w:t>
      </w:r>
    </w:p>
    <w:p w14:paraId="36D0D4B9" w14:textId="77777777" w:rsidR="00885996" w:rsidRPr="00754C2B" w:rsidRDefault="00754C2B" w:rsidP="00277B23">
      <w:pPr>
        <w:numPr>
          <w:ilvl w:val="1"/>
          <w:numId w:val="46"/>
        </w:numPr>
        <w:rPr>
          <w:bCs/>
        </w:rPr>
      </w:pPr>
      <w:r w:rsidRPr="00754C2B">
        <w:rPr>
          <w:rFonts w:eastAsia="Calibri"/>
        </w:rPr>
        <w:t>If necessary, request medical assistance by notifying the following Fire Departments for emergencies at these specific ranges:</w:t>
      </w:r>
    </w:p>
    <w:p w14:paraId="71A82B2F" w14:textId="77777777" w:rsidR="00885996" w:rsidRPr="00754C2B" w:rsidRDefault="00754C2B" w:rsidP="00277B23">
      <w:pPr>
        <w:numPr>
          <w:ilvl w:val="0"/>
          <w:numId w:val="53"/>
        </w:numPr>
        <w:spacing w:line="276" w:lineRule="auto"/>
        <w:contextualSpacing/>
        <w:rPr>
          <w:rFonts w:eastAsia="Calibri"/>
        </w:rPr>
      </w:pPr>
      <w:r w:rsidRPr="00754C2B">
        <w:rPr>
          <w:rFonts w:eastAsia="Calibri"/>
        </w:rPr>
        <w:t>Sutter County Sheriff’s Range, Yuba City</w:t>
      </w:r>
    </w:p>
    <w:p w14:paraId="620191D9" w14:textId="2FAA3E3B" w:rsidR="00754C2B" w:rsidRPr="00754C2B" w:rsidRDefault="00754C2B" w:rsidP="00885996">
      <w:pPr>
        <w:ind w:left="2304"/>
      </w:pPr>
      <w:r w:rsidRPr="00754C2B">
        <w:t>44 Second</w:t>
      </w:r>
      <w:r w:rsidR="00357C84">
        <w:t xml:space="preserve"> Street</w:t>
      </w:r>
      <w:r w:rsidR="00FC2D0A">
        <w:t xml:space="preserve">, </w:t>
      </w:r>
      <w:r w:rsidR="00FC2D0A" w:rsidRPr="00754C2B">
        <w:t>Yuba</w:t>
      </w:r>
      <w:r w:rsidRPr="00754C2B">
        <w:t xml:space="preserve"> City</w:t>
      </w:r>
    </w:p>
    <w:p w14:paraId="1FC0FEAD" w14:textId="77777777" w:rsidR="00885996" w:rsidRPr="00754C2B" w:rsidRDefault="00754C2B" w:rsidP="00277B23">
      <w:pPr>
        <w:numPr>
          <w:ilvl w:val="0"/>
          <w:numId w:val="54"/>
        </w:numPr>
        <w:spacing w:after="200" w:line="276" w:lineRule="auto"/>
        <w:contextualSpacing/>
        <w:rPr>
          <w:rFonts w:eastAsia="Calibri"/>
        </w:rPr>
      </w:pPr>
      <w:r w:rsidRPr="00754C2B">
        <w:rPr>
          <w:rFonts w:eastAsia="Calibri"/>
        </w:rPr>
        <w:t>Yuba City Fire Department</w:t>
      </w:r>
    </w:p>
    <w:p w14:paraId="49A4D103" w14:textId="77777777" w:rsidR="00885996" w:rsidRPr="00754C2B" w:rsidRDefault="00754C2B" w:rsidP="00277B23">
      <w:pPr>
        <w:numPr>
          <w:ilvl w:val="3"/>
          <w:numId w:val="55"/>
        </w:numPr>
        <w:spacing w:after="200" w:line="276" w:lineRule="auto"/>
        <w:contextualSpacing/>
        <w:rPr>
          <w:rFonts w:eastAsia="Calibri"/>
        </w:rPr>
      </w:pPr>
      <w:r w:rsidRPr="00754C2B">
        <w:rPr>
          <w:rFonts w:eastAsia="Calibri"/>
        </w:rPr>
        <w:t>Call 9-1-1 from hardline phone</w:t>
      </w:r>
    </w:p>
    <w:p w14:paraId="733EBF69" w14:textId="77777777" w:rsidR="00885996" w:rsidRPr="00754C2B" w:rsidRDefault="00754C2B" w:rsidP="00277B23">
      <w:pPr>
        <w:numPr>
          <w:ilvl w:val="3"/>
          <w:numId w:val="55"/>
        </w:numPr>
        <w:spacing w:after="200" w:line="276" w:lineRule="auto"/>
        <w:contextualSpacing/>
        <w:rPr>
          <w:rFonts w:eastAsia="Calibri"/>
        </w:rPr>
      </w:pPr>
      <w:r w:rsidRPr="00754C2B">
        <w:rPr>
          <w:rFonts w:eastAsia="Calibri"/>
        </w:rPr>
        <w:t>Call 822-4660 from cell phone</w:t>
      </w:r>
    </w:p>
    <w:p w14:paraId="0260E3F1" w14:textId="77777777" w:rsidR="00885996" w:rsidRPr="00754C2B" w:rsidRDefault="00754C2B" w:rsidP="00277B23">
      <w:pPr>
        <w:numPr>
          <w:ilvl w:val="0"/>
          <w:numId w:val="53"/>
        </w:numPr>
        <w:spacing w:line="276" w:lineRule="auto"/>
        <w:contextualSpacing/>
        <w:rPr>
          <w:rFonts w:eastAsia="Calibri"/>
        </w:rPr>
      </w:pPr>
      <w:r w:rsidRPr="00754C2B">
        <w:rPr>
          <w:rFonts w:eastAsia="Calibri"/>
        </w:rPr>
        <w:t xml:space="preserve">Yuba County Sheriff’s Range, Marysville </w:t>
      </w:r>
    </w:p>
    <w:p w14:paraId="5103AB4F" w14:textId="77777777" w:rsidR="00885996" w:rsidRPr="00754C2B" w:rsidRDefault="00754C2B" w:rsidP="00885996">
      <w:pPr>
        <w:ind w:left="2304"/>
      </w:pPr>
      <w:r w:rsidRPr="00754C2B">
        <w:t>1422 Harbor Blvd, Marysville</w:t>
      </w:r>
    </w:p>
    <w:p w14:paraId="42C4768C" w14:textId="77777777" w:rsidR="00885996" w:rsidRPr="00754C2B" w:rsidRDefault="00885996" w:rsidP="00277B23">
      <w:pPr>
        <w:numPr>
          <w:ilvl w:val="0"/>
          <w:numId w:val="56"/>
        </w:numPr>
        <w:spacing w:after="200" w:line="276" w:lineRule="auto"/>
        <w:contextualSpacing/>
        <w:rPr>
          <w:rFonts w:eastAsia="Calibri"/>
        </w:rPr>
      </w:pPr>
      <w:r w:rsidRPr="00754C2B">
        <w:rPr>
          <w:rFonts w:eastAsia="Calibri"/>
        </w:rPr>
        <w:t>Olivehurst Fire Department</w:t>
      </w:r>
    </w:p>
    <w:p w14:paraId="0F4805D6" w14:textId="77777777" w:rsidR="00885996" w:rsidRPr="00754C2B" w:rsidRDefault="00754C2B" w:rsidP="00277B23">
      <w:pPr>
        <w:numPr>
          <w:ilvl w:val="3"/>
          <w:numId w:val="48"/>
        </w:numPr>
        <w:spacing w:after="200" w:line="276" w:lineRule="auto"/>
        <w:contextualSpacing/>
        <w:rPr>
          <w:rFonts w:eastAsia="Calibri"/>
        </w:rPr>
      </w:pPr>
      <w:r w:rsidRPr="00754C2B">
        <w:rPr>
          <w:rFonts w:eastAsia="Calibri"/>
        </w:rPr>
        <w:t>Call 9-1-1 from hardline phone</w:t>
      </w:r>
    </w:p>
    <w:p w14:paraId="31EA070F" w14:textId="77777777" w:rsidR="00885996" w:rsidRDefault="00754C2B" w:rsidP="00277B23">
      <w:pPr>
        <w:numPr>
          <w:ilvl w:val="3"/>
          <w:numId w:val="48"/>
        </w:numPr>
        <w:spacing w:after="200" w:line="276" w:lineRule="auto"/>
        <w:contextualSpacing/>
        <w:rPr>
          <w:rFonts w:eastAsia="Calibri"/>
        </w:rPr>
      </w:pPr>
      <w:r w:rsidRPr="00754C2B">
        <w:rPr>
          <w:rFonts w:eastAsia="Calibri"/>
        </w:rPr>
        <w:lastRenderedPageBreak/>
        <w:t>Call 749-7302 from cell phone</w:t>
      </w:r>
    </w:p>
    <w:p w14:paraId="660FED50" w14:textId="77777777" w:rsidR="00C6333D" w:rsidRDefault="00C6333D" w:rsidP="00C6333D">
      <w:pPr>
        <w:spacing w:after="200" w:line="276" w:lineRule="auto"/>
        <w:ind w:left="1440"/>
        <w:contextualSpacing/>
        <w:rPr>
          <w:rFonts w:eastAsia="Calibri"/>
        </w:rPr>
      </w:pPr>
    </w:p>
    <w:p w14:paraId="65D91C87" w14:textId="1793275E" w:rsidR="00885996" w:rsidRDefault="00754C2B" w:rsidP="00C6333D">
      <w:pPr>
        <w:spacing w:after="200" w:line="276" w:lineRule="auto"/>
        <w:ind w:left="1440"/>
        <w:contextualSpacing/>
        <w:rPr>
          <w:rFonts w:eastAsia="Calibri"/>
        </w:rPr>
      </w:pPr>
      <w:r w:rsidRPr="00754C2B">
        <w:rPr>
          <w:rFonts w:eastAsia="Calibri"/>
        </w:rPr>
        <w:t xml:space="preserve">Should further medical treatment be needed, the injured party shall be transported </w:t>
      </w:r>
      <w:r w:rsidR="00C6333D">
        <w:rPr>
          <w:rFonts w:eastAsia="Calibri"/>
        </w:rPr>
        <w:t>to the nearest medical facility:</w:t>
      </w:r>
    </w:p>
    <w:p w14:paraId="035A0377" w14:textId="77777777" w:rsidR="00C6333D" w:rsidRPr="00754C2B" w:rsidRDefault="00C6333D" w:rsidP="00C6333D">
      <w:pPr>
        <w:spacing w:after="200" w:line="276" w:lineRule="auto"/>
        <w:ind w:left="1440"/>
        <w:contextualSpacing/>
        <w:rPr>
          <w:rFonts w:eastAsia="Calibri"/>
        </w:rPr>
      </w:pPr>
    </w:p>
    <w:p w14:paraId="5D0F7DDA" w14:textId="77777777" w:rsidR="00885996" w:rsidRPr="00C6333D" w:rsidRDefault="00754C2B" w:rsidP="00C6333D">
      <w:pPr>
        <w:spacing w:after="200" w:line="276" w:lineRule="auto"/>
        <w:ind w:left="720" w:firstLine="720"/>
        <w:contextualSpacing/>
        <w:rPr>
          <w:rFonts w:eastAsia="Calibri"/>
          <w:b/>
        </w:rPr>
      </w:pPr>
      <w:r w:rsidRPr="00C6333D">
        <w:rPr>
          <w:rFonts w:eastAsia="Calibri"/>
          <w:b/>
        </w:rPr>
        <w:t>Rideout Memorial Hospital</w:t>
      </w:r>
    </w:p>
    <w:p w14:paraId="4C816EB2" w14:textId="3FE8E61B" w:rsidR="00885996" w:rsidRPr="00C6333D" w:rsidRDefault="00951045" w:rsidP="00277B23">
      <w:pPr>
        <w:numPr>
          <w:ilvl w:val="2"/>
          <w:numId w:val="49"/>
        </w:numPr>
        <w:spacing w:after="200" w:line="276" w:lineRule="auto"/>
        <w:contextualSpacing/>
        <w:rPr>
          <w:rFonts w:eastAsia="Calibri"/>
          <w:b/>
        </w:rPr>
      </w:pPr>
      <w:r w:rsidRPr="00C6333D">
        <w:rPr>
          <w:rFonts w:eastAsia="Calibri"/>
          <w:b/>
        </w:rPr>
        <w:t xml:space="preserve">726 </w:t>
      </w:r>
      <w:r w:rsidR="00754C2B" w:rsidRPr="00C6333D">
        <w:rPr>
          <w:rFonts w:eastAsia="Calibri"/>
          <w:b/>
        </w:rPr>
        <w:t>4</w:t>
      </w:r>
      <w:r w:rsidR="00754C2B" w:rsidRPr="00C6333D">
        <w:rPr>
          <w:rFonts w:eastAsia="Calibri"/>
          <w:b/>
          <w:vertAlign w:val="superscript"/>
        </w:rPr>
        <w:t>th</w:t>
      </w:r>
      <w:r w:rsidR="00754C2B" w:rsidRPr="00C6333D">
        <w:rPr>
          <w:rFonts w:eastAsia="Calibri"/>
          <w:b/>
        </w:rPr>
        <w:t xml:space="preserve"> Street, Marysville</w:t>
      </w:r>
    </w:p>
    <w:p w14:paraId="1B4DAC12" w14:textId="77777777" w:rsidR="00885996" w:rsidRPr="00C6333D" w:rsidRDefault="00754C2B" w:rsidP="00277B23">
      <w:pPr>
        <w:numPr>
          <w:ilvl w:val="2"/>
          <w:numId w:val="49"/>
        </w:numPr>
        <w:spacing w:after="200" w:line="276" w:lineRule="auto"/>
        <w:contextualSpacing/>
        <w:rPr>
          <w:rFonts w:eastAsia="Calibri"/>
          <w:b/>
        </w:rPr>
      </w:pPr>
      <w:r w:rsidRPr="00C6333D">
        <w:rPr>
          <w:rFonts w:eastAsia="Calibri"/>
          <w:b/>
        </w:rPr>
        <w:t>749-4300</w:t>
      </w:r>
    </w:p>
    <w:p w14:paraId="16D61E74" w14:textId="7D323C46" w:rsidR="00885996" w:rsidRDefault="00885996" w:rsidP="00E54AD3">
      <w:pPr>
        <w:rPr>
          <w:b/>
          <w:bCs/>
        </w:rPr>
      </w:pPr>
    </w:p>
    <w:p w14:paraId="6BFA9D83" w14:textId="77777777" w:rsidR="00D90BF4" w:rsidRDefault="00D90BF4" w:rsidP="00D90BF4"/>
    <w:p w14:paraId="55480AB3" w14:textId="77777777" w:rsidR="00C13375" w:rsidRDefault="00556DF8" w:rsidP="00C13375">
      <w:pPr>
        <w:pStyle w:val="Title"/>
        <w:rPr>
          <w:rFonts w:ascii="Arial" w:hAnsi="Arial"/>
          <w:sz w:val="48"/>
        </w:rPr>
      </w:pPr>
      <w:r>
        <w:rPr>
          <w:rFonts w:ascii="Arial" w:hAnsi="Arial"/>
          <w:noProof/>
          <w:sz w:val="20"/>
        </w:rPr>
        <w:drawing>
          <wp:anchor distT="0" distB="0" distL="114300" distR="114300" simplePos="0" relativeHeight="251646976" behindDoc="0" locked="0" layoutInCell="1" allowOverlap="1" wp14:anchorId="674860B0" wp14:editId="07777777">
            <wp:simplePos x="0" y="0"/>
            <wp:positionH relativeFrom="column">
              <wp:posOffset>51435</wp:posOffset>
            </wp:positionH>
            <wp:positionV relativeFrom="paragraph">
              <wp:posOffset>-111760</wp:posOffset>
            </wp:positionV>
            <wp:extent cx="1034415" cy="946785"/>
            <wp:effectExtent l="19050" t="0" r="0" b="0"/>
            <wp:wrapNone/>
            <wp:docPr id="78" name="Picture 78" descr="d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logobw"/>
                    <pic:cNvPicPr>
                      <a:picLocks noChangeAspect="1" noChangeArrowheads="1"/>
                    </pic:cNvPicPr>
                  </pic:nvPicPr>
                  <pic:blipFill>
                    <a:blip r:embed="rId34" cstate="print"/>
                    <a:srcRect/>
                    <a:stretch>
                      <a:fillRect/>
                    </a:stretch>
                  </pic:blipFill>
                  <pic:spPr bwMode="auto">
                    <a:xfrm>
                      <a:off x="0" y="0"/>
                      <a:ext cx="1034415" cy="946785"/>
                    </a:xfrm>
                    <a:prstGeom prst="rect">
                      <a:avLst/>
                    </a:prstGeom>
                    <a:noFill/>
                    <a:ln w="9525">
                      <a:noFill/>
                      <a:miter lim="800000"/>
                      <a:headEnd/>
                      <a:tailEnd/>
                    </a:ln>
                  </pic:spPr>
                </pic:pic>
              </a:graphicData>
            </a:graphic>
          </wp:anchor>
        </w:drawing>
      </w:r>
      <w:r w:rsidR="00C13375">
        <w:rPr>
          <w:rFonts w:ascii="Arial" w:hAnsi="Arial"/>
          <w:sz w:val="48"/>
        </w:rPr>
        <w:t>YUBA COLLEGE</w:t>
      </w:r>
    </w:p>
    <w:p w14:paraId="74669FB2" w14:textId="77777777" w:rsidR="00C13375" w:rsidRDefault="00C13375" w:rsidP="00C13375">
      <w:pPr>
        <w:pStyle w:val="Subtitle"/>
        <w:rPr>
          <w:i/>
        </w:rPr>
      </w:pPr>
      <w:r>
        <w:rPr>
          <w:i/>
        </w:rPr>
        <w:t>Inter-Department Correspondence</w:t>
      </w:r>
    </w:p>
    <w:p w14:paraId="2DDA2C6D" w14:textId="77777777" w:rsidR="00C13375" w:rsidRDefault="00C13375" w:rsidP="00C13375">
      <w:pPr>
        <w:pStyle w:val="Subtitle"/>
      </w:pPr>
    </w:p>
    <w:p w14:paraId="4C2ADCF3" w14:textId="77777777" w:rsidR="00C13375" w:rsidRDefault="00C13375" w:rsidP="00C13375">
      <w:pPr>
        <w:pStyle w:val="Subtitle"/>
        <w:jc w:val="right"/>
        <w:rPr>
          <w:rFonts w:ascii="Arial" w:hAnsi="Arial"/>
        </w:rPr>
      </w:pPr>
    </w:p>
    <w:p w14:paraId="72020F20" w14:textId="77777777" w:rsidR="00C13375" w:rsidRDefault="00E45FF8" w:rsidP="00C13375">
      <w:pPr>
        <w:pStyle w:val="Subtitle"/>
        <w:ind w:left="5760"/>
        <w:rPr>
          <w:rFonts w:ascii="Arial" w:hAnsi="Arial"/>
        </w:rPr>
      </w:pPr>
      <w:r>
        <w:rPr>
          <w:noProof/>
        </w:rPr>
        <mc:AlternateContent>
          <mc:Choice Requires="wps">
            <w:drawing>
              <wp:anchor distT="0" distB="0" distL="114300" distR="114300" simplePos="0" relativeHeight="251645952" behindDoc="0" locked="0" layoutInCell="1" allowOverlap="1" wp14:anchorId="27377DAB" wp14:editId="07777777">
                <wp:simplePos x="0" y="0"/>
                <wp:positionH relativeFrom="column">
                  <wp:posOffset>51435</wp:posOffset>
                </wp:positionH>
                <wp:positionV relativeFrom="paragraph">
                  <wp:posOffset>96520</wp:posOffset>
                </wp:positionV>
                <wp:extent cx="685800" cy="114300"/>
                <wp:effectExtent l="11430" t="9525" r="7620" b="9525"/>
                <wp:wrapNone/>
                <wp:docPr id="1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143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9AA850" w14:textId="77777777" w:rsidR="007C418D" w:rsidRDefault="007C418D" w:rsidP="00C13375">
                            <w:pPr>
                              <w:pStyle w:val="Caption"/>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77DAB" id="Text Box 77" o:spid="_x0000_s1040" type="#_x0000_t202" style="position:absolute;left:0;text-align:left;margin-left:4.05pt;margin-top:7.6pt;width:54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" filled="f" strokecolor="white">
                <v:textbox>
                  <w:txbxContent>
                    <w:p w14:paraId="359AA850" w14:textId="77777777" w:rsidR="007C418D" w:rsidRDefault="007C418D" w:rsidP="00C13375">
                      <w:pPr>
                        <w:pStyle w:val="Caption"/>
                      </w:pPr>
                    </w:p>
                  </w:txbxContent>
                </v:textbox>
              </v:shape>
            </w:pict>
          </mc:Fallback>
        </mc:AlternateContent>
      </w:r>
      <w:r w:rsidR="00C13375">
        <w:rPr>
          <w:rFonts w:ascii="Arial" w:hAnsi="Arial"/>
        </w:rPr>
        <w:t>Date:  ____________________</w:t>
      </w:r>
    </w:p>
    <w:p w14:paraId="2686FC64" w14:textId="77777777" w:rsidR="00C13375" w:rsidRDefault="00C13375" w:rsidP="00C13375">
      <w:pPr>
        <w:pStyle w:val="Subtitle"/>
        <w:jc w:val="right"/>
        <w:rPr>
          <w:rFonts w:ascii="Arial" w:hAnsi="Arial"/>
        </w:rPr>
      </w:pPr>
    </w:p>
    <w:p w14:paraId="371865E6" w14:textId="77777777" w:rsidR="00C13375" w:rsidRDefault="00C13375" w:rsidP="00C13375">
      <w:pPr>
        <w:pStyle w:val="BodyText"/>
        <w:rPr>
          <w:rFonts w:ascii="Arial" w:hAnsi="Arial" w:cs="Arial"/>
        </w:rPr>
      </w:pPr>
    </w:p>
    <w:p w14:paraId="58C3EC28" w14:textId="77777777" w:rsidR="00C13375" w:rsidRDefault="00C13375" w:rsidP="00C13375">
      <w:pPr>
        <w:pStyle w:val="BodyText"/>
        <w:rPr>
          <w:rFonts w:ascii="Arial" w:hAnsi="Arial" w:cs="Arial"/>
        </w:rPr>
      </w:pPr>
      <w:r>
        <w:rPr>
          <w:rFonts w:ascii="Arial" w:hAnsi="Arial" w:cs="Arial"/>
        </w:rPr>
        <w:t>TO:</w:t>
      </w:r>
      <w:r>
        <w:rPr>
          <w:rFonts w:ascii="Arial" w:hAnsi="Arial" w:cs="Arial"/>
        </w:rPr>
        <w:tab/>
      </w:r>
      <w:r>
        <w:rPr>
          <w:rFonts w:ascii="Arial" w:hAnsi="Arial" w:cs="Arial"/>
        </w:rPr>
        <w:tab/>
      </w:r>
      <w:r>
        <w:rPr>
          <w:rFonts w:ascii="Arial" w:hAnsi="Arial" w:cs="Arial"/>
          <w:b/>
        </w:rPr>
        <w:t>MODULAR ACADEMY COODINATOR</w:t>
      </w:r>
      <w:r>
        <w:rPr>
          <w:rFonts w:ascii="Arial" w:hAnsi="Arial" w:cs="Arial"/>
        </w:rPr>
        <w:t xml:space="preserve"> </w:t>
      </w:r>
    </w:p>
    <w:p w14:paraId="190194E1" w14:textId="77777777" w:rsidR="00C13375" w:rsidRDefault="00C13375" w:rsidP="00C13375">
      <w:pPr>
        <w:pStyle w:val="BodyText"/>
        <w:rPr>
          <w:rFonts w:ascii="Arial" w:hAnsi="Arial" w:cs="Arial"/>
        </w:rPr>
      </w:pPr>
    </w:p>
    <w:p w14:paraId="03631CBA" w14:textId="77777777" w:rsidR="00C13375" w:rsidRDefault="00C13375" w:rsidP="00C13375">
      <w:pPr>
        <w:pStyle w:val="BodyText"/>
        <w:rPr>
          <w:rFonts w:ascii="Arial" w:hAnsi="Arial" w:cs="Arial"/>
        </w:rPr>
      </w:pPr>
      <w:r>
        <w:rPr>
          <w:rFonts w:ascii="Arial" w:hAnsi="Arial" w:cs="Arial"/>
        </w:rPr>
        <w:t>FROM:</w:t>
      </w:r>
      <w:r>
        <w:rPr>
          <w:rFonts w:ascii="Arial" w:hAnsi="Arial" w:cs="Arial"/>
        </w:rPr>
        <w:tab/>
        <w:t>_____________________________________</w:t>
      </w:r>
    </w:p>
    <w:p w14:paraId="60BB1EE1" w14:textId="77777777" w:rsidR="00C13375" w:rsidRDefault="00C13375" w:rsidP="00C13375">
      <w:pPr>
        <w:pStyle w:val="BodyText"/>
        <w:rPr>
          <w:rFonts w:ascii="Arial" w:hAnsi="Arial" w:cs="Arial"/>
        </w:rPr>
      </w:pPr>
    </w:p>
    <w:p w14:paraId="2A9542C5" w14:textId="1F815B9B" w:rsidR="00C13375" w:rsidRDefault="00C13375" w:rsidP="00C13375">
      <w:pPr>
        <w:pStyle w:val="BodyText"/>
        <w:rPr>
          <w:rFonts w:ascii="Arial" w:hAnsi="Arial" w:cs="Arial"/>
        </w:rPr>
      </w:pPr>
      <w:r>
        <w:rPr>
          <w:rFonts w:ascii="Arial" w:hAnsi="Arial" w:cs="Arial"/>
        </w:rPr>
        <w:t>SUBJECT:</w:t>
      </w:r>
      <w:r>
        <w:rPr>
          <w:rFonts w:ascii="Arial" w:hAnsi="Arial" w:cs="Arial"/>
        </w:rPr>
        <w:tab/>
      </w:r>
      <w:r>
        <w:rPr>
          <w:rFonts w:ascii="Arial" w:hAnsi="Arial" w:cs="Arial"/>
          <w:b/>
        </w:rPr>
        <w:t>RECEIPT O</w:t>
      </w:r>
      <w:r w:rsidR="00183122">
        <w:rPr>
          <w:rFonts w:ascii="Arial" w:hAnsi="Arial" w:cs="Arial"/>
          <w:b/>
        </w:rPr>
        <w:t>F RULES AND REGULATIONS, LAW ENFORCEMENT</w:t>
      </w:r>
      <w:r>
        <w:rPr>
          <w:rFonts w:ascii="Arial" w:hAnsi="Arial" w:cs="Arial"/>
          <w:b/>
        </w:rPr>
        <w:t xml:space="preserve"> ACADEMY</w:t>
      </w:r>
      <w:r>
        <w:rPr>
          <w:rFonts w:ascii="Arial" w:hAnsi="Arial" w:cs="Arial"/>
        </w:rPr>
        <w:tab/>
      </w:r>
    </w:p>
    <w:p w14:paraId="4594B062" w14:textId="77777777" w:rsidR="00C13375" w:rsidRDefault="00C13375" w:rsidP="00C13375">
      <w:pPr>
        <w:pStyle w:val="BodyText"/>
        <w:rPr>
          <w:rFonts w:ascii="Arial" w:hAnsi="Arial" w:cs="Arial"/>
        </w:rPr>
      </w:pPr>
    </w:p>
    <w:p w14:paraId="54D317F7" w14:textId="2C5C9B72" w:rsidR="00C13375" w:rsidRDefault="00C13375" w:rsidP="00C13375">
      <w:pPr>
        <w:pStyle w:val="BodyText"/>
        <w:rPr>
          <w:rFonts w:ascii="Arial" w:hAnsi="Arial" w:cs="Arial"/>
        </w:rPr>
      </w:pPr>
      <w:r>
        <w:rPr>
          <w:rFonts w:ascii="Arial" w:hAnsi="Arial" w:cs="Arial"/>
        </w:rPr>
        <w:t>I hereby acknowledge r</w:t>
      </w:r>
      <w:r w:rsidR="00183122">
        <w:rPr>
          <w:rFonts w:ascii="Arial" w:hAnsi="Arial" w:cs="Arial"/>
        </w:rPr>
        <w:t>eceiving a copy of the “</w:t>
      </w:r>
      <w:r>
        <w:rPr>
          <w:rFonts w:ascii="Arial" w:hAnsi="Arial" w:cs="Arial"/>
        </w:rPr>
        <w:t>Academy Rules and Regulations”.</w:t>
      </w:r>
    </w:p>
    <w:p w14:paraId="78890A7E" w14:textId="77777777" w:rsidR="00C13375" w:rsidRDefault="00C13375" w:rsidP="00C13375">
      <w:pPr>
        <w:pStyle w:val="BodyText"/>
        <w:rPr>
          <w:rFonts w:ascii="Arial" w:hAnsi="Arial" w:cs="Arial"/>
        </w:rPr>
      </w:pPr>
    </w:p>
    <w:p w14:paraId="335199C2" w14:textId="21E91CA7" w:rsidR="00C13375" w:rsidRDefault="00C13375" w:rsidP="00C13375">
      <w:pPr>
        <w:pStyle w:val="BodyText"/>
        <w:rPr>
          <w:rFonts w:ascii="Arial" w:hAnsi="Arial" w:cs="Arial"/>
        </w:rPr>
      </w:pPr>
      <w:r>
        <w:rPr>
          <w:rFonts w:ascii="Arial" w:hAnsi="Arial" w:cs="Arial"/>
        </w:rPr>
        <w:t>I understand that as of the date listed above, if I fail to comply with the policies</w:t>
      </w:r>
      <w:r w:rsidR="00183122">
        <w:rPr>
          <w:rFonts w:ascii="Arial" w:hAnsi="Arial" w:cs="Arial"/>
        </w:rPr>
        <w:t xml:space="preserve"> and procedures in the “</w:t>
      </w:r>
      <w:r>
        <w:rPr>
          <w:rFonts w:ascii="Arial" w:hAnsi="Arial" w:cs="Arial"/>
        </w:rPr>
        <w:t>Academy Rules and Regulations”, I may receive disciplinary action up to and including dismissal from the Academy.</w:t>
      </w:r>
    </w:p>
    <w:p w14:paraId="51BE750A" w14:textId="77777777" w:rsidR="00C13375" w:rsidRDefault="00C13375" w:rsidP="00C13375">
      <w:pPr>
        <w:pStyle w:val="BodyText"/>
        <w:rPr>
          <w:rFonts w:ascii="Arial" w:hAnsi="Arial" w:cs="Arial"/>
        </w:rPr>
      </w:pPr>
    </w:p>
    <w:p w14:paraId="09722EEA" w14:textId="77777777" w:rsidR="00C13375" w:rsidRDefault="00C13375" w:rsidP="00C13375">
      <w:pPr>
        <w:pStyle w:val="BodyText"/>
        <w:rPr>
          <w:rFonts w:ascii="Arial" w:hAnsi="Arial" w:cs="Arial"/>
        </w:rPr>
      </w:pPr>
    </w:p>
    <w:p w14:paraId="097A9BF6" w14:textId="77777777" w:rsidR="00C13375" w:rsidRDefault="00C13375" w:rsidP="00C13375">
      <w:pPr>
        <w:pStyle w:val="BodyText"/>
        <w:rPr>
          <w:rFonts w:ascii="Arial" w:hAnsi="Arial" w:cs="Arial"/>
        </w:rPr>
      </w:pPr>
    </w:p>
    <w:p w14:paraId="085F7D4A" w14:textId="77777777" w:rsidR="00C13375" w:rsidRDefault="00C13375" w:rsidP="00C13375">
      <w:pPr>
        <w:pStyle w:val="BodyText"/>
        <w:jc w:val="center"/>
        <w:rPr>
          <w:rFonts w:ascii="Arial" w:hAnsi="Arial" w:cs="Arial"/>
        </w:rPr>
      </w:pPr>
    </w:p>
    <w:p w14:paraId="32900FD8" w14:textId="77777777" w:rsidR="00C13375" w:rsidRDefault="00C13375" w:rsidP="00C13375">
      <w:pPr>
        <w:pStyle w:val="BodyText"/>
        <w:jc w:val="center"/>
        <w:rPr>
          <w:rFonts w:ascii="Arial" w:hAnsi="Arial" w:cs="Arial"/>
        </w:rPr>
      </w:pPr>
    </w:p>
    <w:p w14:paraId="5327B71D" w14:textId="77777777" w:rsidR="00C13375" w:rsidRDefault="00C13375" w:rsidP="00C13375">
      <w:pPr>
        <w:pStyle w:val="BodyText"/>
        <w:jc w:val="center"/>
        <w:rPr>
          <w:rFonts w:ascii="Arial" w:hAnsi="Arial" w:cs="Arial"/>
        </w:rPr>
      </w:pPr>
      <w:r>
        <w:rPr>
          <w:rFonts w:ascii="Arial" w:hAnsi="Arial" w:cs="Arial"/>
        </w:rPr>
        <w:t>_________________________________________</w:t>
      </w:r>
    </w:p>
    <w:p w14:paraId="216C6FBD" w14:textId="77777777" w:rsidR="00C13375" w:rsidRDefault="00C13375" w:rsidP="00C13375">
      <w:pPr>
        <w:pStyle w:val="BodyText"/>
        <w:jc w:val="center"/>
        <w:rPr>
          <w:rFonts w:ascii="Arial" w:hAnsi="Arial" w:cs="Arial"/>
        </w:rPr>
      </w:pPr>
      <w:r>
        <w:rPr>
          <w:rFonts w:ascii="Arial" w:hAnsi="Arial" w:cs="Arial"/>
        </w:rPr>
        <w:lastRenderedPageBreak/>
        <w:t>Cadet Signature</w:t>
      </w:r>
    </w:p>
    <w:p w14:paraId="3DC76CCF" w14:textId="77777777" w:rsidR="00C13375" w:rsidRDefault="00C13375" w:rsidP="00C13375">
      <w:pPr>
        <w:pStyle w:val="BodyText"/>
        <w:jc w:val="center"/>
        <w:rPr>
          <w:rFonts w:ascii="Arial" w:hAnsi="Arial" w:cs="Arial"/>
        </w:rPr>
      </w:pPr>
    </w:p>
    <w:p w14:paraId="06F278C1" w14:textId="77777777" w:rsidR="00C13375" w:rsidRDefault="00C13375" w:rsidP="00C13375">
      <w:pPr>
        <w:pStyle w:val="BodyText"/>
        <w:jc w:val="center"/>
        <w:rPr>
          <w:rFonts w:ascii="Arial" w:hAnsi="Arial" w:cs="Arial"/>
        </w:rPr>
      </w:pPr>
    </w:p>
    <w:p w14:paraId="1A2D5270" w14:textId="77777777" w:rsidR="00C13375" w:rsidRDefault="00C13375" w:rsidP="00C13375">
      <w:pPr>
        <w:jc w:val="center"/>
      </w:pPr>
      <w:r>
        <w:rPr>
          <w:rFonts w:ascii="Arial" w:hAnsi="Arial" w:cs="Arial"/>
        </w:rPr>
        <w:t>_____________________________</w:t>
      </w:r>
    </w:p>
    <w:p w14:paraId="4D61A43C" w14:textId="77777777" w:rsidR="00C13375" w:rsidRDefault="00C13375" w:rsidP="00C13375">
      <w:pPr>
        <w:pStyle w:val="BodyText"/>
        <w:jc w:val="center"/>
        <w:rPr>
          <w:rFonts w:ascii="Arial" w:hAnsi="Arial" w:cs="Arial"/>
        </w:rPr>
      </w:pPr>
      <w:r>
        <w:rPr>
          <w:rFonts w:ascii="Arial" w:hAnsi="Arial" w:cs="Arial"/>
        </w:rPr>
        <w:t>Date</w:t>
      </w:r>
    </w:p>
    <w:p w14:paraId="24AF7621" w14:textId="77777777" w:rsidR="00C13375" w:rsidRDefault="00C13375" w:rsidP="00C13375">
      <w:pPr>
        <w:pStyle w:val="BodyTextFlush"/>
        <w:spacing w:after="0"/>
        <w:jc w:val="center"/>
        <w:rPr>
          <w:rFonts w:ascii="Arial" w:hAnsi="Arial" w:cs="Arial"/>
        </w:rPr>
      </w:pPr>
    </w:p>
    <w:p w14:paraId="4AD63735" w14:textId="48DE16E6" w:rsidR="00C13375" w:rsidRPr="00B61D76" w:rsidRDefault="00C13375" w:rsidP="00C13375">
      <w:pPr>
        <w:pStyle w:val="BodyTextFlush"/>
        <w:spacing w:after="0"/>
        <w:jc w:val="center"/>
        <w:rPr>
          <w:rFonts w:ascii="Arial" w:hAnsi="Arial" w:cs="Arial"/>
          <w:b/>
          <w:i/>
          <w:sz w:val="20"/>
          <w:szCs w:val="20"/>
        </w:rPr>
      </w:pPr>
      <w:r>
        <w:rPr>
          <w:rFonts w:ascii="Arial" w:hAnsi="Arial" w:cs="Arial"/>
          <w:b/>
          <w:i/>
          <w:sz w:val="20"/>
          <w:szCs w:val="20"/>
        </w:rPr>
        <w:t>(This fo</w:t>
      </w:r>
      <w:r w:rsidR="007651EF">
        <w:rPr>
          <w:rFonts w:ascii="Arial" w:hAnsi="Arial" w:cs="Arial"/>
          <w:b/>
          <w:i/>
          <w:sz w:val="20"/>
          <w:szCs w:val="20"/>
        </w:rPr>
        <w:t xml:space="preserve">rm is to be signed by the </w:t>
      </w:r>
      <w:r w:rsidR="007651EF" w:rsidRPr="00E7173E">
        <w:rPr>
          <w:rFonts w:ascii="Arial" w:hAnsi="Arial" w:cs="Arial"/>
          <w:b/>
          <w:i/>
          <w:sz w:val="20"/>
          <w:szCs w:val="20"/>
        </w:rPr>
        <w:t>C</w:t>
      </w:r>
      <w:r w:rsidRPr="00E7173E">
        <w:rPr>
          <w:rFonts w:ascii="Arial" w:hAnsi="Arial" w:cs="Arial"/>
          <w:b/>
          <w:i/>
          <w:sz w:val="20"/>
          <w:szCs w:val="20"/>
        </w:rPr>
        <w:t xml:space="preserve">adet and turned in to </w:t>
      </w:r>
      <w:r w:rsidR="007651EF" w:rsidRPr="00E7173E">
        <w:rPr>
          <w:rFonts w:ascii="Arial" w:hAnsi="Arial" w:cs="Arial"/>
          <w:b/>
          <w:i/>
          <w:sz w:val="20"/>
          <w:szCs w:val="20"/>
        </w:rPr>
        <w:t>S</w:t>
      </w:r>
      <w:r w:rsidRPr="00E7173E">
        <w:rPr>
          <w:rFonts w:ascii="Arial" w:hAnsi="Arial" w:cs="Arial"/>
          <w:b/>
          <w:i/>
          <w:sz w:val="20"/>
          <w:szCs w:val="20"/>
        </w:rPr>
        <w:t>taff)</w:t>
      </w:r>
    </w:p>
    <w:sectPr w:rsidR="00C13375" w:rsidRPr="00B61D76" w:rsidSect="001313B7">
      <w:footerReference w:type="default" r:id="rId35"/>
      <w:type w:val="continuous"/>
      <w:pgSz w:w="12240" w:h="15840" w:code="1"/>
      <w:pgMar w:top="1440" w:right="1152" w:bottom="1440" w:left="1152"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A53051" w14:textId="77777777" w:rsidR="007F167D" w:rsidRDefault="007F167D">
      <w:r>
        <w:separator/>
      </w:r>
    </w:p>
  </w:endnote>
  <w:endnote w:type="continuationSeparator" w:id="0">
    <w:p w14:paraId="53AFA3C4" w14:textId="77777777" w:rsidR="007F167D" w:rsidRDefault="007F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 w:name="Helvetica">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JasmineUPC">
    <w:altName w:val="JasmineUPC"/>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502748"/>
      <w:docPartObj>
        <w:docPartGallery w:val="Page Numbers (Bottom of Page)"/>
        <w:docPartUnique/>
      </w:docPartObj>
    </w:sdtPr>
    <w:sdtEndPr>
      <w:rPr>
        <w:noProof/>
      </w:rPr>
    </w:sdtEndPr>
    <w:sdtContent>
      <w:p w14:paraId="7E86150E" w14:textId="0444BD33" w:rsidR="007C418D" w:rsidRDefault="007C418D">
        <w:pPr>
          <w:pStyle w:val="Footer"/>
          <w:jc w:val="center"/>
        </w:pPr>
        <w:r>
          <w:fldChar w:fldCharType="begin"/>
        </w:r>
        <w:r>
          <w:instrText xml:space="preserve"> PAGE   \* MERGEFORMAT </w:instrText>
        </w:r>
        <w:r>
          <w:fldChar w:fldCharType="separate"/>
        </w:r>
        <w:r w:rsidR="00CF7C8B">
          <w:rPr>
            <w:noProof/>
          </w:rPr>
          <w:t>6</w:t>
        </w:r>
        <w:r>
          <w:rPr>
            <w:noProof/>
          </w:rPr>
          <w:fldChar w:fldCharType="end"/>
        </w:r>
      </w:p>
    </w:sdtContent>
  </w:sdt>
  <w:p w14:paraId="024C1731" w14:textId="40776D5B" w:rsidR="007C418D" w:rsidRDefault="007C418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B4491" w14:textId="7EB65266" w:rsidR="007C418D" w:rsidRDefault="007C418D">
    <w:pPr>
      <w:pStyle w:val="Footer"/>
      <w:jc w:val="center"/>
    </w:pPr>
  </w:p>
  <w:p w14:paraId="3D7A0D88" w14:textId="77777777" w:rsidR="007C418D" w:rsidRDefault="007C418D" w:rsidP="00E50EF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512569"/>
      <w:docPartObj>
        <w:docPartGallery w:val="Page Numbers (Bottom of Page)"/>
        <w:docPartUnique/>
      </w:docPartObj>
    </w:sdtPr>
    <w:sdtEndPr>
      <w:rPr>
        <w:noProof/>
      </w:rPr>
    </w:sdtEndPr>
    <w:sdtContent>
      <w:p w14:paraId="48F0A86B" w14:textId="394A9EB4" w:rsidR="007C418D" w:rsidRDefault="007C418D">
        <w:pPr>
          <w:pStyle w:val="Footer"/>
          <w:jc w:val="center"/>
        </w:pPr>
        <w:r>
          <w:fldChar w:fldCharType="begin"/>
        </w:r>
        <w:r>
          <w:instrText xml:space="preserve"> PAGE   \* MERGEFORMAT </w:instrText>
        </w:r>
        <w:r>
          <w:fldChar w:fldCharType="separate"/>
        </w:r>
        <w:r w:rsidR="00CF7C8B">
          <w:rPr>
            <w:noProof/>
          </w:rPr>
          <w:t>21</w:t>
        </w:r>
        <w:r>
          <w:rPr>
            <w:noProof/>
          </w:rPr>
          <w:fldChar w:fldCharType="end"/>
        </w:r>
      </w:p>
    </w:sdtContent>
  </w:sdt>
  <w:p w14:paraId="2D72760A" w14:textId="77777777" w:rsidR="007C418D" w:rsidRDefault="007C418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31A45F" w14:textId="77777777" w:rsidR="007F167D" w:rsidRDefault="007F167D">
      <w:r>
        <w:separator/>
      </w:r>
    </w:p>
  </w:footnote>
  <w:footnote w:type="continuationSeparator" w:id="0">
    <w:p w14:paraId="3A0C1BCE" w14:textId="77777777" w:rsidR="007F167D" w:rsidRDefault="007F167D">
      <w:r>
        <w:separator/>
      </w:r>
      <w:r>
        <w:br/>
      </w:r>
      <w:r>
        <w:rPr>
          <w:sz w:val="20"/>
        </w:rPr>
        <w:t>Continued from previous page</w:t>
      </w:r>
    </w:p>
  </w:footnote>
  <w:footnote w:type="continuationNotice" w:id="1">
    <w:p w14:paraId="1F41AF9A" w14:textId="77777777" w:rsidR="007F167D" w:rsidRDefault="007F167D">
      <w:pPr>
        <w:rPr>
          <w:sz w:val="20"/>
          <w:szCs w:val="20"/>
        </w:rPr>
      </w:pPr>
      <w:r>
        <w:rPr>
          <w:sz w:val="20"/>
          <w:szCs w:val="20"/>
        </w:rPr>
        <w:t>(Continued on next page)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96441C4"/>
    <w:lvl w:ilvl="0">
      <w:start w:val="1"/>
      <w:numFmt w:val="decimal"/>
      <w:pStyle w:val="ListNumber5"/>
      <w:lvlText w:val="%1."/>
      <w:lvlJc w:val="left"/>
      <w:pPr>
        <w:tabs>
          <w:tab w:val="num" w:pos="1890"/>
        </w:tabs>
        <w:ind w:left="1890" w:hanging="360"/>
      </w:pPr>
    </w:lvl>
  </w:abstractNum>
  <w:abstractNum w:abstractNumId="1" w15:restartNumberingAfterBreak="0">
    <w:nsid w:val="FFFFFF7E"/>
    <w:multiLevelType w:val="singleLevel"/>
    <w:tmpl w:val="C42C6C20"/>
    <w:lvl w:ilvl="0">
      <w:start w:val="1"/>
      <w:numFmt w:val="decimal"/>
      <w:pStyle w:val="ListNumber3"/>
      <w:lvlText w:val="(%1)"/>
      <w:lvlJc w:val="left"/>
      <w:pPr>
        <w:tabs>
          <w:tab w:val="num" w:pos="1440"/>
        </w:tabs>
        <w:ind w:left="1440" w:hanging="720"/>
      </w:pPr>
      <w:rPr>
        <w:rFonts w:hint="default"/>
      </w:rPr>
    </w:lvl>
  </w:abstractNum>
  <w:abstractNum w:abstractNumId="2" w15:restartNumberingAfterBreak="0">
    <w:nsid w:val="FFFFFF7F"/>
    <w:multiLevelType w:val="singleLevel"/>
    <w:tmpl w:val="18D2AE1A"/>
    <w:lvl w:ilvl="0">
      <w:start w:val="1"/>
      <w:numFmt w:val="upperLetter"/>
      <w:pStyle w:val="ListNumber2"/>
      <w:lvlText w:val="(%1)"/>
      <w:lvlJc w:val="left"/>
      <w:pPr>
        <w:tabs>
          <w:tab w:val="num" w:pos="1440"/>
        </w:tabs>
        <w:ind w:left="1440" w:hanging="720"/>
      </w:pPr>
      <w:rPr>
        <w:rFonts w:hint="default"/>
      </w:rPr>
    </w:lvl>
  </w:abstractNum>
  <w:abstractNum w:abstractNumId="3" w15:restartNumberingAfterBreak="0">
    <w:nsid w:val="FFFFFF80"/>
    <w:multiLevelType w:val="singleLevel"/>
    <w:tmpl w:val="96084AF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8"/>
    <w:multiLevelType w:val="singleLevel"/>
    <w:tmpl w:val="1FF8D524"/>
    <w:lvl w:ilvl="0">
      <w:start w:val="1"/>
      <w:numFmt w:val="decimal"/>
      <w:pStyle w:val="ListNumber"/>
      <w:lvlText w:val="%1."/>
      <w:lvlJc w:val="left"/>
      <w:pPr>
        <w:tabs>
          <w:tab w:val="num" w:pos="720"/>
        </w:tabs>
        <w:ind w:left="720" w:hanging="720"/>
      </w:pPr>
      <w:rPr>
        <w:rFonts w:hint="default"/>
      </w:rPr>
    </w:lvl>
  </w:abstractNum>
  <w:abstractNum w:abstractNumId="5" w15:restartNumberingAfterBreak="0">
    <w:nsid w:val="040D09C5"/>
    <w:multiLevelType w:val="multilevel"/>
    <w:tmpl w:val="841E0D6E"/>
    <w:lvl w:ilvl="0">
      <w:start w:val="4"/>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upperLetter"/>
      <w:lvlText w:val="%3."/>
      <w:lvlJc w:val="left"/>
      <w:pPr>
        <w:tabs>
          <w:tab w:val="num" w:pos="2160"/>
        </w:tabs>
        <w:ind w:left="2160" w:hanging="720"/>
      </w:pPr>
      <w:rPr>
        <w:rFonts w:ascii="Calibri" w:eastAsia="Times New Roman" w:hAnsi="Calibri" w:cs="Times New Roman"/>
        <w:b w:val="0"/>
        <w:i w:val="0"/>
        <w:caps w:val="0"/>
        <w:sz w:val="22"/>
      </w:rPr>
    </w:lvl>
    <w:lvl w:ilvl="3">
      <w:start w:val="1"/>
      <w:numFmt w:val="decimal"/>
      <w:lvlText w:val="%4."/>
      <w:lvlJc w:val="left"/>
      <w:pPr>
        <w:tabs>
          <w:tab w:val="num" w:pos="2880"/>
        </w:tabs>
        <w:ind w:left="2880" w:hanging="720"/>
      </w:pPr>
      <w:rPr>
        <w:rFonts w:ascii="Calibri" w:eastAsia="Times New Roman" w:hAnsi="Calibri" w:cs="Times New Roman"/>
        <w:b w:val="0"/>
        <w:i w:val="0"/>
        <w:sz w:val="22"/>
      </w:rPr>
    </w:lvl>
    <w:lvl w:ilvl="4">
      <w:start w:val="1"/>
      <w:numFmt w:val="lowerLetter"/>
      <w:lvlText w:val="%5)"/>
      <w:lvlJc w:val="left"/>
      <w:pPr>
        <w:tabs>
          <w:tab w:val="num" w:pos="3600"/>
        </w:tabs>
        <w:ind w:left="3600" w:hanging="720"/>
      </w:pPr>
      <w:rPr>
        <w:rFonts w:ascii="Calibri" w:eastAsia="Times New Roman" w:hAnsi="Calibri" w:cs="Times New Roman"/>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6" w15:restartNumberingAfterBreak="0">
    <w:nsid w:val="09EE114D"/>
    <w:multiLevelType w:val="hybridMultilevel"/>
    <w:tmpl w:val="72B4F2DA"/>
    <w:lvl w:ilvl="0" w:tplc="F09AD9BA">
      <w:start w:val="1"/>
      <w:numFmt w:val="upperLetter"/>
      <w:lvlText w:val="%1."/>
      <w:lvlJc w:val="left"/>
      <w:pPr>
        <w:ind w:left="1440" w:hanging="360"/>
      </w:pPr>
    </w:lvl>
    <w:lvl w:ilvl="1" w:tplc="0409000F">
      <w:start w:val="1"/>
      <w:numFmt w:val="decimal"/>
      <w:lvlText w:val="%2."/>
      <w:lvlJc w:val="left"/>
      <w:pPr>
        <w:ind w:left="2160" w:hanging="360"/>
      </w:pPr>
    </w:lvl>
    <w:lvl w:ilvl="2" w:tplc="50AA210E">
      <w:start w:val="1"/>
      <w:numFmt w:val="lowerLetter"/>
      <w:lvlText w:val="%3)"/>
      <w:lvlJc w:val="left"/>
      <w:pPr>
        <w:ind w:left="2448" w:hanging="468"/>
      </w:pPr>
      <w:rPr>
        <w:rFonts w:hint="default"/>
      </w:rPr>
    </w:lvl>
    <w:lvl w:ilvl="3" w:tplc="2FB6A6EC">
      <w:start w:val="1"/>
      <w:numFmt w:val="decimal"/>
      <w:lvlText w:val="%4)"/>
      <w:lvlJc w:val="left"/>
      <w:pPr>
        <w:ind w:left="3240" w:hanging="576"/>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DAC439B"/>
    <w:multiLevelType w:val="multilevel"/>
    <w:tmpl w:val="F70050C4"/>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4"/>
      </w:rPr>
    </w:lvl>
    <w:lvl w:ilvl="3">
      <w:start w:val="1"/>
      <w:numFmt w:val="lowerLetter"/>
      <w:lvlText w:val="%4)"/>
      <w:lvlJc w:val="left"/>
      <w:pPr>
        <w:tabs>
          <w:tab w:val="num" w:pos="3000"/>
        </w:tabs>
        <w:ind w:left="2952" w:hanging="672"/>
      </w:pPr>
      <w:rPr>
        <w:rFonts w:hint="default"/>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8" w15:restartNumberingAfterBreak="0">
    <w:nsid w:val="0FB3073C"/>
    <w:multiLevelType w:val="multilevel"/>
    <w:tmpl w:val="D40EA200"/>
    <w:lvl w:ilvl="0">
      <w:start w:val="1"/>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2"/>
      <w:numFmt w:val="upperLetter"/>
      <w:lvlText w:val="%2."/>
      <w:lvlJc w:val="left"/>
      <w:pPr>
        <w:tabs>
          <w:tab w:val="num" w:pos="1440"/>
        </w:tabs>
        <w:ind w:left="1440" w:hanging="720"/>
      </w:pPr>
      <w:rPr>
        <w:rFonts w:hint="default"/>
        <w:b/>
        <w:i w:val="0"/>
        <w:sz w:val="22"/>
        <w:szCs w:val="22"/>
      </w:rPr>
    </w:lvl>
    <w:lvl w:ilvl="2">
      <w:start w:val="1"/>
      <w:numFmt w:val="decimal"/>
      <w:lvlText w:val="%3."/>
      <w:lvlJc w:val="left"/>
      <w:pPr>
        <w:tabs>
          <w:tab w:val="num" w:pos="2160"/>
        </w:tabs>
        <w:ind w:left="2160" w:hanging="720"/>
      </w:pPr>
      <w:rPr>
        <w:rFonts w:hint="default"/>
        <w:b w:val="0"/>
        <w:i w:val="0"/>
        <w:caps w:val="0"/>
        <w:sz w:val="22"/>
        <w:szCs w:val="22"/>
      </w:rPr>
    </w:lvl>
    <w:lvl w:ilvl="3">
      <w:start w:val="1"/>
      <w:numFmt w:val="lowerLetter"/>
      <w:lvlText w:val="%4)"/>
      <w:lvlJc w:val="left"/>
      <w:pPr>
        <w:tabs>
          <w:tab w:val="num" w:pos="2880"/>
        </w:tabs>
        <w:ind w:left="2880" w:hanging="720"/>
      </w:pPr>
      <w:rPr>
        <w:rFonts w:hint="default"/>
        <w:b w:val="0"/>
        <w:i w:val="0"/>
        <w:sz w:val="22"/>
        <w:szCs w:val="22"/>
      </w:rPr>
    </w:lvl>
    <w:lvl w:ilvl="4">
      <w:start w:val="1"/>
      <w:numFmt w:val="decimal"/>
      <w:lvlText w:val="(%5)"/>
      <w:lvlJc w:val="left"/>
      <w:pPr>
        <w:tabs>
          <w:tab w:val="num" w:pos="3600"/>
        </w:tabs>
        <w:ind w:left="3600" w:hanging="720"/>
      </w:pPr>
      <w:rPr>
        <w:rFonts w:hint="default"/>
        <w:b w:val="0"/>
        <w:i w:val="0"/>
        <w:sz w:val="22"/>
        <w:szCs w:val="22"/>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9" w15:restartNumberingAfterBreak="0">
    <w:nsid w:val="115816D6"/>
    <w:multiLevelType w:val="multilevel"/>
    <w:tmpl w:val="0E8C5354"/>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10" w15:restartNumberingAfterBreak="0">
    <w:nsid w:val="1419477D"/>
    <w:multiLevelType w:val="multilevel"/>
    <w:tmpl w:val="41861906"/>
    <w:lvl w:ilvl="0">
      <w:start w:val="2"/>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szCs w:val="22"/>
      </w:rPr>
    </w:lvl>
    <w:lvl w:ilvl="2">
      <w:start w:val="1"/>
      <w:numFmt w:val="decimal"/>
      <w:lvlText w:val="%3."/>
      <w:lvlJc w:val="left"/>
      <w:pPr>
        <w:tabs>
          <w:tab w:val="num" w:pos="2160"/>
        </w:tabs>
        <w:ind w:left="2160" w:hanging="720"/>
      </w:pPr>
      <w:rPr>
        <w:rFonts w:hint="default"/>
        <w:b w:val="0"/>
        <w:i w:val="0"/>
        <w:caps w:val="0"/>
        <w:sz w:val="22"/>
        <w:szCs w:val="22"/>
      </w:rPr>
    </w:lvl>
    <w:lvl w:ilvl="3">
      <w:start w:val="1"/>
      <w:numFmt w:val="lowerLetter"/>
      <w:lvlText w:val="%4)"/>
      <w:lvlJc w:val="left"/>
      <w:pPr>
        <w:tabs>
          <w:tab w:val="num" w:pos="2880"/>
        </w:tabs>
        <w:ind w:left="2880" w:hanging="720"/>
      </w:pPr>
      <w:rPr>
        <w:rFonts w:hint="default"/>
        <w:b w:val="0"/>
        <w:i w:val="0"/>
        <w:sz w:val="22"/>
        <w:szCs w:val="22"/>
      </w:rPr>
    </w:lvl>
    <w:lvl w:ilvl="4">
      <w:start w:val="1"/>
      <w:numFmt w:val="decimal"/>
      <w:lvlText w:val="(%5)"/>
      <w:lvlJc w:val="left"/>
      <w:pPr>
        <w:tabs>
          <w:tab w:val="num" w:pos="3600"/>
        </w:tabs>
        <w:ind w:left="3600" w:hanging="720"/>
      </w:pPr>
      <w:rPr>
        <w:rFonts w:hint="default"/>
        <w:b w:val="0"/>
        <w:i w:val="0"/>
        <w:sz w:val="22"/>
      </w:rPr>
    </w:lvl>
    <w:lvl w:ilvl="5">
      <w:start w:val="1"/>
      <w:numFmt w:val="decimal"/>
      <w:lvlText w:val="(%6)"/>
      <w:lvlJc w:val="left"/>
      <w:pPr>
        <w:tabs>
          <w:tab w:val="num" w:pos="4320"/>
        </w:tabs>
        <w:ind w:left="4320" w:hanging="720"/>
      </w:pPr>
      <w:rPr>
        <w:rFonts w:ascii="Calibri" w:eastAsia="Times New Roman" w:hAnsi="Calibri" w:cs="Times New Roman"/>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11" w15:restartNumberingAfterBreak="0">
    <w:nsid w:val="177471E1"/>
    <w:multiLevelType w:val="hybridMultilevel"/>
    <w:tmpl w:val="3EAE22FA"/>
    <w:lvl w:ilvl="0" w:tplc="A38A6F9C">
      <w:start w:val="1"/>
      <w:numFmt w:val="upperLetter"/>
      <w:lvlText w:val="%1."/>
      <w:lvlJc w:val="left"/>
      <w:pPr>
        <w:tabs>
          <w:tab w:val="num" w:pos="540"/>
        </w:tabs>
        <w:ind w:left="540" w:hanging="180"/>
      </w:pPr>
      <w:rPr>
        <w:rFonts w:hint="default"/>
      </w:rPr>
    </w:lvl>
    <w:lvl w:ilvl="1" w:tplc="04090011">
      <w:start w:val="1"/>
      <w:numFmt w:val="decimal"/>
      <w:lvlText w:val="%2)"/>
      <w:lvlJc w:val="left"/>
      <w:pPr>
        <w:tabs>
          <w:tab w:val="num" w:pos="1440"/>
        </w:tabs>
        <w:ind w:left="1440" w:hanging="360"/>
      </w:pPr>
    </w:lvl>
    <w:lvl w:ilvl="2" w:tplc="96C0B514">
      <w:start w:val="1"/>
      <w:numFmt w:val="lowerLetter"/>
      <w:suff w:val="space"/>
      <w:lvlText w:val="%3)"/>
      <w:lvlJc w:val="left"/>
      <w:pPr>
        <w:ind w:left="2196" w:hanging="324"/>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17CE7983"/>
    <w:multiLevelType w:val="multilevel"/>
    <w:tmpl w:val="4112B22A"/>
    <w:lvl w:ilvl="0">
      <w:start w:val="2"/>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upperLetter"/>
      <w:lvlText w:val="%3."/>
      <w:lvlJc w:val="left"/>
      <w:pPr>
        <w:tabs>
          <w:tab w:val="num" w:pos="2160"/>
        </w:tabs>
        <w:ind w:left="2160" w:hanging="720"/>
      </w:pPr>
      <w:rPr>
        <w:rFonts w:ascii="Calibri" w:eastAsia="Times New Roman" w:hAnsi="Calibri" w:cs="Times New Roman"/>
        <w:b w:val="0"/>
        <w:i w:val="0"/>
        <w:caps w:val="0"/>
        <w:sz w:val="22"/>
      </w:rPr>
    </w:lvl>
    <w:lvl w:ilvl="3">
      <w:start w:val="1"/>
      <w:numFmt w:val="decimal"/>
      <w:lvlText w:val="%4."/>
      <w:lvlJc w:val="left"/>
      <w:pPr>
        <w:tabs>
          <w:tab w:val="num" w:pos="2880"/>
        </w:tabs>
        <w:ind w:left="2880" w:hanging="720"/>
      </w:pPr>
      <w:rPr>
        <w:rFonts w:ascii="Calibri" w:eastAsia="Times New Roman" w:hAnsi="Calibri" w:cs="Times New Roman"/>
        <w:b w:val="0"/>
        <w:i w:val="0"/>
        <w:sz w:val="22"/>
      </w:rPr>
    </w:lvl>
    <w:lvl w:ilvl="4">
      <w:start w:val="1"/>
      <w:numFmt w:val="lowerLetter"/>
      <w:lvlText w:val="%5)"/>
      <w:lvlJc w:val="left"/>
      <w:pPr>
        <w:tabs>
          <w:tab w:val="num" w:pos="3600"/>
        </w:tabs>
        <w:ind w:left="3600" w:hanging="720"/>
      </w:pPr>
      <w:rPr>
        <w:rFonts w:ascii="Calibri" w:eastAsia="Times New Roman" w:hAnsi="Calibri" w:cs="Times New Roman"/>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13" w15:restartNumberingAfterBreak="0">
    <w:nsid w:val="19E17BD5"/>
    <w:multiLevelType w:val="hybridMultilevel"/>
    <w:tmpl w:val="D82218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A881BAC"/>
    <w:multiLevelType w:val="hybridMultilevel"/>
    <w:tmpl w:val="8FE8627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3618AA7C">
      <w:start w:val="1"/>
      <w:numFmt w:val="lowerLetter"/>
      <w:lvlText w:val="%3)"/>
      <w:lvlJc w:val="left"/>
      <w:pPr>
        <w:ind w:left="2304" w:hanging="324"/>
      </w:pPr>
      <w:rPr>
        <w:rFonts w:hint="default"/>
      </w:rPr>
    </w:lvl>
    <w:lvl w:ilvl="3" w:tplc="04090011">
      <w:start w:val="1"/>
      <w:numFmt w:val="decimal"/>
      <w:lvlText w:val="%4)"/>
      <w:lvlJc w:val="left"/>
      <w:pPr>
        <w:ind w:left="2880" w:hanging="360"/>
      </w:pPr>
    </w:lvl>
    <w:lvl w:ilvl="4" w:tplc="1A58EDFC">
      <w:start w:val="44"/>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BD2DCB"/>
    <w:multiLevelType w:val="multilevel"/>
    <w:tmpl w:val="F71466DE"/>
    <w:lvl w:ilvl="0">
      <w:start w:val="15"/>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ascii="Calibri" w:eastAsia="Times New Roman" w:hAnsi="Calibri" w:cs="Times New Roman"/>
        <w:b w:val="0"/>
        <w:i w:val="0"/>
        <w:sz w:val="22"/>
      </w:rPr>
    </w:lvl>
    <w:lvl w:ilvl="5">
      <w:start w:val="1"/>
      <w:numFmt w:val="lowerLetter"/>
      <w:lvlText w:val="(%6)"/>
      <w:lvlJc w:val="left"/>
      <w:pPr>
        <w:tabs>
          <w:tab w:val="num" w:pos="4320"/>
        </w:tabs>
        <w:ind w:left="4320" w:hanging="720"/>
      </w:pPr>
      <w:rPr>
        <w:rFonts w:ascii="Calibri" w:eastAsia="Times New Roman" w:hAnsi="Calibri" w:cs="Times New Roman"/>
        <w:b w:val="0"/>
        <w:i w:val="0"/>
        <w:sz w:val="22"/>
      </w:rPr>
    </w:lvl>
    <w:lvl w:ilvl="6">
      <w:start w:val="1"/>
      <w:numFmt w:val="decimal"/>
      <w:lvlText w:val="[%7]"/>
      <w:lvlJc w:val="left"/>
      <w:pPr>
        <w:tabs>
          <w:tab w:val="num" w:pos="5040"/>
        </w:tabs>
        <w:ind w:left="5040" w:hanging="720"/>
      </w:pPr>
      <w:rPr>
        <w:rFonts w:hint="default"/>
        <w:b w:val="0"/>
        <w:i w:val="0"/>
        <w:sz w:val="22"/>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16" w15:restartNumberingAfterBreak="0">
    <w:nsid w:val="1D3709F6"/>
    <w:multiLevelType w:val="multilevel"/>
    <w:tmpl w:val="3274DB5E"/>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4"/>
      </w:rPr>
    </w:lvl>
    <w:lvl w:ilvl="3">
      <w:start w:val="1"/>
      <w:numFmt w:val="lowerLetter"/>
      <w:lvlText w:val="%4)"/>
      <w:lvlJc w:val="left"/>
      <w:pPr>
        <w:tabs>
          <w:tab w:val="num" w:pos="3000"/>
        </w:tabs>
        <w:ind w:left="2952" w:hanging="672"/>
      </w:pPr>
      <w:rPr>
        <w:rFonts w:hint="default"/>
        <w:b w:val="0"/>
        <w:i w:val="0"/>
        <w:sz w:val="24"/>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17" w15:restartNumberingAfterBreak="0">
    <w:nsid w:val="1D6A1D61"/>
    <w:multiLevelType w:val="hybridMultilevel"/>
    <w:tmpl w:val="8D7AF10C"/>
    <w:lvl w:ilvl="0" w:tplc="1A521250">
      <w:start w:val="1"/>
      <w:numFmt w:val="bullet"/>
      <w:pStyle w:val="List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FA07C71"/>
    <w:multiLevelType w:val="hybridMultilevel"/>
    <w:tmpl w:val="9C587CC4"/>
    <w:lvl w:ilvl="0" w:tplc="04090015">
      <w:start w:val="1"/>
      <w:numFmt w:val="upperLetter"/>
      <w:lvlText w:val="%1."/>
      <w:lvlJc w:val="left"/>
      <w:pPr>
        <w:ind w:left="720" w:hanging="360"/>
      </w:pPr>
    </w:lvl>
    <w:lvl w:ilvl="1" w:tplc="04090011">
      <w:start w:val="1"/>
      <w:numFmt w:val="decimal"/>
      <w:lvlText w:val="%2)"/>
      <w:lvlJc w:val="left"/>
      <w:pPr>
        <w:ind w:left="1440" w:hanging="360"/>
      </w:pPr>
    </w:lvl>
    <w:lvl w:ilvl="2" w:tplc="3618AA7C">
      <w:start w:val="1"/>
      <w:numFmt w:val="lowerLetter"/>
      <w:lvlText w:val="%3)"/>
      <w:lvlJc w:val="left"/>
      <w:pPr>
        <w:ind w:left="2304" w:hanging="324"/>
      </w:pPr>
      <w:rPr>
        <w:rFont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3F4649"/>
    <w:multiLevelType w:val="multilevel"/>
    <w:tmpl w:val="DC9CEC54"/>
    <w:lvl w:ilvl="0">
      <w:start w:val="14"/>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3024" w:hanging="744"/>
      </w:pPr>
      <w:rPr>
        <w:rFonts w:hint="default"/>
        <w:b w:val="0"/>
        <w:i w:val="0"/>
        <w:sz w:val="22"/>
      </w:rPr>
    </w:lvl>
    <w:lvl w:ilvl="4">
      <w:start w:val="1"/>
      <w:numFmt w:val="decimal"/>
      <w:lvlText w:val="(%5)"/>
      <w:lvlJc w:val="left"/>
      <w:pPr>
        <w:tabs>
          <w:tab w:val="num" w:pos="3600"/>
        </w:tabs>
        <w:ind w:left="0" w:firstLine="2880"/>
      </w:pPr>
      <w:rPr>
        <w:rFonts w:hint="default"/>
        <w:b w:val="0"/>
        <w:i w:val="0"/>
        <w:sz w:val="24"/>
      </w:rPr>
    </w:lvl>
    <w:lvl w:ilvl="5">
      <w:start w:val="1"/>
      <w:numFmt w:val="lowerLetter"/>
      <w:lvlText w:val="(%6)"/>
      <w:lvlJc w:val="left"/>
      <w:pPr>
        <w:tabs>
          <w:tab w:val="num" w:pos="4320"/>
        </w:tabs>
        <w:ind w:left="0" w:firstLine="360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20" w15:restartNumberingAfterBreak="0">
    <w:nsid w:val="20E360B0"/>
    <w:multiLevelType w:val="multilevel"/>
    <w:tmpl w:val="EF10E928"/>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7"/>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21" w15:restartNumberingAfterBreak="0">
    <w:nsid w:val="222D4D07"/>
    <w:multiLevelType w:val="hybridMultilevel"/>
    <w:tmpl w:val="ADA4FC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48E0647"/>
    <w:multiLevelType w:val="multilevel"/>
    <w:tmpl w:val="FCA4C51C"/>
    <w:lvl w:ilvl="0">
      <w:start w:val="1"/>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7"/>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4"/>
      </w:rPr>
    </w:lvl>
    <w:lvl w:ilvl="3">
      <w:start w:val="1"/>
      <w:numFmt w:val="lowerLetter"/>
      <w:lvlText w:val="%4)"/>
      <w:lvlJc w:val="left"/>
      <w:pPr>
        <w:tabs>
          <w:tab w:val="num" w:pos="2880"/>
        </w:tabs>
        <w:ind w:left="2880" w:hanging="720"/>
      </w:pPr>
      <w:rPr>
        <w:rFonts w:hint="default"/>
        <w:b w:val="0"/>
        <w:i w:val="0"/>
        <w:sz w:val="24"/>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23" w15:restartNumberingAfterBreak="0">
    <w:nsid w:val="26E67689"/>
    <w:multiLevelType w:val="hybridMultilevel"/>
    <w:tmpl w:val="562653D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3618AA7C">
      <w:start w:val="1"/>
      <w:numFmt w:val="lowerLetter"/>
      <w:lvlText w:val="%3)"/>
      <w:lvlJc w:val="left"/>
      <w:pPr>
        <w:ind w:left="2304" w:hanging="324"/>
      </w:pPr>
      <w:rPr>
        <w:rFont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280D4B"/>
    <w:multiLevelType w:val="multilevel"/>
    <w:tmpl w:val="15FA62DC"/>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2952" w:hanging="672"/>
      </w:pPr>
      <w:rPr>
        <w:rFonts w:hint="default"/>
        <w:b w:val="0"/>
        <w:i w:val="0"/>
        <w:sz w:val="22"/>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25" w15:restartNumberingAfterBreak="0">
    <w:nsid w:val="2C296A13"/>
    <w:multiLevelType w:val="multilevel"/>
    <w:tmpl w:val="FA08BE30"/>
    <w:lvl w:ilvl="0">
      <w:start w:val="6"/>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2"/>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26" w15:restartNumberingAfterBreak="0">
    <w:nsid w:val="2D0B27FE"/>
    <w:multiLevelType w:val="multilevel"/>
    <w:tmpl w:val="FCA4C51C"/>
    <w:lvl w:ilvl="0">
      <w:start w:val="1"/>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7"/>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4"/>
      </w:rPr>
    </w:lvl>
    <w:lvl w:ilvl="3">
      <w:start w:val="1"/>
      <w:numFmt w:val="lowerLetter"/>
      <w:lvlText w:val="%4)"/>
      <w:lvlJc w:val="left"/>
      <w:pPr>
        <w:tabs>
          <w:tab w:val="num" w:pos="2880"/>
        </w:tabs>
        <w:ind w:left="2880" w:hanging="720"/>
      </w:pPr>
      <w:rPr>
        <w:rFonts w:hint="default"/>
        <w:b w:val="0"/>
        <w:i w:val="0"/>
        <w:sz w:val="24"/>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27" w15:restartNumberingAfterBreak="0">
    <w:nsid w:val="2E437044"/>
    <w:multiLevelType w:val="multilevel"/>
    <w:tmpl w:val="D13098D4"/>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ascii="Calibri" w:eastAsia="Times New Roman" w:hAnsi="Calibri" w:cs="Times New Roman"/>
        <w:b w:val="0"/>
        <w:i w:val="0"/>
        <w:caps w:val="0"/>
        <w:sz w:val="22"/>
      </w:rPr>
    </w:lvl>
    <w:lvl w:ilvl="3">
      <w:start w:val="1"/>
      <w:numFmt w:val="lowerLetter"/>
      <w:lvlText w:val="%4)"/>
      <w:lvlJc w:val="left"/>
      <w:pPr>
        <w:tabs>
          <w:tab w:val="num" w:pos="2880"/>
        </w:tabs>
        <w:ind w:left="2880" w:hanging="720"/>
      </w:pPr>
      <w:rPr>
        <w:rFonts w:ascii="Calibri" w:eastAsia="Times New Roman" w:hAnsi="Calibri" w:cs="Times New Roman"/>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28" w15:restartNumberingAfterBreak="0">
    <w:nsid w:val="330628BA"/>
    <w:multiLevelType w:val="multilevel"/>
    <w:tmpl w:val="F3BE4F0C"/>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3"/>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2952" w:hanging="672"/>
      </w:pPr>
      <w:rPr>
        <w:rFonts w:hint="default"/>
        <w:b w:val="0"/>
        <w:i w:val="0"/>
        <w:sz w:val="24"/>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29" w15:restartNumberingAfterBreak="0">
    <w:nsid w:val="33947BF5"/>
    <w:multiLevelType w:val="hybridMultilevel"/>
    <w:tmpl w:val="CF94168A"/>
    <w:lvl w:ilvl="0" w:tplc="CFE89532">
      <w:start w:val="1"/>
      <w:numFmt w:val="bullet"/>
      <w:pStyle w:val="101Bullets"/>
      <w:lvlText w:val=""/>
      <w:lvlJc w:val="left"/>
      <w:pPr>
        <w:tabs>
          <w:tab w:val="num" w:pos="2242"/>
        </w:tabs>
        <w:ind w:left="2242" w:hanging="360"/>
      </w:pPr>
      <w:rPr>
        <w:rFonts w:ascii="Symbol" w:hAnsi="Symbol" w:cs="Times New Roman" w:hint="default"/>
      </w:rPr>
    </w:lvl>
    <w:lvl w:ilvl="1" w:tplc="04090001">
      <w:start w:val="1"/>
      <w:numFmt w:val="bullet"/>
      <w:lvlText w:val=""/>
      <w:lvlJc w:val="left"/>
      <w:pPr>
        <w:tabs>
          <w:tab w:val="num" w:pos="2160"/>
        </w:tabs>
        <w:ind w:left="2160" w:hanging="360"/>
      </w:pPr>
      <w:rPr>
        <w:rFonts w:ascii="Symbol" w:hAnsi="Symbol" w:cs="Times New Roman" w:hint="default"/>
      </w:rPr>
    </w:lvl>
    <w:lvl w:ilvl="2" w:tplc="04090001">
      <w:start w:val="1"/>
      <w:numFmt w:val="bullet"/>
      <w:lvlText w:val=""/>
      <w:lvlJc w:val="left"/>
      <w:pPr>
        <w:tabs>
          <w:tab w:val="num" w:pos="3060"/>
        </w:tabs>
        <w:ind w:left="3060" w:hanging="360"/>
      </w:pPr>
      <w:rPr>
        <w:rFonts w:ascii="Symbol" w:hAnsi="Symbol" w:cs="Times New Roman"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15:restartNumberingAfterBreak="0">
    <w:nsid w:val="35A241C0"/>
    <w:multiLevelType w:val="multilevel"/>
    <w:tmpl w:val="062AF238"/>
    <w:lvl w:ilvl="0">
      <w:start w:val="2"/>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3024" w:hanging="744"/>
      </w:pPr>
      <w:rPr>
        <w:rFonts w:hint="default"/>
        <w:b w:val="0"/>
        <w:i w:val="0"/>
        <w:sz w:val="24"/>
      </w:rPr>
    </w:lvl>
    <w:lvl w:ilvl="4">
      <w:start w:val="1"/>
      <w:numFmt w:val="decimal"/>
      <w:lvlText w:val="(%5)"/>
      <w:lvlJc w:val="left"/>
      <w:pPr>
        <w:tabs>
          <w:tab w:val="num" w:pos="3600"/>
        </w:tabs>
        <w:ind w:left="0" w:firstLine="2880"/>
      </w:pPr>
      <w:rPr>
        <w:rFonts w:hint="default"/>
        <w:b w:val="0"/>
        <w:i w:val="0"/>
        <w:sz w:val="24"/>
      </w:rPr>
    </w:lvl>
    <w:lvl w:ilvl="5">
      <w:start w:val="1"/>
      <w:numFmt w:val="lowerLetter"/>
      <w:lvlText w:val="(%6)"/>
      <w:lvlJc w:val="left"/>
      <w:pPr>
        <w:tabs>
          <w:tab w:val="num" w:pos="4320"/>
        </w:tabs>
        <w:ind w:left="0" w:firstLine="360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31" w15:restartNumberingAfterBreak="0">
    <w:nsid w:val="392746D9"/>
    <w:multiLevelType w:val="hybridMultilevel"/>
    <w:tmpl w:val="8B6C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94114B"/>
    <w:multiLevelType w:val="multilevel"/>
    <w:tmpl w:val="B152353C"/>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2"/>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decimal"/>
      <w:lvlText w:val="%4."/>
      <w:lvlJc w:val="left"/>
      <w:pPr>
        <w:tabs>
          <w:tab w:val="num" w:pos="3000"/>
        </w:tabs>
        <w:ind w:left="2952" w:hanging="672"/>
      </w:pPr>
      <w:rPr>
        <w:rFonts w:ascii="Calibri" w:eastAsia="Times New Roman" w:hAnsi="Calibri" w:cs="Times New Roman"/>
        <w:b w:val="0"/>
        <w:i w:val="0"/>
        <w:sz w:val="22"/>
      </w:rPr>
    </w:lvl>
    <w:lvl w:ilvl="4">
      <w:start w:val="1"/>
      <w:numFmt w:val="lowerLetter"/>
      <w:lvlText w:val="%5)"/>
      <w:lvlJc w:val="left"/>
      <w:pPr>
        <w:tabs>
          <w:tab w:val="num" w:pos="3600"/>
        </w:tabs>
        <w:ind w:left="3600" w:hanging="720"/>
      </w:pPr>
      <w:rPr>
        <w:rFonts w:ascii="Calibri" w:eastAsia="Times New Roman" w:hAnsi="Calibri" w:cs="Times New Roman"/>
        <w:b w:val="0"/>
        <w:i w:val="0"/>
        <w:sz w:val="22"/>
      </w:rPr>
    </w:lvl>
    <w:lvl w:ilvl="5">
      <w:start w:val="1"/>
      <w:numFmt w:val="decimal"/>
      <w:lvlText w:val="(%6)"/>
      <w:lvlJc w:val="left"/>
      <w:pPr>
        <w:tabs>
          <w:tab w:val="num" w:pos="4320"/>
        </w:tabs>
        <w:ind w:left="4320" w:hanging="720"/>
      </w:pPr>
      <w:rPr>
        <w:rFonts w:ascii="Calibri" w:eastAsia="Times New Roman" w:hAnsi="Calibri" w:cs="Times New Roman"/>
        <w:b w:val="0"/>
        <w:i w:val="0"/>
        <w:sz w:val="22"/>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33" w15:restartNumberingAfterBreak="0">
    <w:nsid w:val="3AA63879"/>
    <w:multiLevelType w:val="multilevel"/>
    <w:tmpl w:val="96FCAED4"/>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2952" w:hanging="672"/>
      </w:pPr>
      <w:rPr>
        <w:rFonts w:hint="default"/>
        <w:b w:val="0"/>
        <w:i w:val="0"/>
        <w:sz w:val="22"/>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34" w15:restartNumberingAfterBreak="0">
    <w:nsid w:val="3AD11581"/>
    <w:multiLevelType w:val="multilevel"/>
    <w:tmpl w:val="487627AE"/>
    <w:lvl w:ilvl="0">
      <w:start w:val="6"/>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ascii="Calibri" w:eastAsia="Times New Roman" w:hAnsi="Calibri" w:cs="Times New Roman"/>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2"/>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35" w15:restartNumberingAfterBreak="0">
    <w:nsid w:val="3F0E3898"/>
    <w:multiLevelType w:val="hybridMultilevel"/>
    <w:tmpl w:val="D67E22D8"/>
    <w:lvl w:ilvl="0" w:tplc="3618AA7C">
      <w:start w:val="1"/>
      <w:numFmt w:val="lowerLetter"/>
      <w:lvlText w:val="%1)"/>
      <w:lvlJc w:val="left"/>
      <w:pPr>
        <w:ind w:left="2304" w:hanging="3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F9C0F51"/>
    <w:multiLevelType w:val="hybridMultilevel"/>
    <w:tmpl w:val="83E0AA76"/>
    <w:lvl w:ilvl="0" w:tplc="0409000F">
      <w:start w:val="1"/>
      <w:numFmt w:val="decimal"/>
      <w:lvlText w:val="%1."/>
      <w:lvlJc w:val="left"/>
      <w:pPr>
        <w:ind w:left="216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43682570"/>
    <w:multiLevelType w:val="multilevel"/>
    <w:tmpl w:val="E13C4DD6"/>
    <w:lvl w:ilvl="0">
      <w:start w:val="7"/>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3024" w:hanging="744"/>
      </w:pPr>
      <w:rPr>
        <w:rFonts w:hint="default"/>
        <w:b w:val="0"/>
        <w:i w:val="0"/>
        <w:sz w:val="22"/>
      </w:rPr>
    </w:lvl>
    <w:lvl w:ilvl="4">
      <w:start w:val="1"/>
      <w:numFmt w:val="decimal"/>
      <w:lvlText w:val="(%5)"/>
      <w:lvlJc w:val="left"/>
      <w:pPr>
        <w:tabs>
          <w:tab w:val="num" w:pos="3600"/>
        </w:tabs>
        <w:ind w:left="0" w:firstLine="2880"/>
      </w:pPr>
      <w:rPr>
        <w:rFonts w:hint="default"/>
        <w:b w:val="0"/>
        <w:i w:val="0"/>
        <w:sz w:val="24"/>
      </w:rPr>
    </w:lvl>
    <w:lvl w:ilvl="5">
      <w:start w:val="1"/>
      <w:numFmt w:val="lowerLetter"/>
      <w:lvlText w:val="(%6)"/>
      <w:lvlJc w:val="left"/>
      <w:pPr>
        <w:tabs>
          <w:tab w:val="num" w:pos="4320"/>
        </w:tabs>
        <w:ind w:left="0" w:firstLine="360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38" w15:restartNumberingAfterBreak="0">
    <w:nsid w:val="43F267D0"/>
    <w:multiLevelType w:val="hybridMultilevel"/>
    <w:tmpl w:val="0C1262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4AA6167"/>
    <w:multiLevelType w:val="hybridMultilevel"/>
    <w:tmpl w:val="843A4214"/>
    <w:lvl w:ilvl="0" w:tplc="04090015">
      <w:start w:val="1"/>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2EF4B6EA">
      <w:start w:val="1"/>
      <w:numFmt w:val="upperLetter"/>
      <w:lvlText w:val="%3."/>
      <w:lvlJc w:val="left"/>
      <w:pPr>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45841856"/>
    <w:multiLevelType w:val="multilevel"/>
    <w:tmpl w:val="37481520"/>
    <w:lvl w:ilvl="0">
      <w:start w:val="1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4"/>
      </w:rPr>
    </w:lvl>
    <w:lvl w:ilvl="3">
      <w:start w:val="3"/>
      <w:numFmt w:val="lowerLetter"/>
      <w:lvlText w:val="%4)"/>
      <w:lvlJc w:val="left"/>
      <w:pPr>
        <w:tabs>
          <w:tab w:val="num" w:pos="2880"/>
        </w:tabs>
        <w:ind w:left="2880" w:hanging="720"/>
      </w:pPr>
      <w:rPr>
        <w:rFonts w:hint="default"/>
        <w:b w:val="0"/>
        <w:i w:val="0"/>
        <w:sz w:val="24"/>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41" w15:restartNumberingAfterBreak="0">
    <w:nsid w:val="4C5A6F8F"/>
    <w:multiLevelType w:val="multilevel"/>
    <w:tmpl w:val="6032C6C4"/>
    <w:lvl w:ilvl="0">
      <w:start w:val="2"/>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szCs w:val="22"/>
      </w:rPr>
    </w:lvl>
    <w:lvl w:ilvl="2">
      <w:start w:val="1"/>
      <w:numFmt w:val="upperLetter"/>
      <w:lvlText w:val="%3."/>
      <w:lvlJc w:val="left"/>
      <w:pPr>
        <w:tabs>
          <w:tab w:val="num" w:pos="2160"/>
        </w:tabs>
        <w:ind w:left="2160" w:hanging="720"/>
      </w:pPr>
      <w:rPr>
        <w:rFonts w:ascii="Calibri" w:eastAsia="Times New Roman" w:hAnsi="Calibri" w:cs="Times New Roman"/>
        <w:b w:val="0"/>
        <w:i w:val="0"/>
        <w:caps w:val="0"/>
        <w:sz w:val="22"/>
        <w:szCs w:val="22"/>
      </w:rPr>
    </w:lvl>
    <w:lvl w:ilvl="3">
      <w:start w:val="1"/>
      <w:numFmt w:val="decimal"/>
      <w:lvlText w:val="%4."/>
      <w:lvlJc w:val="left"/>
      <w:pPr>
        <w:tabs>
          <w:tab w:val="num" w:pos="2880"/>
        </w:tabs>
        <w:ind w:left="2880" w:hanging="720"/>
      </w:pPr>
      <w:rPr>
        <w:rFonts w:ascii="Calibri" w:eastAsia="Times New Roman" w:hAnsi="Calibri" w:cs="Times New Roman"/>
        <w:b w:val="0"/>
        <w:i w:val="0"/>
        <w:sz w:val="22"/>
        <w:szCs w:val="22"/>
      </w:rPr>
    </w:lvl>
    <w:lvl w:ilvl="4">
      <w:start w:val="1"/>
      <w:numFmt w:val="decimal"/>
      <w:lvlText w:val="(%5)"/>
      <w:lvlJc w:val="left"/>
      <w:pPr>
        <w:tabs>
          <w:tab w:val="num" w:pos="3600"/>
        </w:tabs>
        <w:ind w:left="3600" w:hanging="720"/>
      </w:pPr>
      <w:rPr>
        <w:rFonts w:hint="default"/>
        <w:b w:val="0"/>
        <w:i w:val="0"/>
        <w:sz w:val="22"/>
        <w:szCs w:val="22"/>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42" w15:restartNumberingAfterBreak="0">
    <w:nsid w:val="4D2B2925"/>
    <w:multiLevelType w:val="multilevel"/>
    <w:tmpl w:val="58E47BB4"/>
    <w:lvl w:ilvl="0">
      <w:start w:val="9"/>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3024" w:hanging="744"/>
      </w:pPr>
      <w:rPr>
        <w:rFonts w:hint="default"/>
        <w:b w:val="0"/>
        <w:i w:val="0"/>
        <w:sz w:val="22"/>
      </w:rPr>
    </w:lvl>
    <w:lvl w:ilvl="4">
      <w:start w:val="1"/>
      <w:numFmt w:val="decimal"/>
      <w:lvlText w:val="(%5)"/>
      <w:lvlJc w:val="left"/>
      <w:pPr>
        <w:tabs>
          <w:tab w:val="num" w:pos="3600"/>
        </w:tabs>
        <w:ind w:left="0" w:firstLine="2880"/>
      </w:pPr>
      <w:rPr>
        <w:rFonts w:hint="default"/>
        <w:b w:val="0"/>
        <w:i w:val="0"/>
        <w:sz w:val="24"/>
      </w:rPr>
    </w:lvl>
    <w:lvl w:ilvl="5">
      <w:start w:val="1"/>
      <w:numFmt w:val="lowerLetter"/>
      <w:lvlText w:val="(%6)"/>
      <w:lvlJc w:val="left"/>
      <w:pPr>
        <w:tabs>
          <w:tab w:val="num" w:pos="4320"/>
        </w:tabs>
        <w:ind w:left="0" w:firstLine="360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43" w15:restartNumberingAfterBreak="0">
    <w:nsid w:val="4D934FD5"/>
    <w:multiLevelType w:val="multilevel"/>
    <w:tmpl w:val="02584E04"/>
    <w:lvl w:ilvl="0">
      <w:start w:val="18"/>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2"/>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44" w15:restartNumberingAfterBreak="0">
    <w:nsid w:val="540B5EF3"/>
    <w:multiLevelType w:val="multilevel"/>
    <w:tmpl w:val="C3BC7E8E"/>
    <w:lvl w:ilvl="0">
      <w:start w:val="9"/>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ascii="Calibri" w:eastAsia="Times New Roman" w:hAnsi="Calibri" w:cs="Times New Roman"/>
        <w:b w:val="0"/>
        <w:i w:val="0"/>
        <w:caps w:val="0"/>
        <w:sz w:val="22"/>
      </w:rPr>
    </w:lvl>
    <w:lvl w:ilvl="3">
      <w:start w:val="1"/>
      <w:numFmt w:val="lowerLetter"/>
      <w:lvlText w:val="%4)"/>
      <w:lvlJc w:val="left"/>
      <w:pPr>
        <w:tabs>
          <w:tab w:val="num" w:pos="2880"/>
        </w:tabs>
        <w:ind w:left="2880" w:hanging="720"/>
      </w:pPr>
      <w:rPr>
        <w:rFonts w:ascii="Calibri" w:eastAsia="Times New Roman" w:hAnsi="Calibri" w:cs="Times New Roman"/>
        <w:b w:val="0"/>
        <w:i w:val="0"/>
        <w:sz w:val="22"/>
      </w:rPr>
    </w:lvl>
    <w:lvl w:ilvl="4">
      <w:start w:val="1"/>
      <w:numFmt w:val="decimal"/>
      <w:lvlText w:val="%5)"/>
      <w:lvlJc w:val="left"/>
      <w:pPr>
        <w:tabs>
          <w:tab w:val="num" w:pos="3600"/>
        </w:tabs>
        <w:ind w:left="3600" w:hanging="720"/>
      </w:pPr>
      <w:rPr>
        <w:rFonts w:ascii="Calibri" w:eastAsia="Times New Roman" w:hAnsi="Calibri" w:cs="Times New Roman"/>
        <w:b w:val="0"/>
        <w:i w:val="0"/>
        <w:sz w:val="22"/>
      </w:rPr>
    </w:lvl>
    <w:lvl w:ilvl="5">
      <w:start w:val="1"/>
      <w:numFmt w:val="lowerLetter"/>
      <w:lvlText w:val="(%6)"/>
      <w:lvlJc w:val="left"/>
      <w:pPr>
        <w:tabs>
          <w:tab w:val="num" w:pos="4320"/>
        </w:tabs>
        <w:ind w:left="4320" w:hanging="720"/>
      </w:pPr>
      <w:rPr>
        <w:rFonts w:ascii="Calibri" w:eastAsia="Times New Roman" w:hAnsi="Calibri" w:cs="Times New Roman"/>
        <w:b w:val="0"/>
        <w:i w:val="0"/>
        <w:sz w:val="22"/>
      </w:rPr>
    </w:lvl>
    <w:lvl w:ilvl="6">
      <w:start w:val="1"/>
      <w:numFmt w:val="decimal"/>
      <w:lvlText w:val="(%7)"/>
      <w:lvlJc w:val="left"/>
      <w:pPr>
        <w:tabs>
          <w:tab w:val="num" w:pos="5040"/>
        </w:tabs>
        <w:ind w:left="5040" w:hanging="720"/>
      </w:pPr>
      <w:rPr>
        <w:rFonts w:ascii="Calibri" w:eastAsia="Times New Roman" w:hAnsi="Calibri" w:cs="Times New Roman"/>
        <w:b w:val="0"/>
        <w:i w:val="0"/>
        <w:sz w:val="22"/>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45" w15:restartNumberingAfterBreak="0">
    <w:nsid w:val="550143B2"/>
    <w:multiLevelType w:val="multilevel"/>
    <w:tmpl w:val="6D584F1C"/>
    <w:lvl w:ilvl="0">
      <w:start w:val="1"/>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3"/>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3000"/>
        </w:tabs>
        <w:ind w:left="3024" w:hanging="744"/>
      </w:pPr>
      <w:rPr>
        <w:rFonts w:hint="default"/>
        <w:b w:val="0"/>
        <w:i w:val="0"/>
        <w:sz w:val="22"/>
      </w:rPr>
    </w:lvl>
    <w:lvl w:ilvl="4">
      <w:start w:val="1"/>
      <w:numFmt w:val="decimal"/>
      <w:lvlText w:val="(%5)"/>
      <w:lvlJc w:val="left"/>
      <w:pPr>
        <w:tabs>
          <w:tab w:val="num" w:pos="3600"/>
        </w:tabs>
        <w:ind w:left="0" w:firstLine="2880"/>
      </w:pPr>
      <w:rPr>
        <w:rFonts w:hint="default"/>
        <w:b w:val="0"/>
        <w:i w:val="0"/>
        <w:sz w:val="24"/>
      </w:rPr>
    </w:lvl>
    <w:lvl w:ilvl="5">
      <w:start w:val="1"/>
      <w:numFmt w:val="lowerLetter"/>
      <w:lvlText w:val="(%6)"/>
      <w:lvlJc w:val="left"/>
      <w:pPr>
        <w:tabs>
          <w:tab w:val="num" w:pos="4320"/>
        </w:tabs>
        <w:ind w:left="0" w:firstLine="3600"/>
      </w:pPr>
      <w:rPr>
        <w:rFonts w:hint="default"/>
        <w:b w:val="0"/>
        <w:i w:val="0"/>
        <w:sz w:val="24"/>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46" w15:restartNumberingAfterBreak="0">
    <w:nsid w:val="577E345A"/>
    <w:multiLevelType w:val="hybridMultilevel"/>
    <w:tmpl w:val="7C74EB48"/>
    <w:lvl w:ilvl="0" w:tplc="31B2EFB6">
      <w:start w:val="1"/>
      <w:numFmt w:val="bullet"/>
      <w:lvlText w:val=""/>
      <w:lvlJc w:val="left"/>
      <w:pPr>
        <w:tabs>
          <w:tab w:val="num" w:pos="2242"/>
        </w:tabs>
        <w:ind w:left="2242" w:hanging="360"/>
      </w:pPr>
      <w:rPr>
        <w:rFonts w:ascii="Symbol" w:hAnsi="Symbol" w:cs="Times New Roman" w:hint="default"/>
      </w:rPr>
    </w:lvl>
    <w:lvl w:ilvl="1" w:tplc="04090003">
      <w:start w:val="1"/>
      <w:numFmt w:val="bullet"/>
      <w:lvlText w:val="o"/>
      <w:lvlJc w:val="left"/>
      <w:pPr>
        <w:tabs>
          <w:tab w:val="num" w:pos="2962"/>
        </w:tabs>
        <w:ind w:left="2962" w:hanging="360"/>
      </w:pPr>
      <w:rPr>
        <w:rFonts w:ascii="Courier New" w:hAnsi="Courier New" w:cs="Courier New" w:hint="default"/>
      </w:rPr>
    </w:lvl>
    <w:lvl w:ilvl="2" w:tplc="A352211E">
      <w:start w:val="1"/>
      <w:numFmt w:val="bullet"/>
      <w:pStyle w:val="1011Bullets"/>
      <w:lvlText w:val=""/>
      <w:lvlJc w:val="left"/>
      <w:pPr>
        <w:tabs>
          <w:tab w:val="num" w:pos="3682"/>
        </w:tabs>
        <w:ind w:left="3682" w:hanging="360"/>
      </w:pPr>
      <w:rPr>
        <w:rFonts w:ascii="Wingdings" w:hAnsi="Wingdings" w:cs="Times New Roman" w:hint="default"/>
      </w:rPr>
    </w:lvl>
    <w:lvl w:ilvl="3" w:tplc="04090001">
      <w:start w:val="1"/>
      <w:numFmt w:val="bullet"/>
      <w:lvlText w:val=""/>
      <w:lvlJc w:val="left"/>
      <w:pPr>
        <w:tabs>
          <w:tab w:val="num" w:pos="4402"/>
        </w:tabs>
        <w:ind w:left="4402" w:hanging="360"/>
      </w:pPr>
      <w:rPr>
        <w:rFonts w:ascii="Symbol" w:hAnsi="Symbol" w:cs="Times New Roman" w:hint="default"/>
      </w:rPr>
    </w:lvl>
    <w:lvl w:ilvl="4" w:tplc="04090003">
      <w:start w:val="1"/>
      <w:numFmt w:val="bullet"/>
      <w:lvlText w:val="o"/>
      <w:lvlJc w:val="left"/>
      <w:pPr>
        <w:tabs>
          <w:tab w:val="num" w:pos="5122"/>
        </w:tabs>
        <w:ind w:left="5122" w:hanging="360"/>
      </w:pPr>
      <w:rPr>
        <w:rFonts w:ascii="Courier New" w:hAnsi="Courier New" w:cs="Courier New" w:hint="default"/>
      </w:rPr>
    </w:lvl>
    <w:lvl w:ilvl="5" w:tplc="04090005">
      <w:start w:val="1"/>
      <w:numFmt w:val="bullet"/>
      <w:lvlText w:val=""/>
      <w:lvlJc w:val="left"/>
      <w:pPr>
        <w:tabs>
          <w:tab w:val="num" w:pos="5842"/>
        </w:tabs>
        <w:ind w:left="5842" w:hanging="360"/>
      </w:pPr>
      <w:rPr>
        <w:rFonts w:ascii="Wingdings" w:hAnsi="Wingdings" w:cs="Times New Roman" w:hint="default"/>
      </w:rPr>
    </w:lvl>
    <w:lvl w:ilvl="6" w:tplc="04090001">
      <w:start w:val="1"/>
      <w:numFmt w:val="bullet"/>
      <w:lvlText w:val=""/>
      <w:lvlJc w:val="left"/>
      <w:pPr>
        <w:tabs>
          <w:tab w:val="num" w:pos="6562"/>
        </w:tabs>
        <w:ind w:left="6562" w:hanging="360"/>
      </w:pPr>
      <w:rPr>
        <w:rFonts w:ascii="Symbol" w:hAnsi="Symbol" w:cs="Times New Roman" w:hint="default"/>
      </w:rPr>
    </w:lvl>
    <w:lvl w:ilvl="7" w:tplc="04090003">
      <w:start w:val="1"/>
      <w:numFmt w:val="bullet"/>
      <w:lvlText w:val="o"/>
      <w:lvlJc w:val="left"/>
      <w:pPr>
        <w:tabs>
          <w:tab w:val="num" w:pos="7282"/>
        </w:tabs>
        <w:ind w:left="7282" w:hanging="360"/>
      </w:pPr>
      <w:rPr>
        <w:rFonts w:ascii="Courier New" w:hAnsi="Courier New" w:cs="Courier New" w:hint="default"/>
      </w:rPr>
    </w:lvl>
    <w:lvl w:ilvl="8" w:tplc="04090005">
      <w:start w:val="1"/>
      <w:numFmt w:val="bullet"/>
      <w:lvlText w:val=""/>
      <w:lvlJc w:val="left"/>
      <w:pPr>
        <w:tabs>
          <w:tab w:val="num" w:pos="8002"/>
        </w:tabs>
        <w:ind w:left="8002" w:hanging="360"/>
      </w:pPr>
      <w:rPr>
        <w:rFonts w:ascii="Wingdings" w:hAnsi="Wingdings" w:cs="Times New Roman" w:hint="default"/>
      </w:rPr>
    </w:lvl>
  </w:abstractNum>
  <w:abstractNum w:abstractNumId="47" w15:restartNumberingAfterBreak="0">
    <w:nsid w:val="58602816"/>
    <w:multiLevelType w:val="hybridMultilevel"/>
    <w:tmpl w:val="DB5602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9FF5D3B"/>
    <w:multiLevelType w:val="hybridMultilevel"/>
    <w:tmpl w:val="C366BE40"/>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F72633E"/>
    <w:multiLevelType w:val="multilevel"/>
    <w:tmpl w:val="0106AB4E"/>
    <w:lvl w:ilvl="0">
      <w:start w:val="2"/>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6"/>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decimal"/>
      <w:lvlText w:val="%4."/>
      <w:lvlJc w:val="left"/>
      <w:pPr>
        <w:tabs>
          <w:tab w:val="num" w:pos="2880"/>
        </w:tabs>
        <w:ind w:left="2880" w:hanging="720"/>
      </w:pPr>
      <w:rPr>
        <w:rFonts w:ascii="Calibri" w:eastAsia="Times New Roman" w:hAnsi="Calibri" w:cs="Times New Roman"/>
        <w:b w:val="0"/>
        <w:i w:val="0"/>
        <w:sz w:val="22"/>
      </w:rPr>
    </w:lvl>
    <w:lvl w:ilvl="4">
      <w:start w:val="1"/>
      <w:numFmt w:val="lowerLetter"/>
      <w:lvlText w:val="%5)"/>
      <w:lvlJc w:val="left"/>
      <w:pPr>
        <w:tabs>
          <w:tab w:val="num" w:pos="3600"/>
        </w:tabs>
        <w:ind w:left="3600" w:hanging="720"/>
      </w:pPr>
      <w:rPr>
        <w:rFonts w:ascii="Calibri" w:eastAsia="Times New Roman" w:hAnsi="Calibri" w:cs="Times New Roman"/>
        <w:b w:val="0"/>
        <w:i w:val="0"/>
        <w:sz w:val="22"/>
      </w:rPr>
    </w:lvl>
    <w:lvl w:ilvl="5">
      <w:start w:val="1"/>
      <w:numFmt w:val="decimal"/>
      <w:lvlText w:val="(%6)"/>
      <w:lvlJc w:val="left"/>
      <w:pPr>
        <w:tabs>
          <w:tab w:val="num" w:pos="4320"/>
        </w:tabs>
        <w:ind w:left="4320" w:hanging="720"/>
      </w:pPr>
      <w:rPr>
        <w:rFonts w:ascii="Calibri" w:eastAsia="Times New Roman" w:hAnsi="Calibri" w:cs="Times New Roman"/>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50" w15:restartNumberingAfterBreak="0">
    <w:nsid w:val="60E33681"/>
    <w:multiLevelType w:val="hybridMultilevel"/>
    <w:tmpl w:val="124436CE"/>
    <w:lvl w:ilvl="0" w:tplc="0409000F">
      <w:start w:val="3"/>
      <w:numFmt w:val="decimal"/>
      <w:lvlText w:val="%1."/>
      <w:lvlJc w:val="left"/>
      <w:pPr>
        <w:ind w:left="1800" w:hanging="360"/>
      </w:pPr>
      <w:rPr>
        <w:rFonts w:hint="default"/>
      </w:rPr>
    </w:lvl>
    <w:lvl w:ilvl="1" w:tplc="04090019">
      <w:start w:val="1"/>
      <w:numFmt w:val="lowerLetter"/>
      <w:lvlText w:val="%2."/>
      <w:lvlJc w:val="left"/>
      <w:pPr>
        <w:ind w:left="2520" w:hanging="360"/>
      </w:pPr>
    </w:lvl>
    <w:lvl w:ilvl="2" w:tplc="C6C40976">
      <w:start w:val="1"/>
      <w:numFmt w:val="lowerLetter"/>
      <w:lvlText w:val="%3)"/>
      <w:lvlJc w:val="right"/>
      <w:pPr>
        <w:ind w:left="3240" w:hanging="180"/>
      </w:pPr>
      <w:rPr>
        <w:rFonts w:ascii="Calibri" w:eastAsia="Times New Roman" w:hAnsi="Calibri" w:cs="Times New Roman"/>
      </w:rPr>
    </w:lvl>
    <w:lvl w:ilvl="3" w:tplc="0409000F" w:tentative="1">
      <w:start w:val="1"/>
      <w:numFmt w:val="decimal"/>
      <w:lvlText w:val="%4."/>
      <w:lvlJc w:val="left"/>
      <w:pPr>
        <w:ind w:left="3960" w:hanging="360"/>
      </w:pPr>
    </w:lvl>
    <w:lvl w:ilvl="4" w:tplc="E0EC7272">
      <w:start w:val="1"/>
      <w:numFmt w:val="lowerLetter"/>
      <w:lvlText w:val="%5)"/>
      <w:lvlJc w:val="left"/>
      <w:pPr>
        <w:ind w:left="4680" w:hanging="360"/>
      </w:pPr>
      <w:rPr>
        <w:rFonts w:ascii="Calibri" w:eastAsia="Times New Roman" w:hAnsi="Calibri" w:cs="Times New Roman"/>
      </w:r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629E09AD"/>
    <w:multiLevelType w:val="hybridMultilevel"/>
    <w:tmpl w:val="C366BE40"/>
    <w:lvl w:ilvl="0" w:tplc="04090011">
      <w:start w:val="1"/>
      <w:numFmt w:val="decimal"/>
      <w:lvlText w:val="%1)"/>
      <w:lvlJc w:val="left"/>
      <w:pPr>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5676AE2"/>
    <w:multiLevelType w:val="multilevel"/>
    <w:tmpl w:val="62E8BEF0"/>
    <w:lvl w:ilvl="0">
      <w:start w:val="8"/>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szCs w:val="22"/>
      </w:rPr>
    </w:lvl>
    <w:lvl w:ilvl="2">
      <w:start w:val="1"/>
      <w:numFmt w:val="decimal"/>
      <w:lvlText w:val="%3."/>
      <w:lvlJc w:val="left"/>
      <w:pPr>
        <w:tabs>
          <w:tab w:val="num" w:pos="2160"/>
        </w:tabs>
        <w:ind w:left="2160" w:hanging="720"/>
      </w:pPr>
      <w:rPr>
        <w:rFonts w:hint="default"/>
        <w:b w:val="0"/>
        <w:i w:val="0"/>
        <w:caps w:val="0"/>
        <w:sz w:val="22"/>
        <w:szCs w:val="22"/>
      </w:rPr>
    </w:lvl>
    <w:lvl w:ilvl="3">
      <w:start w:val="1"/>
      <w:numFmt w:val="lowerLetter"/>
      <w:lvlText w:val="%4)"/>
      <w:lvlJc w:val="left"/>
      <w:pPr>
        <w:tabs>
          <w:tab w:val="num" w:pos="2880"/>
        </w:tabs>
        <w:ind w:left="2880" w:hanging="720"/>
      </w:pPr>
      <w:rPr>
        <w:rFonts w:hint="default"/>
        <w:b w:val="0"/>
        <w:i w:val="0"/>
        <w:sz w:val="22"/>
        <w:szCs w:val="22"/>
      </w:rPr>
    </w:lvl>
    <w:lvl w:ilvl="4">
      <w:start w:val="1"/>
      <w:numFmt w:val="decimal"/>
      <w:lvlText w:val="(%5)"/>
      <w:lvlJc w:val="left"/>
      <w:pPr>
        <w:tabs>
          <w:tab w:val="num" w:pos="3600"/>
        </w:tabs>
        <w:ind w:left="3600" w:hanging="720"/>
      </w:pPr>
      <w:rPr>
        <w:rFonts w:hint="default"/>
        <w:b w:val="0"/>
        <w:i w:val="0"/>
        <w:sz w:val="22"/>
        <w:szCs w:val="22"/>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53" w15:restartNumberingAfterBreak="0">
    <w:nsid w:val="65843323"/>
    <w:multiLevelType w:val="multilevel"/>
    <w:tmpl w:val="AA10A438"/>
    <w:lvl w:ilvl="0">
      <w:start w:val="3"/>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5"/>
      <w:numFmt w:val="upperLetter"/>
      <w:lvlText w:val="%2."/>
      <w:lvlJc w:val="left"/>
      <w:pPr>
        <w:tabs>
          <w:tab w:val="num" w:pos="1440"/>
        </w:tabs>
        <w:ind w:left="1440" w:hanging="720"/>
      </w:pPr>
      <w:rPr>
        <w:rFonts w:hint="default"/>
        <w:b w:val="0"/>
        <w:i w:val="0"/>
        <w:sz w:val="22"/>
      </w:rPr>
    </w:lvl>
    <w:lvl w:ilvl="2">
      <w:start w:val="1"/>
      <w:numFmt w:val="decimal"/>
      <w:lvlText w:val="%3."/>
      <w:lvlJc w:val="left"/>
      <w:pPr>
        <w:tabs>
          <w:tab w:val="num" w:pos="2160"/>
        </w:tabs>
        <w:ind w:left="2160" w:hanging="720"/>
      </w:pPr>
      <w:rPr>
        <w:rFonts w:hint="default"/>
        <w:b w:val="0"/>
        <w:i w:val="0"/>
        <w:caps w:val="0"/>
        <w:sz w:val="22"/>
      </w:rPr>
    </w:lvl>
    <w:lvl w:ilvl="3">
      <w:start w:val="1"/>
      <w:numFmt w:val="decimal"/>
      <w:lvlText w:val="%4."/>
      <w:lvlJc w:val="left"/>
      <w:pPr>
        <w:tabs>
          <w:tab w:val="num" w:pos="3000"/>
        </w:tabs>
        <w:ind w:left="2952" w:hanging="672"/>
      </w:pPr>
      <w:rPr>
        <w:rFonts w:ascii="Calibri" w:eastAsia="Times New Roman" w:hAnsi="Calibri" w:cs="Times New Roman"/>
        <w:b w:val="0"/>
        <w:i w:val="0"/>
        <w:sz w:val="22"/>
      </w:rPr>
    </w:lvl>
    <w:lvl w:ilvl="4">
      <w:start w:val="1"/>
      <w:numFmt w:val="lowerLetter"/>
      <w:lvlText w:val="%5)"/>
      <w:lvlJc w:val="left"/>
      <w:pPr>
        <w:tabs>
          <w:tab w:val="num" w:pos="3600"/>
        </w:tabs>
        <w:ind w:left="3600" w:hanging="720"/>
      </w:pPr>
      <w:rPr>
        <w:rFonts w:ascii="Calibri" w:eastAsia="Times New Roman" w:hAnsi="Calibri" w:cs="Times New Roman"/>
        <w:b w:val="0"/>
        <w:i w:val="0"/>
        <w:sz w:val="22"/>
      </w:rPr>
    </w:lvl>
    <w:lvl w:ilvl="5">
      <w:start w:val="1"/>
      <w:numFmt w:val="decimal"/>
      <w:lvlText w:val="(%6)"/>
      <w:lvlJc w:val="left"/>
      <w:pPr>
        <w:tabs>
          <w:tab w:val="num" w:pos="4320"/>
        </w:tabs>
        <w:ind w:left="4320" w:hanging="720"/>
      </w:pPr>
      <w:rPr>
        <w:rFonts w:ascii="Calibri" w:eastAsia="Times New Roman" w:hAnsi="Calibri" w:cs="Times New Roman"/>
        <w:b w:val="0"/>
        <w:i w:val="0"/>
        <w:sz w:val="22"/>
      </w:rPr>
    </w:lvl>
    <w:lvl w:ilvl="6">
      <w:start w:val="1"/>
      <w:numFmt w:val="decimal"/>
      <w:lvlText w:val="[%7]"/>
      <w:lvlJc w:val="left"/>
      <w:pPr>
        <w:tabs>
          <w:tab w:val="num" w:pos="5040"/>
        </w:tabs>
        <w:ind w:left="0" w:firstLine="4320"/>
      </w:pPr>
      <w:rPr>
        <w:rFonts w:hint="default"/>
        <w:b w:val="0"/>
        <w:i w:val="0"/>
        <w:sz w:val="24"/>
      </w:rPr>
    </w:lvl>
    <w:lvl w:ilvl="7">
      <w:start w:val="1"/>
      <w:numFmt w:val="lowerLetter"/>
      <w:lvlText w:val="((%8))"/>
      <w:lvlJc w:val="left"/>
      <w:pPr>
        <w:tabs>
          <w:tab w:val="num" w:pos="5400"/>
        </w:tabs>
        <w:ind w:left="0" w:firstLine="4680"/>
      </w:pPr>
      <w:rPr>
        <w:rFonts w:ascii="Times New Roman" w:hAnsi="Times New Roman" w:cs="Times New Roman" w:hint="default"/>
        <w:b w:val="0"/>
        <w:i w:val="0"/>
        <w:sz w:val="24"/>
      </w:rPr>
    </w:lvl>
    <w:lvl w:ilvl="8">
      <w:start w:val="1"/>
      <w:numFmt w:val="lowerLetter"/>
      <w:lvlText w:val="((%9))"/>
      <w:lvlJc w:val="left"/>
      <w:pPr>
        <w:tabs>
          <w:tab w:val="num" w:pos="5760"/>
        </w:tabs>
        <w:ind w:left="0" w:firstLine="5040"/>
      </w:pPr>
      <w:rPr>
        <w:rFonts w:ascii="Times New Roman" w:hAnsi="Times New Roman" w:cs="Times New Roman" w:hint="default"/>
        <w:b w:val="0"/>
        <w:i w:val="0"/>
        <w:sz w:val="24"/>
      </w:rPr>
    </w:lvl>
  </w:abstractNum>
  <w:abstractNum w:abstractNumId="54" w15:restartNumberingAfterBreak="0">
    <w:nsid w:val="6DBA52F9"/>
    <w:multiLevelType w:val="hybridMultilevel"/>
    <w:tmpl w:val="D67E22D8"/>
    <w:lvl w:ilvl="0" w:tplc="3618AA7C">
      <w:start w:val="1"/>
      <w:numFmt w:val="lowerLetter"/>
      <w:lvlText w:val="%1)"/>
      <w:lvlJc w:val="left"/>
      <w:pPr>
        <w:ind w:left="2304" w:hanging="32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0245D4B"/>
    <w:multiLevelType w:val="hybridMultilevel"/>
    <w:tmpl w:val="86C6E1E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01">
      <w:start w:val="1"/>
      <w:numFmt w:val="bullet"/>
      <w:lvlText w:val=""/>
      <w:lvlJc w:val="left"/>
      <w:pPr>
        <w:ind w:left="2304" w:hanging="324"/>
      </w:pPr>
      <w:rPr>
        <w:rFonts w:ascii="Symbol" w:hAnsi="Symbol" w:hint="default"/>
      </w:rPr>
    </w:lvl>
    <w:lvl w:ilvl="3" w:tplc="04090011">
      <w:start w:val="1"/>
      <w:numFmt w:val="decimal"/>
      <w:lvlText w:val="%4)"/>
      <w:lvlJc w:val="left"/>
      <w:pPr>
        <w:ind w:left="2880" w:hanging="360"/>
      </w:pPr>
    </w:lvl>
    <w:lvl w:ilvl="4" w:tplc="1A58EDFC">
      <w:start w:val="44"/>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1B49E0"/>
    <w:multiLevelType w:val="multilevel"/>
    <w:tmpl w:val="C0BC96A2"/>
    <w:lvl w:ilvl="0">
      <w:start w:val="1"/>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upperLetter"/>
      <w:lvlText w:val="%2."/>
      <w:lvlJc w:val="left"/>
      <w:pPr>
        <w:tabs>
          <w:tab w:val="num" w:pos="1440"/>
        </w:tabs>
        <w:ind w:left="1440" w:hanging="720"/>
      </w:pPr>
      <w:rPr>
        <w:rFonts w:hint="default"/>
        <w:b w:val="0"/>
        <w:i w:val="0"/>
        <w:sz w:val="22"/>
        <w:szCs w:val="22"/>
      </w:rPr>
    </w:lvl>
    <w:lvl w:ilvl="2">
      <w:start w:val="1"/>
      <w:numFmt w:val="decimal"/>
      <w:lvlText w:val="%3."/>
      <w:lvlJc w:val="left"/>
      <w:pPr>
        <w:tabs>
          <w:tab w:val="num" w:pos="2160"/>
        </w:tabs>
        <w:ind w:left="2160" w:hanging="720"/>
      </w:pPr>
      <w:rPr>
        <w:rFonts w:hint="default"/>
        <w:b w:val="0"/>
        <w:i w:val="0"/>
        <w:caps w:val="0"/>
        <w:sz w:val="24"/>
      </w:rPr>
    </w:lvl>
    <w:lvl w:ilvl="3">
      <w:start w:val="1"/>
      <w:numFmt w:val="lowerLetter"/>
      <w:lvlText w:val="%4)"/>
      <w:lvlJc w:val="left"/>
      <w:pPr>
        <w:tabs>
          <w:tab w:val="num" w:pos="2880"/>
        </w:tabs>
        <w:ind w:left="2880" w:hanging="720"/>
      </w:pPr>
      <w:rPr>
        <w:rFonts w:hint="default"/>
        <w:b w:val="0"/>
        <w:i w:val="0"/>
        <w:sz w:val="24"/>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57" w15:restartNumberingAfterBreak="0">
    <w:nsid w:val="7B4143FB"/>
    <w:multiLevelType w:val="multilevel"/>
    <w:tmpl w:val="72849F4E"/>
    <w:lvl w:ilvl="0">
      <w:start w:val="16"/>
      <w:numFmt w:val="upperRoman"/>
      <w:lvlRestart w:val="0"/>
      <w:lvlText w:val="%1."/>
      <w:lvlJc w:val="left"/>
      <w:pPr>
        <w:tabs>
          <w:tab w:val="num" w:pos="720"/>
        </w:tabs>
        <w:ind w:left="720" w:hanging="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1"/>
      <w:numFmt w:val="upperLetter"/>
      <w:lvlText w:val="%3."/>
      <w:lvlJc w:val="left"/>
      <w:pPr>
        <w:tabs>
          <w:tab w:val="num" w:pos="2160"/>
        </w:tabs>
        <w:ind w:left="2160" w:hanging="720"/>
      </w:pPr>
      <w:rPr>
        <w:rFonts w:ascii="Calibri" w:eastAsia="Times New Roman" w:hAnsi="Calibri" w:cs="Times New Roman"/>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2"/>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58" w15:restartNumberingAfterBreak="0">
    <w:nsid w:val="7C830814"/>
    <w:multiLevelType w:val="multilevel"/>
    <w:tmpl w:val="B5C8373A"/>
    <w:styleLink w:val="Style1"/>
    <w:lvl w:ilvl="0">
      <w:start w:val="1"/>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i w:val="0"/>
        <w:sz w:val="24"/>
      </w:rPr>
    </w:lvl>
    <w:lvl w:ilvl="2">
      <w:start w:val="1"/>
      <w:numFmt w:val="decimal"/>
      <w:lvlText w:val="%3."/>
      <w:lvlJc w:val="left"/>
      <w:pPr>
        <w:tabs>
          <w:tab w:val="num" w:pos="2160"/>
        </w:tabs>
        <w:ind w:left="2160" w:hanging="720"/>
      </w:pPr>
      <w:rPr>
        <w:rFonts w:hint="default"/>
        <w:b w:val="0"/>
        <w:i w:val="0"/>
        <w:caps w:val="0"/>
        <w:sz w:val="24"/>
      </w:rPr>
    </w:lvl>
    <w:lvl w:ilvl="3">
      <w:start w:val="1"/>
      <w:numFmt w:val="lowerLetter"/>
      <w:lvlText w:val="%4)"/>
      <w:lvlJc w:val="left"/>
      <w:pPr>
        <w:tabs>
          <w:tab w:val="num" w:pos="2880"/>
        </w:tabs>
        <w:ind w:left="2880" w:hanging="720"/>
      </w:pPr>
      <w:rPr>
        <w:rFonts w:hint="default"/>
        <w:b w:val="0"/>
        <w:i w:val="0"/>
        <w:sz w:val="24"/>
      </w:rPr>
    </w:lvl>
    <w:lvl w:ilvl="4">
      <w:start w:val="1"/>
      <w:numFmt w:val="decimal"/>
      <w:lvlText w:val="(%5)"/>
      <w:lvlJc w:val="left"/>
      <w:pPr>
        <w:tabs>
          <w:tab w:val="num" w:pos="3600"/>
        </w:tabs>
        <w:ind w:left="3600" w:hanging="720"/>
      </w:pPr>
      <w:rPr>
        <w:rFonts w:hint="default"/>
        <w:b w:val="0"/>
        <w:i w:val="0"/>
        <w:sz w:val="24"/>
      </w:rPr>
    </w:lvl>
    <w:lvl w:ilvl="5">
      <w:start w:val="1"/>
      <w:numFmt w:val="lowerLetter"/>
      <w:lvlText w:val="(%6)"/>
      <w:lvlJc w:val="left"/>
      <w:pPr>
        <w:tabs>
          <w:tab w:val="num" w:pos="4320"/>
        </w:tabs>
        <w:ind w:left="4320" w:hanging="720"/>
      </w:pPr>
      <w:rPr>
        <w:rFonts w:hint="default"/>
        <w:b w:val="0"/>
        <w:i w:val="0"/>
        <w:sz w:val="24"/>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abstractNum w:abstractNumId="59" w15:restartNumberingAfterBreak="0">
    <w:nsid w:val="7D8F249D"/>
    <w:multiLevelType w:val="hybridMultilevel"/>
    <w:tmpl w:val="081430A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890917"/>
    <w:multiLevelType w:val="multilevel"/>
    <w:tmpl w:val="EE7A660A"/>
    <w:lvl w:ilvl="0">
      <w:start w:val="6"/>
      <w:numFmt w:val="upperRoman"/>
      <w:lvlRestart w:val="0"/>
      <w:lvlText w:val="%1."/>
      <w:lvlJc w:val="left"/>
      <w:pPr>
        <w:tabs>
          <w:tab w:val="num" w:pos="720"/>
        </w:tabs>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0"/>
        </w:tabs>
        <w:ind w:left="1440" w:hanging="720"/>
      </w:pPr>
      <w:rPr>
        <w:rFonts w:hint="default"/>
        <w:b w:val="0"/>
        <w:i w:val="0"/>
        <w:sz w:val="22"/>
      </w:rPr>
    </w:lvl>
    <w:lvl w:ilvl="2">
      <w:start w:val="2"/>
      <w:numFmt w:val="decimal"/>
      <w:lvlText w:val="%3."/>
      <w:lvlJc w:val="left"/>
      <w:pPr>
        <w:tabs>
          <w:tab w:val="num" w:pos="2160"/>
        </w:tabs>
        <w:ind w:left="2160" w:hanging="720"/>
      </w:pPr>
      <w:rPr>
        <w:rFonts w:hint="default"/>
        <w:b w:val="0"/>
        <w:i w:val="0"/>
        <w:caps w:val="0"/>
        <w:sz w:val="22"/>
      </w:rPr>
    </w:lvl>
    <w:lvl w:ilvl="3">
      <w:start w:val="1"/>
      <w:numFmt w:val="lowerLetter"/>
      <w:lvlText w:val="%4)"/>
      <w:lvlJc w:val="left"/>
      <w:pPr>
        <w:tabs>
          <w:tab w:val="num" w:pos="2880"/>
        </w:tabs>
        <w:ind w:left="2880" w:hanging="720"/>
      </w:pPr>
      <w:rPr>
        <w:rFonts w:hint="default"/>
        <w:b w:val="0"/>
        <w:i w:val="0"/>
        <w:sz w:val="22"/>
      </w:rPr>
    </w:lvl>
    <w:lvl w:ilvl="4">
      <w:start w:val="1"/>
      <w:numFmt w:val="decimal"/>
      <w:lvlText w:val="(%5)"/>
      <w:lvlJc w:val="left"/>
      <w:pPr>
        <w:tabs>
          <w:tab w:val="num" w:pos="3600"/>
        </w:tabs>
        <w:ind w:left="3600" w:hanging="720"/>
      </w:pPr>
      <w:rPr>
        <w:rFonts w:hint="default"/>
        <w:b w:val="0"/>
        <w:i w:val="0"/>
        <w:sz w:val="22"/>
      </w:rPr>
    </w:lvl>
    <w:lvl w:ilvl="5">
      <w:start w:val="1"/>
      <w:numFmt w:val="lowerLetter"/>
      <w:lvlText w:val="(%6)"/>
      <w:lvlJc w:val="left"/>
      <w:pPr>
        <w:tabs>
          <w:tab w:val="num" w:pos="4320"/>
        </w:tabs>
        <w:ind w:left="4320" w:hanging="720"/>
      </w:pPr>
      <w:rPr>
        <w:rFonts w:hint="default"/>
        <w:b w:val="0"/>
        <w:i w:val="0"/>
        <w:sz w:val="22"/>
      </w:rPr>
    </w:lvl>
    <w:lvl w:ilvl="6">
      <w:start w:val="1"/>
      <w:numFmt w:val="decimal"/>
      <w:lvlText w:val="[%7]"/>
      <w:lvlJc w:val="left"/>
      <w:pPr>
        <w:tabs>
          <w:tab w:val="num" w:pos="5040"/>
        </w:tabs>
        <w:ind w:left="5040" w:hanging="720"/>
      </w:pPr>
      <w:rPr>
        <w:rFonts w:hint="default"/>
        <w:b w:val="0"/>
        <w:i w:val="0"/>
        <w:sz w:val="24"/>
      </w:rPr>
    </w:lvl>
    <w:lvl w:ilvl="7">
      <w:start w:val="1"/>
      <w:numFmt w:val="lowerLetter"/>
      <w:lvlText w:val="((%8))"/>
      <w:lvlJc w:val="left"/>
      <w:pPr>
        <w:tabs>
          <w:tab w:val="num" w:pos="5760"/>
        </w:tabs>
        <w:ind w:left="5760" w:hanging="720"/>
      </w:pPr>
      <w:rPr>
        <w:rFonts w:ascii="Times New Roman" w:hAnsi="Times New Roman" w:cs="Times New Roman" w:hint="default"/>
        <w:b w:val="0"/>
        <w:i w:val="0"/>
        <w:sz w:val="24"/>
      </w:rPr>
    </w:lvl>
    <w:lvl w:ilvl="8">
      <w:start w:val="1"/>
      <w:numFmt w:val="lowerLetter"/>
      <w:lvlText w:val="((%9))"/>
      <w:lvlJc w:val="left"/>
      <w:pPr>
        <w:tabs>
          <w:tab w:val="num" w:pos="6480"/>
        </w:tabs>
        <w:ind w:left="6480" w:hanging="720"/>
      </w:pPr>
      <w:rPr>
        <w:rFonts w:ascii="Times New Roman" w:hAnsi="Times New Roman" w:cs="Times New Roman" w:hint="default"/>
        <w:b w:val="0"/>
        <w:i w:val="0"/>
        <w:sz w:val="24"/>
      </w:rPr>
    </w:lvl>
  </w:abstractNum>
  <w:num w:numId="1">
    <w:abstractNumId w:val="17"/>
  </w:num>
  <w:num w:numId="2">
    <w:abstractNumId w:val="3"/>
  </w:num>
  <w:num w:numId="3">
    <w:abstractNumId w:val="0"/>
  </w:num>
  <w:num w:numId="4">
    <w:abstractNumId w:val="4"/>
  </w:num>
  <w:num w:numId="5">
    <w:abstractNumId w:val="2"/>
  </w:num>
  <w:num w:numId="6">
    <w:abstractNumId w:val="1"/>
  </w:num>
  <w:num w:numId="7">
    <w:abstractNumId w:val="4"/>
    <w:lvlOverride w:ilvl="0">
      <w:startOverride w:val="1"/>
    </w:lvlOverride>
  </w:num>
  <w:num w:numId="8">
    <w:abstractNumId w:val="58"/>
  </w:num>
  <w:num w:numId="9">
    <w:abstractNumId w:val="40"/>
  </w:num>
  <w:num w:numId="10">
    <w:abstractNumId w:val="7"/>
  </w:num>
  <w:num w:numId="11">
    <w:abstractNumId w:val="49"/>
  </w:num>
  <w:num w:numId="12">
    <w:abstractNumId w:val="59"/>
  </w:num>
  <w:num w:numId="13">
    <w:abstractNumId w:val="20"/>
  </w:num>
  <w:num w:numId="14">
    <w:abstractNumId w:val="8"/>
  </w:num>
  <w:num w:numId="15">
    <w:abstractNumId w:val="10"/>
  </w:num>
  <w:num w:numId="16">
    <w:abstractNumId w:val="30"/>
  </w:num>
  <w:num w:numId="17">
    <w:abstractNumId w:val="28"/>
  </w:num>
  <w:num w:numId="18">
    <w:abstractNumId w:val="32"/>
  </w:num>
  <w:num w:numId="19">
    <w:abstractNumId w:val="5"/>
  </w:num>
  <w:num w:numId="20">
    <w:abstractNumId w:val="13"/>
  </w:num>
  <w:num w:numId="21">
    <w:abstractNumId w:val="38"/>
  </w:num>
  <w:num w:numId="22">
    <w:abstractNumId w:val="47"/>
  </w:num>
  <w:num w:numId="23">
    <w:abstractNumId w:val="24"/>
  </w:num>
  <w:num w:numId="24">
    <w:abstractNumId w:val="16"/>
  </w:num>
  <w:num w:numId="25">
    <w:abstractNumId w:val="41"/>
  </w:num>
  <w:num w:numId="26">
    <w:abstractNumId w:val="45"/>
  </w:num>
  <w:num w:numId="27">
    <w:abstractNumId w:val="19"/>
  </w:num>
  <w:num w:numId="28">
    <w:abstractNumId w:val="26"/>
  </w:num>
  <w:num w:numId="29">
    <w:abstractNumId w:val="25"/>
  </w:num>
  <w:num w:numId="30">
    <w:abstractNumId w:val="15"/>
  </w:num>
  <w:num w:numId="31">
    <w:abstractNumId w:val="27"/>
  </w:num>
  <w:num w:numId="32">
    <w:abstractNumId w:val="52"/>
  </w:num>
  <w:num w:numId="33">
    <w:abstractNumId w:val="37"/>
  </w:num>
  <w:num w:numId="34">
    <w:abstractNumId w:val="34"/>
  </w:num>
  <w:num w:numId="35">
    <w:abstractNumId w:val="42"/>
  </w:num>
  <w:num w:numId="36">
    <w:abstractNumId w:val="57"/>
  </w:num>
  <w:num w:numId="37">
    <w:abstractNumId w:val="43"/>
  </w:num>
  <w:num w:numId="38">
    <w:abstractNumId w:val="12"/>
  </w:num>
  <w:num w:numId="39">
    <w:abstractNumId w:val="44"/>
  </w:num>
  <w:num w:numId="40">
    <w:abstractNumId w:val="9"/>
  </w:num>
  <w:num w:numId="41">
    <w:abstractNumId w:val="60"/>
  </w:num>
  <w:num w:numId="42">
    <w:abstractNumId w:val="33"/>
  </w:num>
  <w:num w:numId="43">
    <w:abstractNumId w:val="46"/>
  </w:num>
  <w:num w:numId="44">
    <w:abstractNumId w:val="29"/>
  </w:num>
  <w:num w:numId="45">
    <w:abstractNumId w:val="39"/>
  </w:num>
  <w:num w:numId="46">
    <w:abstractNumId w:val="11"/>
  </w:num>
  <w:num w:numId="47">
    <w:abstractNumId w:val="14"/>
  </w:num>
  <w:num w:numId="48">
    <w:abstractNumId w:val="18"/>
  </w:num>
  <w:num w:numId="49">
    <w:abstractNumId w:val="55"/>
  </w:num>
  <w:num w:numId="50">
    <w:abstractNumId w:val="6"/>
  </w:num>
  <w:num w:numId="51">
    <w:abstractNumId w:val="36"/>
  </w:num>
  <w:num w:numId="52">
    <w:abstractNumId w:val="54"/>
  </w:num>
  <w:num w:numId="53">
    <w:abstractNumId w:val="35"/>
  </w:num>
  <w:num w:numId="54">
    <w:abstractNumId w:val="51"/>
  </w:num>
  <w:num w:numId="55">
    <w:abstractNumId w:val="23"/>
  </w:num>
  <w:num w:numId="56">
    <w:abstractNumId w:val="48"/>
  </w:num>
  <w:num w:numId="57">
    <w:abstractNumId w:val="22"/>
  </w:num>
  <w:num w:numId="58">
    <w:abstractNumId w:val="56"/>
  </w:num>
  <w:num w:numId="59">
    <w:abstractNumId w:val="53"/>
  </w:num>
  <w:num w:numId="60">
    <w:abstractNumId w:val="50"/>
  </w:num>
  <w:num w:numId="61">
    <w:abstractNumId w:val="31"/>
  </w:num>
  <w:num w:numId="62">
    <w:abstractNumId w:val="2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ttachedTemplate r:id="rId1"/>
  <w:defaultTabStop w:val="720"/>
  <w:drawingGridHorizontalSpacing w:val="120"/>
  <w:displayHorizontalDrawingGridEvery w:val="2"/>
  <w:noPunctuationKerning/>
  <w:characterSpacingControl w:val="doNotCompress"/>
  <w:hdrShapeDefaults>
    <o:shapedefaults v:ext="edit" spidmax="6145"/>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umberingName1" w:val="Corporate Letter Headings.dot:Heading"/>
  </w:docVars>
  <w:rsids>
    <w:rsidRoot w:val="00316386"/>
    <w:rsid w:val="00000AD9"/>
    <w:rsid w:val="0000236F"/>
    <w:rsid w:val="000054B8"/>
    <w:rsid w:val="00006265"/>
    <w:rsid w:val="00006C83"/>
    <w:rsid w:val="00012C25"/>
    <w:rsid w:val="00014E76"/>
    <w:rsid w:val="00017419"/>
    <w:rsid w:val="0001765E"/>
    <w:rsid w:val="0002038D"/>
    <w:rsid w:val="0002520A"/>
    <w:rsid w:val="00034A31"/>
    <w:rsid w:val="0003544B"/>
    <w:rsid w:val="00036F9B"/>
    <w:rsid w:val="000379CF"/>
    <w:rsid w:val="000464B0"/>
    <w:rsid w:val="000535C5"/>
    <w:rsid w:val="00053E1E"/>
    <w:rsid w:val="00055917"/>
    <w:rsid w:val="00060112"/>
    <w:rsid w:val="000613F0"/>
    <w:rsid w:val="00061480"/>
    <w:rsid w:val="00061B6A"/>
    <w:rsid w:val="00062AB4"/>
    <w:rsid w:val="00066AFB"/>
    <w:rsid w:val="000673BC"/>
    <w:rsid w:val="00081B5C"/>
    <w:rsid w:val="000840B2"/>
    <w:rsid w:val="0008426D"/>
    <w:rsid w:val="00090ECF"/>
    <w:rsid w:val="000927F3"/>
    <w:rsid w:val="000A1FF9"/>
    <w:rsid w:val="000A40F5"/>
    <w:rsid w:val="000B0471"/>
    <w:rsid w:val="000C3A12"/>
    <w:rsid w:val="000D0FC9"/>
    <w:rsid w:val="000D376B"/>
    <w:rsid w:val="000D71B7"/>
    <w:rsid w:val="000E0502"/>
    <w:rsid w:val="000E1FB8"/>
    <w:rsid w:val="000E4740"/>
    <w:rsid w:val="000F2664"/>
    <w:rsid w:val="000F27BF"/>
    <w:rsid w:val="000F2E65"/>
    <w:rsid w:val="000F43B2"/>
    <w:rsid w:val="000F52D2"/>
    <w:rsid w:val="000F6570"/>
    <w:rsid w:val="000F6FF9"/>
    <w:rsid w:val="00101BA1"/>
    <w:rsid w:val="0010204B"/>
    <w:rsid w:val="00102891"/>
    <w:rsid w:val="00116356"/>
    <w:rsid w:val="00117E94"/>
    <w:rsid w:val="0012361F"/>
    <w:rsid w:val="0012678C"/>
    <w:rsid w:val="001313B7"/>
    <w:rsid w:val="00133713"/>
    <w:rsid w:val="00152703"/>
    <w:rsid w:val="00155975"/>
    <w:rsid w:val="00162AAC"/>
    <w:rsid w:val="0017199B"/>
    <w:rsid w:val="00181258"/>
    <w:rsid w:val="001820AE"/>
    <w:rsid w:val="00183122"/>
    <w:rsid w:val="00184C48"/>
    <w:rsid w:val="00190B97"/>
    <w:rsid w:val="00191588"/>
    <w:rsid w:val="00191BAA"/>
    <w:rsid w:val="00193FCC"/>
    <w:rsid w:val="001947E5"/>
    <w:rsid w:val="00194B43"/>
    <w:rsid w:val="00194D43"/>
    <w:rsid w:val="001A18DC"/>
    <w:rsid w:val="001A5BB2"/>
    <w:rsid w:val="001A728E"/>
    <w:rsid w:val="001B3C86"/>
    <w:rsid w:val="001B73E4"/>
    <w:rsid w:val="001B7D73"/>
    <w:rsid w:val="001C00B9"/>
    <w:rsid w:val="001C0997"/>
    <w:rsid w:val="001C15FE"/>
    <w:rsid w:val="001C2E90"/>
    <w:rsid w:val="001C3D3B"/>
    <w:rsid w:val="001C5AF2"/>
    <w:rsid w:val="001C6BA0"/>
    <w:rsid w:val="001C7E90"/>
    <w:rsid w:val="001D0B17"/>
    <w:rsid w:val="001D182F"/>
    <w:rsid w:val="001D57CB"/>
    <w:rsid w:val="001D638C"/>
    <w:rsid w:val="001F1FA5"/>
    <w:rsid w:val="001F32F7"/>
    <w:rsid w:val="001F48A9"/>
    <w:rsid w:val="001F6B67"/>
    <w:rsid w:val="00201857"/>
    <w:rsid w:val="0020302D"/>
    <w:rsid w:val="0020321F"/>
    <w:rsid w:val="00203350"/>
    <w:rsid w:val="0020612B"/>
    <w:rsid w:val="00207A91"/>
    <w:rsid w:val="0021036A"/>
    <w:rsid w:val="00212193"/>
    <w:rsid w:val="00212ACC"/>
    <w:rsid w:val="0022021A"/>
    <w:rsid w:val="00221570"/>
    <w:rsid w:val="00222479"/>
    <w:rsid w:val="00222CB6"/>
    <w:rsid w:val="00223AC2"/>
    <w:rsid w:val="00223B05"/>
    <w:rsid w:val="0023018E"/>
    <w:rsid w:val="002312FF"/>
    <w:rsid w:val="002319E0"/>
    <w:rsid w:val="00232FDC"/>
    <w:rsid w:val="00235CB3"/>
    <w:rsid w:val="002412FA"/>
    <w:rsid w:val="00246E7A"/>
    <w:rsid w:val="002611D8"/>
    <w:rsid w:val="002616E6"/>
    <w:rsid w:val="0026457C"/>
    <w:rsid w:val="00267AC3"/>
    <w:rsid w:val="00271F66"/>
    <w:rsid w:val="0027270E"/>
    <w:rsid w:val="002737A1"/>
    <w:rsid w:val="002766E5"/>
    <w:rsid w:val="00277B23"/>
    <w:rsid w:val="00280111"/>
    <w:rsid w:val="002827AF"/>
    <w:rsid w:val="00284633"/>
    <w:rsid w:val="00284F16"/>
    <w:rsid w:val="002865BB"/>
    <w:rsid w:val="00291D14"/>
    <w:rsid w:val="0029277C"/>
    <w:rsid w:val="00294C1C"/>
    <w:rsid w:val="00296D05"/>
    <w:rsid w:val="002A4ADE"/>
    <w:rsid w:val="002A511D"/>
    <w:rsid w:val="002B0ECC"/>
    <w:rsid w:val="002B492E"/>
    <w:rsid w:val="002B6354"/>
    <w:rsid w:val="002C0936"/>
    <w:rsid w:val="002C20F5"/>
    <w:rsid w:val="002C71E0"/>
    <w:rsid w:val="002D00BA"/>
    <w:rsid w:val="002D5E12"/>
    <w:rsid w:val="002D759C"/>
    <w:rsid w:val="002E2815"/>
    <w:rsid w:val="002E2B73"/>
    <w:rsid w:val="002E4A0E"/>
    <w:rsid w:val="002F5A7D"/>
    <w:rsid w:val="002F657A"/>
    <w:rsid w:val="003003C1"/>
    <w:rsid w:val="0030227D"/>
    <w:rsid w:val="003041D6"/>
    <w:rsid w:val="003060BC"/>
    <w:rsid w:val="00307E84"/>
    <w:rsid w:val="00310DC9"/>
    <w:rsid w:val="003128A7"/>
    <w:rsid w:val="00312AEB"/>
    <w:rsid w:val="00315864"/>
    <w:rsid w:val="00316386"/>
    <w:rsid w:val="00317009"/>
    <w:rsid w:val="003219EF"/>
    <w:rsid w:val="00322A0E"/>
    <w:rsid w:val="0032796A"/>
    <w:rsid w:val="00327EA1"/>
    <w:rsid w:val="003306FB"/>
    <w:rsid w:val="003322BD"/>
    <w:rsid w:val="00332B0B"/>
    <w:rsid w:val="003333D8"/>
    <w:rsid w:val="003349FF"/>
    <w:rsid w:val="0033689C"/>
    <w:rsid w:val="00337C2D"/>
    <w:rsid w:val="003408B8"/>
    <w:rsid w:val="00347281"/>
    <w:rsid w:val="003476DF"/>
    <w:rsid w:val="00347A63"/>
    <w:rsid w:val="003512F8"/>
    <w:rsid w:val="0035244C"/>
    <w:rsid w:val="003525CF"/>
    <w:rsid w:val="0035750A"/>
    <w:rsid w:val="00357C84"/>
    <w:rsid w:val="003613C6"/>
    <w:rsid w:val="0036478E"/>
    <w:rsid w:val="0036641D"/>
    <w:rsid w:val="00373364"/>
    <w:rsid w:val="00373D8D"/>
    <w:rsid w:val="003742DE"/>
    <w:rsid w:val="003807E7"/>
    <w:rsid w:val="00380F7A"/>
    <w:rsid w:val="00386FE1"/>
    <w:rsid w:val="003926E6"/>
    <w:rsid w:val="003938D3"/>
    <w:rsid w:val="003952FD"/>
    <w:rsid w:val="0039556A"/>
    <w:rsid w:val="00395AC4"/>
    <w:rsid w:val="00395BA2"/>
    <w:rsid w:val="00396753"/>
    <w:rsid w:val="003A1810"/>
    <w:rsid w:val="003A487A"/>
    <w:rsid w:val="003A64A0"/>
    <w:rsid w:val="003B07A8"/>
    <w:rsid w:val="003B210F"/>
    <w:rsid w:val="003B3211"/>
    <w:rsid w:val="003B46EC"/>
    <w:rsid w:val="003B5C0F"/>
    <w:rsid w:val="003B7F2E"/>
    <w:rsid w:val="003C286F"/>
    <w:rsid w:val="003C7622"/>
    <w:rsid w:val="003D2F94"/>
    <w:rsid w:val="003D3764"/>
    <w:rsid w:val="003E2A39"/>
    <w:rsid w:val="003E43E4"/>
    <w:rsid w:val="003E56D6"/>
    <w:rsid w:val="003E69B2"/>
    <w:rsid w:val="003F3FAD"/>
    <w:rsid w:val="003F7171"/>
    <w:rsid w:val="003F778B"/>
    <w:rsid w:val="003F7C54"/>
    <w:rsid w:val="004035A7"/>
    <w:rsid w:val="00411087"/>
    <w:rsid w:val="0041201D"/>
    <w:rsid w:val="00415F55"/>
    <w:rsid w:val="0041611C"/>
    <w:rsid w:val="00420DA9"/>
    <w:rsid w:val="00420FF2"/>
    <w:rsid w:val="00421907"/>
    <w:rsid w:val="00423D7F"/>
    <w:rsid w:val="00431510"/>
    <w:rsid w:val="0043534A"/>
    <w:rsid w:val="004354EC"/>
    <w:rsid w:val="004432BF"/>
    <w:rsid w:val="0044347B"/>
    <w:rsid w:val="00444A53"/>
    <w:rsid w:val="00444B8B"/>
    <w:rsid w:val="00451827"/>
    <w:rsid w:val="00454DC4"/>
    <w:rsid w:val="00463215"/>
    <w:rsid w:val="00465347"/>
    <w:rsid w:val="004671F9"/>
    <w:rsid w:val="00467615"/>
    <w:rsid w:val="00470556"/>
    <w:rsid w:val="00470F96"/>
    <w:rsid w:val="00471169"/>
    <w:rsid w:val="004754CF"/>
    <w:rsid w:val="00476E53"/>
    <w:rsid w:val="00492726"/>
    <w:rsid w:val="004936CA"/>
    <w:rsid w:val="004A0682"/>
    <w:rsid w:val="004A28F6"/>
    <w:rsid w:val="004A595C"/>
    <w:rsid w:val="004A644B"/>
    <w:rsid w:val="004A6E95"/>
    <w:rsid w:val="004B0B9F"/>
    <w:rsid w:val="004B6608"/>
    <w:rsid w:val="004B7DF2"/>
    <w:rsid w:val="004C32CC"/>
    <w:rsid w:val="004C3A0B"/>
    <w:rsid w:val="004C3E9B"/>
    <w:rsid w:val="004C442E"/>
    <w:rsid w:val="004C6131"/>
    <w:rsid w:val="004C686F"/>
    <w:rsid w:val="004C6A9B"/>
    <w:rsid w:val="004D1D30"/>
    <w:rsid w:val="004D30B1"/>
    <w:rsid w:val="004D6476"/>
    <w:rsid w:val="004E0630"/>
    <w:rsid w:val="004E1926"/>
    <w:rsid w:val="004F165E"/>
    <w:rsid w:val="004F2A54"/>
    <w:rsid w:val="004F35AF"/>
    <w:rsid w:val="004F72F4"/>
    <w:rsid w:val="005032DB"/>
    <w:rsid w:val="00503981"/>
    <w:rsid w:val="00505F87"/>
    <w:rsid w:val="005109FE"/>
    <w:rsid w:val="005126AA"/>
    <w:rsid w:val="0051629D"/>
    <w:rsid w:val="0051737D"/>
    <w:rsid w:val="00521EB8"/>
    <w:rsid w:val="005244D4"/>
    <w:rsid w:val="00532AE7"/>
    <w:rsid w:val="00532E1B"/>
    <w:rsid w:val="0053399B"/>
    <w:rsid w:val="00533E49"/>
    <w:rsid w:val="005409AF"/>
    <w:rsid w:val="005431E3"/>
    <w:rsid w:val="00546800"/>
    <w:rsid w:val="005476A4"/>
    <w:rsid w:val="005529AC"/>
    <w:rsid w:val="00556DF8"/>
    <w:rsid w:val="0056220E"/>
    <w:rsid w:val="00566F2F"/>
    <w:rsid w:val="005679BF"/>
    <w:rsid w:val="00571B68"/>
    <w:rsid w:val="005736B8"/>
    <w:rsid w:val="005808EE"/>
    <w:rsid w:val="00583042"/>
    <w:rsid w:val="00587B3F"/>
    <w:rsid w:val="00590EDB"/>
    <w:rsid w:val="00591D30"/>
    <w:rsid w:val="0059354E"/>
    <w:rsid w:val="00593878"/>
    <w:rsid w:val="00596075"/>
    <w:rsid w:val="005A0C55"/>
    <w:rsid w:val="005A259E"/>
    <w:rsid w:val="005B53E4"/>
    <w:rsid w:val="005B5842"/>
    <w:rsid w:val="005C5432"/>
    <w:rsid w:val="005D6B45"/>
    <w:rsid w:val="005D7678"/>
    <w:rsid w:val="005D79BF"/>
    <w:rsid w:val="005E5217"/>
    <w:rsid w:val="005E5832"/>
    <w:rsid w:val="005E72EA"/>
    <w:rsid w:val="005F5835"/>
    <w:rsid w:val="00603AD1"/>
    <w:rsid w:val="0060468D"/>
    <w:rsid w:val="00604D53"/>
    <w:rsid w:val="00612324"/>
    <w:rsid w:val="00612555"/>
    <w:rsid w:val="00613960"/>
    <w:rsid w:val="00616E23"/>
    <w:rsid w:val="00623011"/>
    <w:rsid w:val="0062396F"/>
    <w:rsid w:val="006276CA"/>
    <w:rsid w:val="006276E0"/>
    <w:rsid w:val="00627FBE"/>
    <w:rsid w:val="00630C22"/>
    <w:rsid w:val="00630CEF"/>
    <w:rsid w:val="00632825"/>
    <w:rsid w:val="0063471A"/>
    <w:rsid w:val="0063507D"/>
    <w:rsid w:val="00637B5F"/>
    <w:rsid w:val="00637F7D"/>
    <w:rsid w:val="006469C1"/>
    <w:rsid w:val="0065077B"/>
    <w:rsid w:val="0065097F"/>
    <w:rsid w:val="006514C9"/>
    <w:rsid w:val="00654A73"/>
    <w:rsid w:val="006577FF"/>
    <w:rsid w:val="006600C7"/>
    <w:rsid w:val="00661142"/>
    <w:rsid w:val="00667C46"/>
    <w:rsid w:val="0067264A"/>
    <w:rsid w:val="006726ED"/>
    <w:rsid w:val="00675878"/>
    <w:rsid w:val="00677238"/>
    <w:rsid w:val="0068132F"/>
    <w:rsid w:val="00684844"/>
    <w:rsid w:val="00691B15"/>
    <w:rsid w:val="0069348F"/>
    <w:rsid w:val="00696162"/>
    <w:rsid w:val="006A0819"/>
    <w:rsid w:val="006A15E4"/>
    <w:rsid w:val="006A328D"/>
    <w:rsid w:val="006A5048"/>
    <w:rsid w:val="006A681C"/>
    <w:rsid w:val="006B03B0"/>
    <w:rsid w:val="006B3126"/>
    <w:rsid w:val="006B6033"/>
    <w:rsid w:val="006C3884"/>
    <w:rsid w:val="006C4B41"/>
    <w:rsid w:val="006C5027"/>
    <w:rsid w:val="006C5A12"/>
    <w:rsid w:val="006C64F9"/>
    <w:rsid w:val="006C67B0"/>
    <w:rsid w:val="006C7C56"/>
    <w:rsid w:val="006D4D4A"/>
    <w:rsid w:val="006F3D72"/>
    <w:rsid w:val="006F502F"/>
    <w:rsid w:val="006F5A69"/>
    <w:rsid w:val="00704ABA"/>
    <w:rsid w:val="00707095"/>
    <w:rsid w:val="0071282E"/>
    <w:rsid w:val="007142C9"/>
    <w:rsid w:val="007218E8"/>
    <w:rsid w:val="0072390A"/>
    <w:rsid w:val="0072532C"/>
    <w:rsid w:val="00726A81"/>
    <w:rsid w:val="00730F3E"/>
    <w:rsid w:val="00732F15"/>
    <w:rsid w:val="00741C6A"/>
    <w:rsid w:val="007451BE"/>
    <w:rsid w:val="007500F5"/>
    <w:rsid w:val="00751821"/>
    <w:rsid w:val="00754C2B"/>
    <w:rsid w:val="00755E72"/>
    <w:rsid w:val="007651EF"/>
    <w:rsid w:val="007659B1"/>
    <w:rsid w:val="00770F4D"/>
    <w:rsid w:val="00771A83"/>
    <w:rsid w:val="007845FE"/>
    <w:rsid w:val="00784997"/>
    <w:rsid w:val="00784C4A"/>
    <w:rsid w:val="007850F1"/>
    <w:rsid w:val="00785DCF"/>
    <w:rsid w:val="00790006"/>
    <w:rsid w:val="00797B6E"/>
    <w:rsid w:val="00797C8C"/>
    <w:rsid w:val="00797E9E"/>
    <w:rsid w:val="007A0D7B"/>
    <w:rsid w:val="007A682B"/>
    <w:rsid w:val="007A725B"/>
    <w:rsid w:val="007B18C3"/>
    <w:rsid w:val="007B35E1"/>
    <w:rsid w:val="007B4BCB"/>
    <w:rsid w:val="007C2A8B"/>
    <w:rsid w:val="007C37F4"/>
    <w:rsid w:val="007C418D"/>
    <w:rsid w:val="007C5409"/>
    <w:rsid w:val="007C57CB"/>
    <w:rsid w:val="007D4BA4"/>
    <w:rsid w:val="007D5DAD"/>
    <w:rsid w:val="007E0087"/>
    <w:rsid w:val="007F167D"/>
    <w:rsid w:val="007F52EE"/>
    <w:rsid w:val="00800C58"/>
    <w:rsid w:val="00801296"/>
    <w:rsid w:val="00804443"/>
    <w:rsid w:val="00811C39"/>
    <w:rsid w:val="00816F0C"/>
    <w:rsid w:val="00820CFA"/>
    <w:rsid w:val="00827B2E"/>
    <w:rsid w:val="00830C9A"/>
    <w:rsid w:val="00834CF6"/>
    <w:rsid w:val="00835D6F"/>
    <w:rsid w:val="008401DA"/>
    <w:rsid w:val="00840DC5"/>
    <w:rsid w:val="00843ED9"/>
    <w:rsid w:val="008449F6"/>
    <w:rsid w:val="00850270"/>
    <w:rsid w:val="0085112F"/>
    <w:rsid w:val="008519A6"/>
    <w:rsid w:val="00854DD9"/>
    <w:rsid w:val="00860450"/>
    <w:rsid w:val="00860E92"/>
    <w:rsid w:val="00862480"/>
    <w:rsid w:val="008637AB"/>
    <w:rsid w:val="00863D3F"/>
    <w:rsid w:val="008712A4"/>
    <w:rsid w:val="00874F97"/>
    <w:rsid w:val="00880707"/>
    <w:rsid w:val="0088107A"/>
    <w:rsid w:val="008833E4"/>
    <w:rsid w:val="00885996"/>
    <w:rsid w:val="0089061A"/>
    <w:rsid w:val="008915D1"/>
    <w:rsid w:val="00893447"/>
    <w:rsid w:val="00895C09"/>
    <w:rsid w:val="00896AEA"/>
    <w:rsid w:val="00896E27"/>
    <w:rsid w:val="00897823"/>
    <w:rsid w:val="008A43A3"/>
    <w:rsid w:val="008A7081"/>
    <w:rsid w:val="008B44D8"/>
    <w:rsid w:val="008C0BC3"/>
    <w:rsid w:val="008C0FF0"/>
    <w:rsid w:val="008C3C57"/>
    <w:rsid w:val="008C3D19"/>
    <w:rsid w:val="008D0DF7"/>
    <w:rsid w:val="008D2456"/>
    <w:rsid w:val="008D55AA"/>
    <w:rsid w:val="008D659C"/>
    <w:rsid w:val="008E0FA5"/>
    <w:rsid w:val="008E387B"/>
    <w:rsid w:val="008E7BC2"/>
    <w:rsid w:val="008F3EB3"/>
    <w:rsid w:val="008F6C04"/>
    <w:rsid w:val="008F6F31"/>
    <w:rsid w:val="009011DE"/>
    <w:rsid w:val="00901E46"/>
    <w:rsid w:val="00903C59"/>
    <w:rsid w:val="00905A28"/>
    <w:rsid w:val="00906670"/>
    <w:rsid w:val="0091473D"/>
    <w:rsid w:val="0091627E"/>
    <w:rsid w:val="00926F5C"/>
    <w:rsid w:val="00933D23"/>
    <w:rsid w:val="009356A3"/>
    <w:rsid w:val="00940696"/>
    <w:rsid w:val="0094142F"/>
    <w:rsid w:val="00944C54"/>
    <w:rsid w:val="00945148"/>
    <w:rsid w:val="00945E2E"/>
    <w:rsid w:val="009472FE"/>
    <w:rsid w:val="00951045"/>
    <w:rsid w:val="00952C66"/>
    <w:rsid w:val="00953BF6"/>
    <w:rsid w:val="009558BB"/>
    <w:rsid w:val="00963A6C"/>
    <w:rsid w:val="00972104"/>
    <w:rsid w:val="00973BA2"/>
    <w:rsid w:val="009806DC"/>
    <w:rsid w:val="009814AE"/>
    <w:rsid w:val="00985169"/>
    <w:rsid w:val="009869AA"/>
    <w:rsid w:val="00986ECA"/>
    <w:rsid w:val="00987759"/>
    <w:rsid w:val="00992622"/>
    <w:rsid w:val="009A0BDB"/>
    <w:rsid w:val="009A1171"/>
    <w:rsid w:val="009A191C"/>
    <w:rsid w:val="009B0B43"/>
    <w:rsid w:val="009B3DAB"/>
    <w:rsid w:val="009B5B85"/>
    <w:rsid w:val="009B666D"/>
    <w:rsid w:val="009C5CED"/>
    <w:rsid w:val="009C6AC0"/>
    <w:rsid w:val="009D159D"/>
    <w:rsid w:val="009D227D"/>
    <w:rsid w:val="009E0D91"/>
    <w:rsid w:val="009F141B"/>
    <w:rsid w:val="009F160C"/>
    <w:rsid w:val="009F16D5"/>
    <w:rsid w:val="009F1FC1"/>
    <w:rsid w:val="009F32AC"/>
    <w:rsid w:val="009F7FD2"/>
    <w:rsid w:val="00A000C8"/>
    <w:rsid w:val="00A0101E"/>
    <w:rsid w:val="00A045BD"/>
    <w:rsid w:val="00A15DDE"/>
    <w:rsid w:val="00A203B7"/>
    <w:rsid w:val="00A317F7"/>
    <w:rsid w:val="00A33CB3"/>
    <w:rsid w:val="00A357E2"/>
    <w:rsid w:val="00A376AA"/>
    <w:rsid w:val="00A41CCC"/>
    <w:rsid w:val="00A42947"/>
    <w:rsid w:val="00A4477E"/>
    <w:rsid w:val="00A453E7"/>
    <w:rsid w:val="00A46EF2"/>
    <w:rsid w:val="00A5079B"/>
    <w:rsid w:val="00A50854"/>
    <w:rsid w:val="00A60135"/>
    <w:rsid w:val="00A613A6"/>
    <w:rsid w:val="00A623D6"/>
    <w:rsid w:val="00A63F8B"/>
    <w:rsid w:val="00A649F5"/>
    <w:rsid w:val="00A652AC"/>
    <w:rsid w:val="00A65771"/>
    <w:rsid w:val="00A70CF3"/>
    <w:rsid w:val="00A7383C"/>
    <w:rsid w:val="00A77E4C"/>
    <w:rsid w:val="00A84B52"/>
    <w:rsid w:val="00A92612"/>
    <w:rsid w:val="00A9416B"/>
    <w:rsid w:val="00A957FF"/>
    <w:rsid w:val="00AA640D"/>
    <w:rsid w:val="00AB4D5E"/>
    <w:rsid w:val="00AB71C5"/>
    <w:rsid w:val="00AC0A3F"/>
    <w:rsid w:val="00AC0EF9"/>
    <w:rsid w:val="00AD22DB"/>
    <w:rsid w:val="00AD76C3"/>
    <w:rsid w:val="00AE1895"/>
    <w:rsid w:val="00AE2FE6"/>
    <w:rsid w:val="00AE7538"/>
    <w:rsid w:val="00AF6A68"/>
    <w:rsid w:val="00B04CFA"/>
    <w:rsid w:val="00B05B8C"/>
    <w:rsid w:val="00B07F81"/>
    <w:rsid w:val="00B15235"/>
    <w:rsid w:val="00B15604"/>
    <w:rsid w:val="00B16270"/>
    <w:rsid w:val="00B16F11"/>
    <w:rsid w:val="00B2032A"/>
    <w:rsid w:val="00B20ED5"/>
    <w:rsid w:val="00B22A7D"/>
    <w:rsid w:val="00B2587C"/>
    <w:rsid w:val="00B264CF"/>
    <w:rsid w:val="00B26571"/>
    <w:rsid w:val="00B30B32"/>
    <w:rsid w:val="00B31934"/>
    <w:rsid w:val="00B31A60"/>
    <w:rsid w:val="00B31F2E"/>
    <w:rsid w:val="00B36398"/>
    <w:rsid w:val="00B37BC3"/>
    <w:rsid w:val="00B4014C"/>
    <w:rsid w:val="00B42BBE"/>
    <w:rsid w:val="00B44726"/>
    <w:rsid w:val="00B567CD"/>
    <w:rsid w:val="00B569D7"/>
    <w:rsid w:val="00B61D76"/>
    <w:rsid w:val="00B63790"/>
    <w:rsid w:val="00B64C96"/>
    <w:rsid w:val="00B67F50"/>
    <w:rsid w:val="00B67F72"/>
    <w:rsid w:val="00B70788"/>
    <w:rsid w:val="00B717B3"/>
    <w:rsid w:val="00B728D3"/>
    <w:rsid w:val="00B76E6E"/>
    <w:rsid w:val="00B77AC0"/>
    <w:rsid w:val="00B853A2"/>
    <w:rsid w:val="00B858B7"/>
    <w:rsid w:val="00B876A6"/>
    <w:rsid w:val="00B90BD2"/>
    <w:rsid w:val="00B91301"/>
    <w:rsid w:val="00B91AA7"/>
    <w:rsid w:val="00B9207F"/>
    <w:rsid w:val="00B92758"/>
    <w:rsid w:val="00BA05C6"/>
    <w:rsid w:val="00BA0A16"/>
    <w:rsid w:val="00BA0ED4"/>
    <w:rsid w:val="00BA40F5"/>
    <w:rsid w:val="00BA676B"/>
    <w:rsid w:val="00BA6C84"/>
    <w:rsid w:val="00BB075E"/>
    <w:rsid w:val="00BB2374"/>
    <w:rsid w:val="00BB3A9D"/>
    <w:rsid w:val="00BB4961"/>
    <w:rsid w:val="00BB5F29"/>
    <w:rsid w:val="00BB6A02"/>
    <w:rsid w:val="00BC1A15"/>
    <w:rsid w:val="00BC5A1A"/>
    <w:rsid w:val="00BC6FB5"/>
    <w:rsid w:val="00BD5DFE"/>
    <w:rsid w:val="00BD6053"/>
    <w:rsid w:val="00BD702C"/>
    <w:rsid w:val="00BE0005"/>
    <w:rsid w:val="00BE4946"/>
    <w:rsid w:val="00BE5EF2"/>
    <w:rsid w:val="00BE637C"/>
    <w:rsid w:val="00BE7BB1"/>
    <w:rsid w:val="00BF2990"/>
    <w:rsid w:val="00BF6AAF"/>
    <w:rsid w:val="00BF6AC5"/>
    <w:rsid w:val="00BF7774"/>
    <w:rsid w:val="00C00155"/>
    <w:rsid w:val="00C037F2"/>
    <w:rsid w:val="00C12B99"/>
    <w:rsid w:val="00C13375"/>
    <w:rsid w:val="00C13429"/>
    <w:rsid w:val="00C14F7F"/>
    <w:rsid w:val="00C15454"/>
    <w:rsid w:val="00C15700"/>
    <w:rsid w:val="00C16EC4"/>
    <w:rsid w:val="00C20A03"/>
    <w:rsid w:val="00C214A7"/>
    <w:rsid w:val="00C215A4"/>
    <w:rsid w:val="00C243C5"/>
    <w:rsid w:val="00C265C6"/>
    <w:rsid w:val="00C26A71"/>
    <w:rsid w:val="00C27035"/>
    <w:rsid w:val="00C31A91"/>
    <w:rsid w:val="00C3206A"/>
    <w:rsid w:val="00C343C0"/>
    <w:rsid w:val="00C4119E"/>
    <w:rsid w:val="00C412CD"/>
    <w:rsid w:val="00C478DC"/>
    <w:rsid w:val="00C538A1"/>
    <w:rsid w:val="00C5440A"/>
    <w:rsid w:val="00C6333D"/>
    <w:rsid w:val="00C63ECB"/>
    <w:rsid w:val="00C7047E"/>
    <w:rsid w:val="00C735A5"/>
    <w:rsid w:val="00C75AA5"/>
    <w:rsid w:val="00C77B34"/>
    <w:rsid w:val="00C803D6"/>
    <w:rsid w:val="00C81C59"/>
    <w:rsid w:val="00C82034"/>
    <w:rsid w:val="00C831CE"/>
    <w:rsid w:val="00C86005"/>
    <w:rsid w:val="00C86739"/>
    <w:rsid w:val="00C94959"/>
    <w:rsid w:val="00C9746B"/>
    <w:rsid w:val="00CA0FB6"/>
    <w:rsid w:val="00CA1ACF"/>
    <w:rsid w:val="00CA621D"/>
    <w:rsid w:val="00CA6769"/>
    <w:rsid w:val="00CB0A0D"/>
    <w:rsid w:val="00CB6299"/>
    <w:rsid w:val="00CB6C7F"/>
    <w:rsid w:val="00CC0655"/>
    <w:rsid w:val="00CC39BC"/>
    <w:rsid w:val="00CC54F0"/>
    <w:rsid w:val="00CD104F"/>
    <w:rsid w:val="00CD17C4"/>
    <w:rsid w:val="00CD2EE3"/>
    <w:rsid w:val="00CE03C1"/>
    <w:rsid w:val="00CE48CF"/>
    <w:rsid w:val="00CE4AB6"/>
    <w:rsid w:val="00CE550A"/>
    <w:rsid w:val="00CF4A52"/>
    <w:rsid w:val="00CF4CCA"/>
    <w:rsid w:val="00CF666E"/>
    <w:rsid w:val="00CF75D3"/>
    <w:rsid w:val="00CF7C8B"/>
    <w:rsid w:val="00D03C6D"/>
    <w:rsid w:val="00D14865"/>
    <w:rsid w:val="00D15AFD"/>
    <w:rsid w:val="00D1677F"/>
    <w:rsid w:val="00D213AA"/>
    <w:rsid w:val="00D21F69"/>
    <w:rsid w:val="00D233BB"/>
    <w:rsid w:val="00D258EF"/>
    <w:rsid w:val="00D26486"/>
    <w:rsid w:val="00D32891"/>
    <w:rsid w:val="00D32F1D"/>
    <w:rsid w:val="00D34A0D"/>
    <w:rsid w:val="00D413D5"/>
    <w:rsid w:val="00D43A44"/>
    <w:rsid w:val="00D45AF4"/>
    <w:rsid w:val="00D46390"/>
    <w:rsid w:val="00D467FF"/>
    <w:rsid w:val="00D50442"/>
    <w:rsid w:val="00D5420A"/>
    <w:rsid w:val="00D5432A"/>
    <w:rsid w:val="00D57173"/>
    <w:rsid w:val="00D574F9"/>
    <w:rsid w:val="00D607B7"/>
    <w:rsid w:val="00D64245"/>
    <w:rsid w:val="00D66348"/>
    <w:rsid w:val="00D66ABA"/>
    <w:rsid w:val="00D73B13"/>
    <w:rsid w:val="00D75239"/>
    <w:rsid w:val="00D76141"/>
    <w:rsid w:val="00D76489"/>
    <w:rsid w:val="00D76E31"/>
    <w:rsid w:val="00D77D7F"/>
    <w:rsid w:val="00D8128C"/>
    <w:rsid w:val="00D828FC"/>
    <w:rsid w:val="00D868B6"/>
    <w:rsid w:val="00D90321"/>
    <w:rsid w:val="00D90BF4"/>
    <w:rsid w:val="00D92757"/>
    <w:rsid w:val="00D9512C"/>
    <w:rsid w:val="00D9757B"/>
    <w:rsid w:val="00D97FBD"/>
    <w:rsid w:val="00DA0280"/>
    <w:rsid w:val="00DA3F69"/>
    <w:rsid w:val="00DA427F"/>
    <w:rsid w:val="00DA565D"/>
    <w:rsid w:val="00DA5C0E"/>
    <w:rsid w:val="00DA7C6F"/>
    <w:rsid w:val="00DB0AC1"/>
    <w:rsid w:val="00DB3F3E"/>
    <w:rsid w:val="00DB51C2"/>
    <w:rsid w:val="00DC1717"/>
    <w:rsid w:val="00DC1ACD"/>
    <w:rsid w:val="00DC560A"/>
    <w:rsid w:val="00DD25CA"/>
    <w:rsid w:val="00DE0260"/>
    <w:rsid w:val="00DE3955"/>
    <w:rsid w:val="00DE73A5"/>
    <w:rsid w:val="00DF5D7C"/>
    <w:rsid w:val="00DF7DF4"/>
    <w:rsid w:val="00E011E6"/>
    <w:rsid w:val="00E0258D"/>
    <w:rsid w:val="00E0403F"/>
    <w:rsid w:val="00E06312"/>
    <w:rsid w:val="00E07269"/>
    <w:rsid w:val="00E10111"/>
    <w:rsid w:val="00E16405"/>
    <w:rsid w:val="00E16E50"/>
    <w:rsid w:val="00E1717B"/>
    <w:rsid w:val="00E17C0B"/>
    <w:rsid w:val="00E20CA3"/>
    <w:rsid w:val="00E22674"/>
    <w:rsid w:val="00E24F29"/>
    <w:rsid w:val="00E26731"/>
    <w:rsid w:val="00E302DC"/>
    <w:rsid w:val="00E303A7"/>
    <w:rsid w:val="00E33B37"/>
    <w:rsid w:val="00E33C9D"/>
    <w:rsid w:val="00E3617E"/>
    <w:rsid w:val="00E365E9"/>
    <w:rsid w:val="00E42B89"/>
    <w:rsid w:val="00E45FF8"/>
    <w:rsid w:val="00E47C68"/>
    <w:rsid w:val="00E50EF9"/>
    <w:rsid w:val="00E54AD3"/>
    <w:rsid w:val="00E55A7D"/>
    <w:rsid w:val="00E56848"/>
    <w:rsid w:val="00E573BB"/>
    <w:rsid w:val="00E60509"/>
    <w:rsid w:val="00E60F39"/>
    <w:rsid w:val="00E62E25"/>
    <w:rsid w:val="00E64045"/>
    <w:rsid w:val="00E64C2D"/>
    <w:rsid w:val="00E7173E"/>
    <w:rsid w:val="00E72696"/>
    <w:rsid w:val="00E73F58"/>
    <w:rsid w:val="00E74AFD"/>
    <w:rsid w:val="00E758F3"/>
    <w:rsid w:val="00E76EF1"/>
    <w:rsid w:val="00E771A0"/>
    <w:rsid w:val="00E83F51"/>
    <w:rsid w:val="00E84991"/>
    <w:rsid w:val="00E85325"/>
    <w:rsid w:val="00E87B5C"/>
    <w:rsid w:val="00E92E93"/>
    <w:rsid w:val="00E93656"/>
    <w:rsid w:val="00E96483"/>
    <w:rsid w:val="00EA523B"/>
    <w:rsid w:val="00EA78A9"/>
    <w:rsid w:val="00EB5B66"/>
    <w:rsid w:val="00EC0669"/>
    <w:rsid w:val="00EC4B0A"/>
    <w:rsid w:val="00EC529D"/>
    <w:rsid w:val="00EC6AB3"/>
    <w:rsid w:val="00ED3061"/>
    <w:rsid w:val="00ED4F02"/>
    <w:rsid w:val="00ED4F6F"/>
    <w:rsid w:val="00ED7BD6"/>
    <w:rsid w:val="00EE3271"/>
    <w:rsid w:val="00EF13D1"/>
    <w:rsid w:val="00F014D3"/>
    <w:rsid w:val="00F03BE6"/>
    <w:rsid w:val="00F04B4C"/>
    <w:rsid w:val="00F132AB"/>
    <w:rsid w:val="00F140D7"/>
    <w:rsid w:val="00F14222"/>
    <w:rsid w:val="00F15733"/>
    <w:rsid w:val="00F15BAA"/>
    <w:rsid w:val="00F16921"/>
    <w:rsid w:val="00F21301"/>
    <w:rsid w:val="00F2441A"/>
    <w:rsid w:val="00F25BB3"/>
    <w:rsid w:val="00F30098"/>
    <w:rsid w:val="00F31A9E"/>
    <w:rsid w:val="00F32079"/>
    <w:rsid w:val="00F3409E"/>
    <w:rsid w:val="00F4171A"/>
    <w:rsid w:val="00F44E5C"/>
    <w:rsid w:val="00F46B8F"/>
    <w:rsid w:val="00F51FC3"/>
    <w:rsid w:val="00F53DF2"/>
    <w:rsid w:val="00F54EBA"/>
    <w:rsid w:val="00F62D33"/>
    <w:rsid w:val="00F673DA"/>
    <w:rsid w:val="00F70C4A"/>
    <w:rsid w:val="00F71AB8"/>
    <w:rsid w:val="00F73657"/>
    <w:rsid w:val="00F75335"/>
    <w:rsid w:val="00F7540F"/>
    <w:rsid w:val="00F76DFA"/>
    <w:rsid w:val="00F80F3F"/>
    <w:rsid w:val="00F824A9"/>
    <w:rsid w:val="00F84346"/>
    <w:rsid w:val="00F84C25"/>
    <w:rsid w:val="00F87726"/>
    <w:rsid w:val="00F902A0"/>
    <w:rsid w:val="00F925FE"/>
    <w:rsid w:val="00F949CA"/>
    <w:rsid w:val="00FA09D1"/>
    <w:rsid w:val="00FA5702"/>
    <w:rsid w:val="00FB20BD"/>
    <w:rsid w:val="00FB3A2D"/>
    <w:rsid w:val="00FB3ED1"/>
    <w:rsid w:val="00FB4644"/>
    <w:rsid w:val="00FC13EE"/>
    <w:rsid w:val="00FC2D0A"/>
    <w:rsid w:val="00FC4ACA"/>
    <w:rsid w:val="00FC6BDA"/>
    <w:rsid w:val="00FC6ED8"/>
    <w:rsid w:val="00FD0010"/>
    <w:rsid w:val="00FD532E"/>
    <w:rsid w:val="00FD6DA3"/>
    <w:rsid w:val="00FE0338"/>
    <w:rsid w:val="00FE04C9"/>
    <w:rsid w:val="00FE1314"/>
    <w:rsid w:val="00FE35CD"/>
    <w:rsid w:val="00FE53A7"/>
    <w:rsid w:val="00FF1793"/>
    <w:rsid w:val="00FF1E06"/>
    <w:rsid w:val="00FF2592"/>
    <w:rsid w:val="00FF7907"/>
    <w:rsid w:val="24CF0C67"/>
    <w:rsid w:val="364915B3"/>
    <w:rsid w:val="4ECC011B"/>
    <w:rsid w:val="68F8EE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15728D6"/>
  <w15:docId w15:val="{D18D5117-5B78-41F3-ABAA-836E469B9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2"/>
      <w:szCs w:val="22"/>
    </w:rPr>
  </w:style>
  <w:style w:type="paragraph" w:styleId="Heading1">
    <w:name w:val="heading 1"/>
    <w:basedOn w:val="HeadingBase"/>
    <w:next w:val="BodyTextFlush"/>
    <w:qFormat/>
    <w:pPr>
      <w:keepNext/>
      <w:outlineLvl w:val="0"/>
    </w:pPr>
    <w:rPr>
      <w:b/>
      <w:bCs/>
      <w:kern w:val="32"/>
    </w:rPr>
  </w:style>
  <w:style w:type="paragraph" w:styleId="Heading2">
    <w:name w:val="heading 2"/>
    <w:basedOn w:val="HeadingBase"/>
    <w:next w:val="BodyTextFlush"/>
    <w:qFormat/>
    <w:pPr>
      <w:keepNext/>
      <w:outlineLvl w:val="1"/>
    </w:pPr>
    <w:rPr>
      <w:b/>
      <w:bCs/>
      <w:iCs/>
    </w:rPr>
  </w:style>
  <w:style w:type="paragraph" w:styleId="Heading3">
    <w:name w:val="heading 3"/>
    <w:basedOn w:val="HeadingBase"/>
    <w:next w:val="BodyTextFlush"/>
    <w:qFormat/>
    <w:pPr>
      <w:keepNext/>
      <w:outlineLvl w:val="2"/>
    </w:pPr>
    <w:rPr>
      <w:bCs/>
    </w:rPr>
  </w:style>
  <w:style w:type="paragraph" w:styleId="Heading4">
    <w:name w:val="heading 4"/>
    <w:basedOn w:val="HeadingBase"/>
    <w:next w:val="BodyTextFlush"/>
    <w:qFormat/>
    <w:pPr>
      <w:keepNext/>
      <w:outlineLvl w:val="3"/>
    </w:pPr>
    <w:rPr>
      <w:bCs/>
      <w:szCs w:val="28"/>
    </w:rPr>
  </w:style>
  <w:style w:type="paragraph" w:styleId="Heading5">
    <w:name w:val="heading 5"/>
    <w:basedOn w:val="HeadingBase"/>
    <w:next w:val="BodyTextFlush"/>
    <w:qFormat/>
    <w:pPr>
      <w:keepNext/>
      <w:widowControl w:val="0"/>
      <w:outlineLvl w:val="4"/>
    </w:pPr>
    <w:rPr>
      <w:bCs/>
      <w:iCs/>
      <w:szCs w:val="26"/>
    </w:rPr>
  </w:style>
  <w:style w:type="paragraph" w:styleId="Heading6">
    <w:name w:val="heading 6"/>
    <w:basedOn w:val="HeadingBase"/>
    <w:next w:val="BodyTextFlush"/>
    <w:qFormat/>
    <w:pPr>
      <w:widowControl w:val="0"/>
      <w:outlineLvl w:val="5"/>
    </w:pPr>
    <w:rPr>
      <w:bCs/>
    </w:rPr>
  </w:style>
  <w:style w:type="paragraph" w:styleId="Heading7">
    <w:name w:val="heading 7"/>
    <w:basedOn w:val="HeadingBase"/>
    <w:next w:val="BodyTextFlush"/>
    <w:qFormat/>
    <w:pPr>
      <w:widowControl w:val="0"/>
      <w:outlineLvl w:val="6"/>
    </w:pPr>
  </w:style>
  <w:style w:type="paragraph" w:styleId="Heading8">
    <w:name w:val="heading 8"/>
    <w:basedOn w:val="HeadingBase"/>
    <w:next w:val="BodyTextFlush"/>
    <w:qFormat/>
    <w:pPr>
      <w:widowControl w:val="0"/>
      <w:outlineLvl w:val="7"/>
    </w:pPr>
    <w:rPr>
      <w:iCs/>
    </w:rPr>
  </w:style>
  <w:style w:type="paragraph" w:styleId="Heading9">
    <w:name w:val="heading 9"/>
    <w:basedOn w:val="HeadingBase"/>
    <w:next w:val="BodyTextFlush"/>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Base">
    <w:name w:val="Heading Base"/>
    <w:basedOn w:val="Normal"/>
    <w:next w:val="Normal"/>
    <w:semiHidden/>
    <w:pPr>
      <w:spacing w:after="240"/>
      <w:jc w:val="both"/>
    </w:pPr>
  </w:style>
  <w:style w:type="paragraph" w:styleId="BodyText">
    <w:name w:val="Body Text"/>
    <w:basedOn w:val="Normal"/>
    <w:semiHidden/>
    <w:pPr>
      <w:spacing w:after="120"/>
    </w:pPr>
  </w:style>
  <w:style w:type="paragraph" w:styleId="BodyTextFirstIndent">
    <w:name w:val="Body Text First Indent"/>
    <w:basedOn w:val="Normal"/>
    <w:semiHidden/>
    <w:pPr>
      <w:spacing w:after="240"/>
      <w:ind w:firstLine="720"/>
      <w:jc w:val="both"/>
    </w:pPr>
  </w:style>
  <w:style w:type="paragraph" w:styleId="List">
    <w:name w:val="List"/>
    <w:basedOn w:val="Normal"/>
    <w:semiHidden/>
    <w:pPr>
      <w:spacing w:after="240"/>
      <w:ind w:left="720" w:hanging="720"/>
      <w:jc w:val="both"/>
    </w:pPr>
  </w:style>
  <w:style w:type="paragraph" w:styleId="ListBullet">
    <w:name w:val="List Bullet"/>
    <w:basedOn w:val="Normal"/>
    <w:semiHidden/>
    <w:pPr>
      <w:numPr>
        <w:numId w:val="1"/>
      </w:numPr>
      <w:spacing w:after="240"/>
    </w:pPr>
  </w:style>
  <w:style w:type="paragraph" w:styleId="ListNumber">
    <w:name w:val="List Number"/>
    <w:basedOn w:val="Normal"/>
    <w:semiHidden/>
    <w:pPr>
      <w:numPr>
        <w:numId w:val="4"/>
      </w:numPr>
      <w:tabs>
        <w:tab w:val="left" w:pos="720"/>
      </w:tabs>
      <w:spacing w:after="240"/>
      <w:jc w:val="both"/>
    </w:pPr>
  </w:style>
  <w:style w:type="paragraph" w:customStyle="1" w:styleId="Discovery">
    <w:name w:val="Discovery"/>
    <w:basedOn w:val="Normal"/>
    <w:next w:val="DiscoveryText"/>
    <w:pPr>
      <w:keepNext/>
      <w:spacing w:line="480" w:lineRule="auto"/>
    </w:pPr>
    <w:rPr>
      <w:b/>
      <w:u w:val="single"/>
    </w:rPr>
  </w:style>
  <w:style w:type="paragraph" w:customStyle="1" w:styleId="DiscoveryText">
    <w:name w:val="Discovery Text"/>
    <w:basedOn w:val="Normal"/>
    <w:semiHidden/>
    <w:pPr>
      <w:widowControl w:val="0"/>
      <w:spacing w:line="480" w:lineRule="exact"/>
      <w:ind w:firstLine="720"/>
      <w:jc w:val="both"/>
    </w:pPr>
  </w:style>
  <w:style w:type="paragraph" w:customStyle="1" w:styleId="Quote5">
    <w:name w:val="Quote .5&quot;"/>
    <w:basedOn w:val="Normal"/>
    <w:pPr>
      <w:spacing w:after="240"/>
      <w:ind w:left="720" w:right="720"/>
      <w:jc w:val="both"/>
    </w:pPr>
  </w:style>
  <w:style w:type="paragraph" w:customStyle="1" w:styleId="Quote1">
    <w:name w:val="Quote 1&quot;"/>
    <w:basedOn w:val="Normal"/>
    <w:pPr>
      <w:spacing w:after="240"/>
      <w:ind w:left="1440" w:right="1440"/>
      <w:jc w:val="both"/>
    </w:pPr>
  </w:style>
  <w:style w:type="character" w:customStyle="1" w:styleId="FooterChar">
    <w:name w:val="Footer Char"/>
    <w:link w:val="Footer"/>
    <w:uiPriority w:val="99"/>
    <w:rsid w:val="00F7540F"/>
    <w:rPr>
      <w:sz w:val="24"/>
      <w:szCs w:val="24"/>
    </w:rPr>
  </w:style>
  <w:style w:type="paragraph" w:styleId="Title">
    <w:name w:val="Title"/>
    <w:basedOn w:val="Normal"/>
    <w:link w:val="TitleChar"/>
    <w:qFormat/>
    <w:pPr>
      <w:keepNext/>
      <w:spacing w:after="240"/>
      <w:jc w:val="center"/>
      <w:outlineLvl w:val="0"/>
    </w:pPr>
    <w:rPr>
      <w:b/>
      <w:bCs/>
      <w:kern w:val="28"/>
    </w:rPr>
  </w:style>
  <w:style w:type="paragraph" w:styleId="Footer">
    <w:name w:val="footer"/>
    <w:basedOn w:val="Normal"/>
    <w:link w:val="FooterChar"/>
    <w:uiPriority w:val="99"/>
    <w:pPr>
      <w:tabs>
        <w:tab w:val="center" w:pos="4680"/>
        <w:tab w:val="right" w:pos="9360"/>
      </w:tabs>
    </w:pPr>
  </w:style>
  <w:style w:type="paragraph" w:styleId="FootnoteText">
    <w:name w:val="footnote text"/>
    <w:basedOn w:val="Normal"/>
    <w:semiHidden/>
  </w:style>
  <w:style w:type="character" w:styleId="FootnoteReference">
    <w:name w:val="footnote reference"/>
    <w:semiHidden/>
    <w:rPr>
      <w:vertAlign w:val="superscript"/>
    </w:rPr>
  </w:style>
  <w:style w:type="character" w:styleId="PageNumber">
    <w:name w:val="page number"/>
    <w:basedOn w:val="DefaultParagraphFont"/>
  </w:style>
  <w:style w:type="paragraph" w:customStyle="1" w:styleId="zYDocID">
    <w:name w:val="zY_DocID"/>
    <w:basedOn w:val="Normal"/>
    <w:semiHidden/>
    <w:pPr>
      <w:spacing w:before="240"/>
      <w:ind w:left="432"/>
    </w:pPr>
    <w:rPr>
      <w:noProof/>
      <w:sz w:val="16"/>
      <w:szCs w:val="16"/>
    </w:rPr>
  </w:style>
  <w:style w:type="paragraph" w:styleId="TOC1">
    <w:name w:val="toc 1"/>
    <w:basedOn w:val="Normal"/>
    <w:next w:val="Normal"/>
    <w:semiHidden/>
    <w:pPr>
      <w:tabs>
        <w:tab w:val="right" w:leader="dot" w:pos="9360"/>
      </w:tabs>
      <w:spacing w:before="240" w:after="120"/>
      <w:ind w:left="720" w:right="720" w:hanging="720"/>
    </w:pPr>
    <w:rPr>
      <w:noProof/>
    </w:rPr>
  </w:style>
  <w:style w:type="paragraph" w:styleId="TOC2">
    <w:name w:val="toc 2"/>
    <w:basedOn w:val="Normal"/>
    <w:next w:val="Normal"/>
    <w:semiHidden/>
    <w:pPr>
      <w:tabs>
        <w:tab w:val="right" w:leader="dot" w:pos="9360"/>
      </w:tabs>
      <w:spacing w:after="120"/>
      <w:ind w:left="1440" w:right="720" w:hanging="720"/>
    </w:pPr>
    <w:rPr>
      <w:noProof/>
    </w:rPr>
  </w:style>
  <w:style w:type="paragraph" w:styleId="TOC3">
    <w:name w:val="toc 3"/>
    <w:basedOn w:val="Normal"/>
    <w:next w:val="Normal"/>
    <w:semiHidden/>
    <w:pPr>
      <w:tabs>
        <w:tab w:val="right" w:leader="dot" w:pos="9360"/>
      </w:tabs>
      <w:spacing w:after="120"/>
      <w:ind w:left="2160" w:right="720" w:hanging="720"/>
    </w:pPr>
    <w:rPr>
      <w:noProof/>
    </w:rPr>
  </w:style>
  <w:style w:type="paragraph" w:styleId="TOC4">
    <w:name w:val="toc 4"/>
    <w:basedOn w:val="Normal"/>
    <w:next w:val="Normal"/>
    <w:semiHidden/>
    <w:pPr>
      <w:tabs>
        <w:tab w:val="right" w:leader="dot" w:pos="9360"/>
      </w:tabs>
      <w:spacing w:after="120"/>
      <w:ind w:left="2880" w:right="720" w:hanging="720"/>
    </w:pPr>
    <w:rPr>
      <w:noProof/>
    </w:rPr>
  </w:style>
  <w:style w:type="paragraph" w:styleId="TOC5">
    <w:name w:val="toc 5"/>
    <w:basedOn w:val="Normal"/>
    <w:next w:val="Normal"/>
    <w:semiHidden/>
    <w:pPr>
      <w:tabs>
        <w:tab w:val="right" w:leader="dot" w:pos="9360"/>
      </w:tabs>
      <w:spacing w:after="120"/>
      <w:ind w:left="3600" w:right="720" w:hanging="720"/>
    </w:pPr>
    <w:rPr>
      <w:noProof/>
    </w:rPr>
  </w:style>
  <w:style w:type="paragraph" w:styleId="TOC6">
    <w:name w:val="toc 6"/>
    <w:basedOn w:val="Normal"/>
    <w:next w:val="Normal"/>
    <w:semiHidden/>
    <w:pPr>
      <w:tabs>
        <w:tab w:val="left" w:pos="4320"/>
        <w:tab w:val="right" w:leader="dot" w:pos="9360"/>
      </w:tabs>
      <w:ind w:left="4320" w:right="720" w:hanging="720"/>
    </w:pPr>
    <w:rPr>
      <w:noProof/>
    </w:r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BodyTextFlush">
    <w:name w:val="Body Text Flush"/>
    <w:basedOn w:val="Normal"/>
    <w:pPr>
      <w:spacing w:after="240"/>
      <w:jc w:val="both"/>
    </w:pPr>
  </w:style>
  <w:style w:type="paragraph" w:styleId="BlockText">
    <w:name w:val="Block Text"/>
    <w:basedOn w:val="Normal"/>
    <w:semiHidden/>
    <w:pPr>
      <w:spacing w:after="120"/>
      <w:ind w:left="1440" w:right="1440"/>
    </w:pPr>
  </w:style>
  <w:style w:type="paragraph" w:styleId="EndnoteText">
    <w:name w:val="endnote text"/>
    <w:basedOn w:val="Normal"/>
    <w:semiHidden/>
    <w:rPr>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Subtitle">
    <w:name w:val="Subtitle"/>
    <w:basedOn w:val="Normal"/>
    <w:qFormat/>
    <w:pPr>
      <w:keepNext/>
      <w:keepLines/>
      <w:spacing w:after="240"/>
      <w:jc w:val="center"/>
    </w:pPr>
    <w:rPr>
      <w:rFonts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BodyText2">
    <w:name w:val="Body Text 2"/>
    <w:basedOn w:val="Normal"/>
    <w:semiHidden/>
    <w:pPr>
      <w:spacing w:after="120" w:line="480" w:lineRule="auto"/>
    </w:pPr>
  </w:style>
  <w:style w:type="paragraph" w:styleId="ListContinue">
    <w:name w:val="List Continue"/>
    <w:basedOn w:val="Normal"/>
    <w:semiHidden/>
    <w:pPr>
      <w:spacing w:after="120"/>
      <w:ind w:left="360"/>
    </w:pPr>
  </w:style>
  <w:style w:type="paragraph" w:styleId="ListNumber2">
    <w:name w:val="List Number 2"/>
    <w:basedOn w:val="Normal"/>
    <w:semiHidden/>
    <w:pPr>
      <w:numPr>
        <w:numId w:val="5"/>
      </w:numPr>
      <w:spacing w:after="240"/>
      <w:jc w:val="both"/>
    </w:pPr>
  </w:style>
  <w:style w:type="paragraph" w:styleId="BodyText3">
    <w:name w:val="Body Text 3"/>
    <w:basedOn w:val="Normal"/>
    <w:semiHidden/>
    <w:pPr>
      <w:spacing w:after="120"/>
    </w:pPr>
    <w:rPr>
      <w:sz w:val="16"/>
      <w:szCs w:val="16"/>
    </w:rPr>
  </w:style>
  <w:style w:type="paragraph" w:styleId="BodyTextIndent">
    <w:name w:val="Body Text Indent"/>
    <w:basedOn w:val="Normal"/>
    <w:semiHidden/>
    <w:pPr>
      <w:spacing w:after="240"/>
      <w:ind w:left="720"/>
      <w:jc w:val="both"/>
    </w:pPr>
  </w:style>
  <w:style w:type="paragraph" w:styleId="BodyTextFirstIndent2">
    <w:name w:val="Body Text First Indent 2"/>
    <w:basedOn w:val="BodyTextIndent"/>
    <w:semiHidden/>
    <w:pPr>
      <w:spacing w:after="120"/>
      <w:ind w:left="360" w:firstLine="210"/>
      <w:jc w:val="left"/>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semiHidden/>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rPr>
  </w:style>
  <w:style w:type="paragraph" w:styleId="Date">
    <w:name w:val="Date"/>
    <w:basedOn w:val="Normal"/>
    <w:next w:val="Normal"/>
    <w:semiHidden/>
  </w:style>
  <w:style w:type="paragraph" w:styleId="EnvelopeReturn">
    <w:name w:val="envelope return"/>
    <w:basedOn w:val="Normal"/>
    <w:semiHidden/>
    <w:rPr>
      <w:rFonts w:ascii="Arial" w:hAnsi="Arial" w:cs="Arial"/>
      <w:sz w:val="20"/>
      <w:szCs w:val="20"/>
    </w:rPr>
  </w:style>
  <w:style w:type="paragraph" w:styleId="Header">
    <w:name w:val="header"/>
    <w:basedOn w:val="Normal"/>
    <w:link w:val="HeaderChar"/>
    <w:uiPriority w:val="99"/>
    <w:pPr>
      <w:tabs>
        <w:tab w:val="center" w:pos="4320"/>
        <w:tab w:val="right" w:pos="8640"/>
      </w:tabs>
    </w:pPr>
  </w:style>
  <w:style w:type="paragraph" w:styleId="HTMLAddress">
    <w:name w:val="HTML Address"/>
    <w:basedOn w:val="Normal"/>
    <w:semiHidden/>
    <w:rPr>
      <w:i/>
      <w:iCs/>
    </w:rPr>
  </w:style>
  <w:style w:type="paragraph" w:styleId="HTMLPreformatted">
    <w:name w:val="HTML Preformatted"/>
    <w:basedOn w:val="Normal"/>
    <w:semiHidden/>
    <w:rPr>
      <w:rFonts w:ascii="Courier New" w:hAnsi="Courier New" w:cs="Courier New"/>
      <w:sz w:val="20"/>
      <w:szCs w:val="20"/>
    </w:r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pPr>
      <w:ind w:left="1440" w:hanging="360"/>
    </w:pPr>
  </w:style>
  <w:style w:type="paragraph" w:styleId="List5">
    <w:name w:val="List 5"/>
    <w:basedOn w:val="Normal"/>
    <w:semiHidden/>
    <w:pPr>
      <w:ind w:left="1800" w:hanging="360"/>
    </w:pPr>
  </w:style>
  <w:style w:type="paragraph" w:styleId="NormalWeb">
    <w:name w:val="Normal (Web)"/>
    <w:basedOn w:val="Normal"/>
    <w:semiHidden/>
  </w:style>
  <w:style w:type="paragraph" w:styleId="ListBullet2">
    <w:name w:val="List Bullet 2"/>
    <w:basedOn w:val="Normal"/>
    <w:autoRedefine/>
    <w:semiHidden/>
  </w:style>
  <w:style w:type="paragraph" w:styleId="ListBullet3">
    <w:name w:val="List Bullet 3"/>
    <w:basedOn w:val="Normal"/>
    <w:autoRedefine/>
    <w:semiHidden/>
  </w:style>
  <w:style w:type="paragraph" w:styleId="ListBullet4">
    <w:name w:val="List Bullet 4"/>
    <w:basedOn w:val="Normal"/>
    <w:autoRedefine/>
    <w:semiHidden/>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Number3">
    <w:name w:val="List Number 3"/>
    <w:basedOn w:val="Normal"/>
    <w:semiHidden/>
    <w:pPr>
      <w:numPr>
        <w:numId w:val="6"/>
      </w:numPr>
      <w:tabs>
        <w:tab w:val="clear" w:pos="1440"/>
      </w:tabs>
      <w:spacing w:after="240"/>
      <w:jc w:val="both"/>
    </w:pPr>
  </w:style>
  <w:style w:type="paragraph" w:styleId="ListNumber4">
    <w:name w:val="List Number 4"/>
    <w:basedOn w:val="Normal"/>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2"/>
      <w:szCs w:val="22"/>
    </w:r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TOAHeading">
    <w:name w:val="toa heading"/>
    <w:basedOn w:val="Normal"/>
    <w:next w:val="Normal"/>
    <w:semiHidden/>
    <w:pPr>
      <w:spacing w:before="120"/>
    </w:pPr>
    <w:rPr>
      <w:rFonts w:ascii="Arial" w:hAnsi="Arial" w:cs="Arial"/>
      <w:b/>
      <w:bCs/>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semiHidden/>
    <w:rPr>
      <w:rFonts w:ascii="Courier New" w:hAnsi="Courier New" w:cs="Courier New"/>
      <w:sz w:val="20"/>
      <w:szCs w:val="20"/>
    </w:rPr>
  </w:style>
  <w:style w:type="paragraph" w:styleId="Salutation">
    <w:name w:val="Salutation"/>
    <w:basedOn w:val="Normal"/>
    <w:next w:val="Normal"/>
    <w:semiHidden/>
  </w:style>
  <w:style w:type="paragraph" w:styleId="Signature">
    <w:name w:val="Signature"/>
    <w:basedOn w:val="Normal"/>
    <w:semiHidden/>
    <w:pPr>
      <w:tabs>
        <w:tab w:val="right" w:pos="8640"/>
      </w:tabs>
      <w:spacing w:after="240"/>
      <w:ind w:left="4320"/>
    </w:pPr>
  </w:style>
  <w:style w:type="paragraph" w:styleId="BalloonText">
    <w:name w:val="Balloon Text"/>
    <w:basedOn w:val="Normal"/>
    <w:link w:val="BalloonTextChar"/>
    <w:rPr>
      <w:rFonts w:ascii="Tahoma" w:hAnsi="Tahoma" w:cs="Tahoma"/>
      <w:sz w:val="16"/>
      <w:szCs w:val="16"/>
    </w:rPr>
  </w:style>
  <w:style w:type="paragraph" w:styleId="ListBullet5">
    <w:name w:val="List Bullet 5"/>
    <w:basedOn w:val="Normal"/>
    <w:autoRedefine/>
    <w:semiHidden/>
    <w:pPr>
      <w:numPr>
        <w:numId w:val="2"/>
      </w:numPr>
    </w:pPr>
  </w:style>
  <w:style w:type="paragraph" w:styleId="ListContinue5">
    <w:name w:val="List Continue 5"/>
    <w:basedOn w:val="Normal"/>
    <w:semiHidden/>
    <w:pPr>
      <w:spacing w:after="120"/>
      <w:ind w:left="1800"/>
    </w:pPr>
  </w:style>
  <w:style w:type="paragraph" w:styleId="ListNumber5">
    <w:name w:val="List Number 5"/>
    <w:basedOn w:val="Normal"/>
    <w:semiHidden/>
    <w:pPr>
      <w:numPr>
        <w:numId w:val="3"/>
      </w:numPr>
    </w:pPr>
  </w:style>
  <w:style w:type="character" w:customStyle="1" w:styleId="zYRunIn">
    <w:name w:val="zY_RunIn"/>
    <w:rPr>
      <w:vanish/>
      <w:color w:val="FF00FF"/>
    </w:rPr>
  </w:style>
  <w:style w:type="character" w:styleId="Hyperlink">
    <w:name w:val="Hyperlink"/>
    <w:semiHidden/>
    <w:rPr>
      <w:color w:val="0000FF"/>
      <w:u w:val="single"/>
    </w:rPr>
  </w:style>
  <w:style w:type="numbering" w:customStyle="1" w:styleId="Style1">
    <w:name w:val="Style1"/>
    <w:uiPriority w:val="99"/>
    <w:rsid w:val="00CA6769"/>
    <w:pPr>
      <w:numPr>
        <w:numId w:val="8"/>
      </w:numPr>
    </w:pPr>
  </w:style>
  <w:style w:type="paragraph" w:styleId="ListParagraph">
    <w:name w:val="List Paragraph"/>
    <w:basedOn w:val="Normal"/>
    <w:uiPriority w:val="34"/>
    <w:qFormat/>
    <w:rsid w:val="00463215"/>
    <w:pPr>
      <w:spacing w:after="200" w:line="276" w:lineRule="auto"/>
      <w:ind w:left="720"/>
      <w:contextualSpacing/>
    </w:pPr>
    <w:rPr>
      <w:rFonts w:eastAsia="Calibri"/>
    </w:rPr>
  </w:style>
  <w:style w:type="table" w:styleId="TableGrid">
    <w:name w:val="Table Grid"/>
    <w:basedOn w:val="TableNormal"/>
    <w:uiPriority w:val="59"/>
    <w:rsid w:val="0046761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46761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54DC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rsid w:val="004C3E9B"/>
    <w:rPr>
      <w:b/>
      <w:bCs/>
      <w:kern w:val="28"/>
      <w:sz w:val="22"/>
      <w:szCs w:val="22"/>
    </w:rPr>
  </w:style>
  <w:style w:type="character" w:customStyle="1" w:styleId="HeaderChar">
    <w:name w:val="Header Char"/>
    <w:basedOn w:val="DefaultParagraphFont"/>
    <w:link w:val="Header"/>
    <w:uiPriority w:val="99"/>
    <w:rsid w:val="00F132AB"/>
    <w:rPr>
      <w:sz w:val="22"/>
      <w:szCs w:val="22"/>
    </w:rPr>
  </w:style>
  <w:style w:type="character" w:customStyle="1" w:styleId="BalloonTextChar">
    <w:name w:val="Balloon Text Char"/>
    <w:basedOn w:val="DefaultParagraphFont"/>
    <w:link w:val="BalloonText"/>
    <w:rsid w:val="00F132AB"/>
    <w:rPr>
      <w:rFonts w:ascii="Tahoma" w:hAnsi="Tahoma" w:cs="Tahoma"/>
      <w:sz w:val="16"/>
      <w:szCs w:val="16"/>
    </w:rPr>
  </w:style>
  <w:style w:type="paragraph" w:customStyle="1" w:styleId="101Text">
    <w:name w:val="1.0.1 Text"/>
    <w:rsid w:val="00F132AB"/>
    <w:pPr>
      <w:spacing w:after="240"/>
      <w:ind w:left="1627" w:hanging="907"/>
    </w:pPr>
    <w:rPr>
      <w:rFonts w:ascii="Times New Roman" w:hAnsi="Times New Roman"/>
      <w:sz w:val="24"/>
      <w:szCs w:val="24"/>
    </w:rPr>
  </w:style>
  <w:style w:type="paragraph" w:customStyle="1" w:styleId="1011Text">
    <w:name w:val="1.0.1.1 Text"/>
    <w:rsid w:val="00F132AB"/>
    <w:pPr>
      <w:spacing w:after="240"/>
      <w:ind w:left="2707" w:hanging="1080"/>
    </w:pPr>
    <w:rPr>
      <w:rFonts w:ascii="Times New Roman" w:hAnsi="Times New Roman"/>
      <w:sz w:val="24"/>
      <w:szCs w:val="24"/>
    </w:rPr>
  </w:style>
  <w:style w:type="paragraph" w:customStyle="1" w:styleId="101Bullets">
    <w:name w:val="1.0.1 Bullets"/>
    <w:basedOn w:val="Normal"/>
    <w:rsid w:val="00F132AB"/>
    <w:pPr>
      <w:numPr>
        <w:numId w:val="44"/>
      </w:numPr>
      <w:tabs>
        <w:tab w:val="left" w:pos="1980"/>
      </w:tabs>
    </w:pPr>
    <w:rPr>
      <w:rFonts w:ascii="Times New Roman" w:hAnsi="Times New Roman"/>
      <w:sz w:val="24"/>
      <w:szCs w:val="24"/>
    </w:rPr>
  </w:style>
  <w:style w:type="paragraph" w:customStyle="1" w:styleId="10SubText">
    <w:name w:val="1.0 Sub Text"/>
    <w:basedOn w:val="Normal"/>
    <w:rsid w:val="00F132AB"/>
    <w:pPr>
      <w:spacing w:after="240"/>
      <w:ind w:left="720"/>
    </w:pPr>
    <w:rPr>
      <w:rFonts w:ascii="Times New Roman" w:hAnsi="Times New Roman"/>
      <w:sz w:val="24"/>
      <w:szCs w:val="24"/>
    </w:rPr>
  </w:style>
  <w:style w:type="paragraph" w:customStyle="1" w:styleId="1011Bullets">
    <w:name w:val="1.0.1.1 Bullets"/>
    <w:basedOn w:val="101Bullets"/>
    <w:rsid w:val="00F132AB"/>
    <w:pPr>
      <w:numPr>
        <w:ilvl w:val="2"/>
        <w:numId w:val="43"/>
      </w:numPr>
      <w:tabs>
        <w:tab w:val="left" w:pos="3060"/>
      </w:tabs>
      <w:ind w:left="3060"/>
    </w:pPr>
  </w:style>
  <w:style w:type="paragraph" w:customStyle="1" w:styleId="10Header">
    <w:name w:val="1.0 Header"/>
    <w:basedOn w:val="Normal"/>
    <w:rsid w:val="00F132AB"/>
    <w:pPr>
      <w:tabs>
        <w:tab w:val="left" w:pos="720"/>
      </w:tabs>
      <w:spacing w:after="240"/>
      <w:ind w:left="720" w:hanging="720"/>
    </w:pPr>
    <w:rPr>
      <w:rFonts w:ascii="Arial Black" w:hAnsi="Arial Black"/>
      <w:caps/>
    </w:rPr>
  </w:style>
  <w:style w:type="paragraph" w:customStyle="1" w:styleId="101SubText">
    <w:name w:val="1.0.1 Sub Text"/>
    <w:basedOn w:val="101Text"/>
    <w:rsid w:val="00F132AB"/>
    <w:pPr>
      <w:ind w:hanging="7"/>
    </w:pPr>
  </w:style>
  <w:style w:type="paragraph" w:customStyle="1" w:styleId="10111Text">
    <w:name w:val="1.0.1.1.1 Text"/>
    <w:basedOn w:val="Normal"/>
    <w:rsid w:val="00F132AB"/>
    <w:pPr>
      <w:tabs>
        <w:tab w:val="left" w:pos="3780"/>
      </w:tabs>
      <w:spacing w:after="240"/>
      <w:ind w:left="3780" w:hanging="1073"/>
    </w:pPr>
    <w:rPr>
      <w:rFonts w:ascii="Times New Roman" w:hAnsi="Times New Roman"/>
      <w:sz w:val="24"/>
      <w:szCs w:val="24"/>
    </w:rPr>
  </w:style>
  <w:style w:type="table" w:customStyle="1" w:styleId="Calendar2">
    <w:name w:val="Calendar 2"/>
    <w:basedOn w:val="TableNormal"/>
    <w:uiPriority w:val="99"/>
    <w:qFormat/>
    <w:rsid w:val="00E50EF9"/>
    <w:pPr>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25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wordassist\Support\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D9246BFDF34743A966B165D45396BE" ma:contentTypeVersion="14" ma:contentTypeDescription="Create a new document." ma:contentTypeScope="" ma:versionID="b1480c93a74e5f9665cd2c27da55b569">
  <xsd:schema xmlns:xsd="http://www.w3.org/2001/XMLSchema" xmlns:xs="http://www.w3.org/2001/XMLSchema" xmlns:p="http://schemas.microsoft.com/office/2006/metadata/properties" xmlns:ns2="c0467870-2528-4e15-b594-f266ca2f5d1f" xmlns:ns3="4de0b809-82df-420b-b07d-78ff8f5a3547" targetNamespace="http://schemas.microsoft.com/office/2006/metadata/properties" ma:root="true" ma:fieldsID="7f0eda9d284dc015241e5c004a9d108e" ns2:_="" ns3:_="">
    <xsd:import namespace="c0467870-2528-4e15-b594-f266ca2f5d1f"/>
    <xsd:import namespace="4de0b809-82df-420b-b07d-78ff8f5a3547"/>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67870-2528-4e15-b594-f266ca2f5d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e0b809-82df-420b-b07d-78ff8f5a3547"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5F14D-D3ED-469D-B279-AF957E34CF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67870-2528-4e15-b594-f266ca2f5d1f"/>
    <ds:schemaRef ds:uri="4de0b809-82df-420b-b07d-78ff8f5a3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93E823-8FFC-4C28-9ABF-208A777AF743}">
  <ds:schemaRefs>
    <ds:schemaRef ds:uri="http://schemas.microsoft.com/sharepoint/v3/contenttype/forms"/>
  </ds:schemaRefs>
</ds:datastoreItem>
</file>

<file path=customXml/itemProps3.xml><?xml version="1.0" encoding="utf-8"?>
<ds:datastoreItem xmlns:ds="http://schemas.openxmlformats.org/officeDocument/2006/customXml" ds:itemID="{16417280-3224-40EA-8CB3-4DD5B46D433A}">
  <ds:schemaRefs>
    <ds:schemaRef ds:uri="http://schemas.microsoft.com/office/infopath/2007/PartnerControls"/>
    <ds:schemaRef ds:uri="http://schemas.microsoft.com/office/2006/documentManagement/types"/>
    <ds:schemaRef ds:uri="c0467870-2528-4e15-b594-f266ca2f5d1f"/>
    <ds:schemaRef ds:uri="http://schemas.openxmlformats.org/package/2006/metadata/core-properties"/>
    <ds:schemaRef ds:uri="http://www.w3.org/XML/1998/namespace"/>
    <ds:schemaRef ds:uri="http://purl.org/dc/elements/1.1/"/>
    <ds:schemaRef ds:uri="http://schemas.microsoft.com/office/2006/metadata/properties"/>
    <ds:schemaRef ds:uri="4de0b809-82df-420b-b07d-78ff8f5a3547"/>
    <ds:schemaRef ds:uri="http://purl.org/dc/dcmitype/"/>
    <ds:schemaRef ds:uri="http://purl.org/dc/terms/"/>
  </ds:schemaRefs>
</ds:datastoreItem>
</file>

<file path=customXml/itemProps4.xml><?xml version="1.0" encoding="utf-8"?>
<ds:datastoreItem xmlns:ds="http://schemas.openxmlformats.org/officeDocument/2006/customXml" ds:itemID="{94B26FD5-1CBA-47C7-A886-FCB3A3216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Template>
  <TotalTime>0</TotalTime>
  <Pages>86</Pages>
  <Words>21717</Words>
  <Characters>123788</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YUBA COLLEGE</vt:lpstr>
    </vt:vector>
  </TitlesOfParts>
  <Company>Atkinson, Andelson, et. al.</Company>
  <LinksUpToDate>false</LinksUpToDate>
  <CharactersWithSpaces>145215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YUBA COLLEGE</dc:title>
  <dc:creator>Registered User</dc:creator>
  <cp:lastModifiedBy>Corrine Gil</cp:lastModifiedBy>
  <cp:revision>2</cp:revision>
  <cp:lastPrinted>2019-10-21T22:08:00Z</cp:lastPrinted>
  <dcterms:created xsi:type="dcterms:W3CDTF">2021-08-04T20:32:00Z</dcterms:created>
  <dcterms:modified xsi:type="dcterms:W3CDTF">2021-08-04T20:32:00Z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56470</vt:lpwstr>
  </property>
  <property fmtid="{D5CDD505-2E9C-101B-9397-08002B2CF9AE}" pid="3" name="docversion">
    <vt:lpwstr>1</vt:lpwstr>
  </property>
  <property fmtid="{D5CDD505-2E9C-101B-9397-08002B2CF9AE}" pid="4" name="Filenumber">
    <vt:lpwstr>005717.00001</vt:lpwstr>
  </property>
  <property fmtid="{D5CDD505-2E9C-101B-9397-08002B2CF9AE}" pid="5" name="AuthorID">
    <vt:lpwstr>JSY</vt:lpwstr>
  </property>
  <property fmtid="{D5CDD505-2E9C-101B-9397-08002B2CF9AE}" pid="6" name="DocType">
    <vt:lpwstr>DOC</vt:lpwstr>
  </property>
  <property fmtid="{D5CDD505-2E9C-101B-9397-08002B2CF9AE}" pid="7" name="Description">
    <vt:lpwstr>Clean - Yuba College Basic Police Academy Rules And Regulations Manual 4.25.06</vt:lpwstr>
  </property>
  <property fmtid="{D5CDD505-2E9C-101B-9397-08002B2CF9AE}" pid="8" name="Client">
    <vt:lpwstr>005717</vt:lpwstr>
  </property>
  <property fmtid="{D5CDD505-2E9C-101B-9397-08002B2CF9AE}" pid="9" name="Matter">
    <vt:lpwstr>00001</vt:lpwstr>
  </property>
  <property fmtid="{D5CDD505-2E9C-101B-9397-08002B2CF9AE}" pid="10" name="Database">
    <vt:lpwstr>Sacramen</vt:lpwstr>
  </property>
  <property fmtid="{D5CDD505-2E9C-101B-9397-08002B2CF9AE}" pid="11" name="_AdHocReviewCycleID">
    <vt:i4>1232943205</vt:i4>
  </property>
  <property fmtid="{D5CDD505-2E9C-101B-9397-08002B2CF9AE}" pid="12" name="_EmailSubject">
    <vt:lpwstr>FROM Scot Yarnell Re:  Yuba College Academy Rules and Regulations</vt:lpwstr>
  </property>
  <property fmtid="{D5CDD505-2E9C-101B-9397-08002B2CF9AE}" pid="13" name="_AuthorEmail">
    <vt:lpwstr>DScott@aalrr.com</vt:lpwstr>
  </property>
  <property fmtid="{D5CDD505-2E9C-101B-9397-08002B2CF9AE}" pid="14" name="_AuthorEmailDisplayName">
    <vt:lpwstr>Deborah R. Scott</vt:lpwstr>
  </property>
  <property fmtid="{D5CDD505-2E9C-101B-9397-08002B2CF9AE}" pid="15" name="_ReviewingToolsShownOnce">
    <vt:lpwstr/>
  </property>
  <property fmtid="{D5CDD505-2E9C-101B-9397-08002B2CF9AE}" pid="16" name="ContentTypeId">
    <vt:lpwstr>0x01010050D9246BFDF34743A966B165D45396BE</vt:lpwstr>
  </property>
</Properties>
</file>